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AF1A52">
      <w:pPr>
        <w:pStyle w:val="Heading1"/>
      </w:pPr>
      <w:r>
        <w:t>Meeting Minutes</w:t>
      </w:r>
    </w:p>
    <w:p w14:paraId="4335CB65" w14:textId="7B5209DD" w:rsidR="00FE3951" w:rsidRPr="00BD1B3B" w:rsidRDefault="009E6D69" w:rsidP="00BD1B3B">
      <w:pPr>
        <w:pStyle w:val="ListNumber"/>
      </w:pPr>
      <w:r>
        <w:rPr>
          <w:b/>
          <w:bCs/>
          <w:sz w:val="22"/>
          <w:szCs w:val="22"/>
        </w:rPr>
        <w:t xml:space="preserve">Introductions – </w:t>
      </w:r>
      <w:r>
        <w:rPr>
          <w:sz w:val="20"/>
          <w:szCs w:val="20"/>
        </w:rPr>
        <w:t>Welcome new members Les and Jullian! Team introductions and overview of the BSCWA.</w:t>
      </w:r>
    </w:p>
    <w:p w14:paraId="0BA9EF46" w14:textId="02DF4D58" w:rsidR="00FE3951" w:rsidRPr="00BD1B3B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Website</w:t>
      </w:r>
      <w:r w:rsidR="00596A7C">
        <w:t xml:space="preserve"> – </w:t>
      </w:r>
      <w:r w:rsidR="00596A7C">
        <w:rPr>
          <w:sz w:val="20"/>
          <w:szCs w:val="20"/>
        </w:rPr>
        <w:t xml:space="preserve">Darci showed the team the current website. </w:t>
      </w:r>
      <w:r w:rsidR="009E6D69">
        <w:rPr>
          <w:sz w:val="20"/>
          <w:szCs w:val="20"/>
        </w:rPr>
        <w:t xml:space="preserve">Decided on 6 tabs: Home, About, Gallery, Projects, Educational Resources, Contacts. </w:t>
      </w:r>
      <w:r w:rsidR="00596A7C">
        <w:rPr>
          <w:sz w:val="20"/>
          <w:szCs w:val="20"/>
        </w:rPr>
        <w:t xml:space="preserve">Suggestions for website include: </w:t>
      </w:r>
      <w:r w:rsidR="00960D29">
        <w:rPr>
          <w:sz w:val="20"/>
          <w:szCs w:val="20"/>
        </w:rPr>
        <w:t>educational</w:t>
      </w:r>
      <w:r w:rsidR="009E6D69">
        <w:rPr>
          <w:sz w:val="20"/>
          <w:szCs w:val="20"/>
        </w:rPr>
        <w:t xml:space="preserve"> resources and what is a watershed, keeping information easy to read and relate to, having a large button to Get Involved with links to volunteer as well as donate.</w:t>
      </w:r>
    </w:p>
    <w:p w14:paraId="114D01D0" w14:textId="237FC0EE" w:rsidR="00FE3951" w:rsidRPr="00BD1B3B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Grant status</w:t>
      </w:r>
      <w:r w:rsidR="00596A7C">
        <w:t xml:space="preserve"> – </w:t>
      </w:r>
      <w:r w:rsidR="00596A7C">
        <w:rPr>
          <w:sz w:val="20"/>
          <w:szCs w:val="20"/>
        </w:rPr>
        <w:t>No update.</w:t>
      </w:r>
    </w:p>
    <w:p w14:paraId="524B4791" w14:textId="094FB821" w:rsidR="00FE3951" w:rsidRPr="00BD1B3B" w:rsidRDefault="009A69C6" w:rsidP="00BD1B3B">
      <w:pPr>
        <w:pStyle w:val="ListNumber"/>
      </w:pPr>
      <w:r w:rsidRPr="001667C8">
        <w:rPr>
          <w:b/>
          <w:bCs/>
          <w:sz w:val="22"/>
          <w:szCs w:val="22"/>
        </w:rPr>
        <w:t>Upcoming event planning</w:t>
      </w:r>
      <w:r w:rsidR="00596A7C">
        <w:t xml:space="preserve"> </w:t>
      </w:r>
      <w:r w:rsidR="00946E0B">
        <w:t xml:space="preserve">– </w:t>
      </w:r>
      <w:r w:rsidR="009E6D69">
        <w:rPr>
          <w:sz w:val="20"/>
          <w:szCs w:val="20"/>
        </w:rPr>
        <w:t>Discussed preparations for January photography contest. Discussed making flyers, getting donations, how to g</w:t>
      </w:r>
      <w:r w:rsidR="000D64DC">
        <w:rPr>
          <w:sz w:val="20"/>
          <w:szCs w:val="20"/>
        </w:rPr>
        <w:t>ive a business a thank you letter for tax purposes. Discussed judging, should winners be picked by the BSCWA or public voting. (Public voting may generate more views/shares)</w:t>
      </w:r>
    </w:p>
    <w:p w14:paraId="2D056D6A" w14:textId="0FCC6D97" w:rsidR="00FE3951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Non-profit and donations</w:t>
      </w:r>
      <w:r w:rsidR="001667C8">
        <w:t xml:space="preserve"> – </w:t>
      </w:r>
      <w:r w:rsidR="001667C8">
        <w:rPr>
          <w:sz w:val="20"/>
          <w:szCs w:val="20"/>
        </w:rPr>
        <w:t>Discussed researching 501c3 status and options for membership and sponsorship opportunities after website is complete.</w:t>
      </w:r>
    </w:p>
    <w:p w14:paraId="0D600A0C" w14:textId="525781CF" w:rsidR="00596A7C" w:rsidRPr="000D64DC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9E6D69">
        <w:t>–</w:t>
      </w:r>
      <w:r>
        <w:t xml:space="preserve"> </w:t>
      </w:r>
      <w:r w:rsidR="009E6D69" w:rsidRPr="009E6D69">
        <w:rPr>
          <w:sz w:val="20"/>
          <w:szCs w:val="20"/>
        </w:rPr>
        <w:t>Mark Fedosick</w:t>
      </w:r>
      <w:r w:rsidR="009E6D69">
        <w:rPr>
          <w:sz w:val="20"/>
          <w:szCs w:val="20"/>
        </w:rPr>
        <w:t>,</w:t>
      </w:r>
      <w:r w:rsidR="009E6D69" w:rsidRPr="009E6D69">
        <w:rPr>
          <w:sz w:val="20"/>
          <w:szCs w:val="20"/>
        </w:rPr>
        <w:t xml:space="preserve"> </w:t>
      </w:r>
      <w:r w:rsidR="009E6D69">
        <w:rPr>
          <w:sz w:val="20"/>
          <w:szCs w:val="20"/>
        </w:rPr>
        <w:t>Les Koutouch, Jullian Mancuso</w:t>
      </w:r>
      <w:r w:rsidRPr="00596A7C">
        <w:rPr>
          <w:sz w:val="20"/>
          <w:szCs w:val="20"/>
        </w:rPr>
        <w:t>, Darci Saracco, Katie Stanley</w:t>
      </w:r>
    </w:p>
    <w:p w14:paraId="021BC868" w14:textId="1AB0AE07" w:rsidR="000D64DC" w:rsidRPr="00BD1B3B" w:rsidRDefault="000D64DC" w:rsidP="00BD1B3B">
      <w:pPr>
        <w:pStyle w:val="ListNumber"/>
      </w:pPr>
      <w:r>
        <w:rPr>
          <w:b/>
          <w:bCs/>
          <w:sz w:val="22"/>
          <w:szCs w:val="22"/>
        </w:rPr>
        <w:t>Next Meeting –</w:t>
      </w:r>
      <w:r>
        <w:t xml:space="preserve"> </w:t>
      </w:r>
      <w:r>
        <w:rPr>
          <w:sz w:val="20"/>
          <w:szCs w:val="20"/>
        </w:rPr>
        <w:t>Thursday, Dec 9</w:t>
      </w:r>
      <w:r w:rsidRPr="000D64D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@ 7:00 via Zoom.  Meeting invite to be sent prior.</w:t>
      </w: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438"/>
        <w:gridCol w:w="1080"/>
        <w:gridCol w:w="4044"/>
      </w:tblGrid>
      <w:tr w:rsidR="00FE3951" w:rsidRPr="00BD1B3B" w14:paraId="669C3909" w14:textId="77777777" w:rsidTr="001667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0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0D64DC" w:rsidRPr="00BD1B3B" w14:paraId="398788BA" w14:textId="77777777" w:rsidTr="001667C8">
        <w:trPr>
          <w:trHeight w:val="288"/>
        </w:trPr>
        <w:tc>
          <w:tcPr>
            <w:tcW w:w="1742" w:type="pct"/>
          </w:tcPr>
          <w:p w14:paraId="1244FA3F" w14:textId="419F56C4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flowchart of proposed website changes</w:t>
            </w:r>
          </w:p>
        </w:tc>
        <w:tc>
          <w:tcPr>
            <w:tcW w:w="714" w:type="pct"/>
          </w:tcPr>
          <w:p w14:paraId="7B40EC8B" w14:textId="18D08249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36" w:type="pct"/>
          </w:tcPr>
          <w:p w14:paraId="04BF9067" w14:textId="1222DF46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11-30</w:t>
            </w:r>
          </w:p>
        </w:tc>
        <w:tc>
          <w:tcPr>
            <w:tcW w:w="2008" w:type="pct"/>
          </w:tcPr>
          <w:p w14:paraId="4413754B" w14:textId="071113A8" w:rsidR="000D64DC" w:rsidRPr="001667C8" w:rsidRDefault="000D64DC" w:rsidP="000D64DC">
            <w:pPr>
              <w:rPr>
                <w:sz w:val="20"/>
                <w:szCs w:val="20"/>
              </w:rPr>
            </w:pPr>
          </w:p>
        </w:tc>
      </w:tr>
      <w:tr w:rsidR="000D64DC" w:rsidRPr="00BD1B3B" w14:paraId="143DABD0" w14:textId="77777777" w:rsidTr="001667C8">
        <w:trPr>
          <w:trHeight w:val="288"/>
        </w:trPr>
        <w:tc>
          <w:tcPr>
            <w:tcW w:w="1742" w:type="pct"/>
          </w:tcPr>
          <w:p w14:paraId="15DA9165" w14:textId="5EDC2F1C" w:rsidR="000D64DC" w:rsidRPr="001667C8" w:rsidRDefault="000D64DC" w:rsidP="000D64DC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Contact Adrienne about website</w:t>
            </w:r>
          </w:p>
        </w:tc>
        <w:tc>
          <w:tcPr>
            <w:tcW w:w="714" w:type="pct"/>
          </w:tcPr>
          <w:p w14:paraId="7D088064" w14:textId="4008253B" w:rsidR="000D64DC" w:rsidRPr="001667C8" w:rsidRDefault="000D64DC" w:rsidP="000D64DC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Darci</w:t>
            </w:r>
          </w:p>
        </w:tc>
        <w:tc>
          <w:tcPr>
            <w:tcW w:w="536" w:type="pct"/>
          </w:tcPr>
          <w:p w14:paraId="4A327F14" w14:textId="13891D08" w:rsidR="000D64DC" w:rsidRPr="001667C8" w:rsidRDefault="000D64DC" w:rsidP="000D64DC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1667C8">
              <w:rPr>
                <w:sz w:val="20"/>
                <w:szCs w:val="20"/>
              </w:rPr>
              <w:t>-3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008" w:type="pct"/>
          </w:tcPr>
          <w:p w14:paraId="0E41FAC2" w14:textId="30C5E642" w:rsidR="000D64DC" w:rsidRPr="001667C8" w:rsidRDefault="000D64DC" w:rsidP="000D64DC">
            <w:pPr>
              <w:rPr>
                <w:sz w:val="20"/>
                <w:szCs w:val="20"/>
              </w:rPr>
            </w:pPr>
          </w:p>
        </w:tc>
      </w:tr>
      <w:tr w:rsidR="000D64DC" w:rsidRPr="00BD1B3B" w14:paraId="2EA4558E" w14:textId="77777777" w:rsidTr="001667C8">
        <w:trPr>
          <w:trHeight w:val="288"/>
        </w:trPr>
        <w:tc>
          <w:tcPr>
            <w:tcW w:w="1742" w:type="pct"/>
          </w:tcPr>
          <w:p w14:paraId="1F95102E" w14:textId="0E2B7228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1667C8">
              <w:rPr>
                <w:sz w:val="20"/>
                <w:szCs w:val="20"/>
              </w:rPr>
              <w:t xml:space="preserve">dd </w:t>
            </w:r>
            <w:r>
              <w:rPr>
                <w:sz w:val="20"/>
                <w:szCs w:val="20"/>
              </w:rPr>
              <w:t xml:space="preserve">Jullian </w:t>
            </w:r>
            <w:r w:rsidRPr="001667C8">
              <w:rPr>
                <w:sz w:val="20"/>
                <w:szCs w:val="20"/>
              </w:rPr>
              <w:t>to Facebook and</w:t>
            </w:r>
            <w:r>
              <w:rPr>
                <w:sz w:val="20"/>
                <w:szCs w:val="20"/>
              </w:rPr>
              <w:t xml:space="preserve"> Jullian and Les to</w:t>
            </w:r>
            <w:r w:rsidRPr="001667C8">
              <w:rPr>
                <w:sz w:val="20"/>
                <w:szCs w:val="20"/>
              </w:rPr>
              <w:t xml:space="preserve"> Google drive</w:t>
            </w:r>
          </w:p>
        </w:tc>
        <w:tc>
          <w:tcPr>
            <w:tcW w:w="714" w:type="pct"/>
          </w:tcPr>
          <w:p w14:paraId="349A6890" w14:textId="33C72F7D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36" w:type="pct"/>
          </w:tcPr>
          <w:p w14:paraId="22AA2A77" w14:textId="5A6F2241" w:rsidR="000D64DC" w:rsidRPr="001667C8" w:rsidRDefault="000D64DC" w:rsidP="000D6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8674C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30</w:t>
            </w:r>
          </w:p>
        </w:tc>
        <w:tc>
          <w:tcPr>
            <w:tcW w:w="2008" w:type="pct"/>
          </w:tcPr>
          <w:p w14:paraId="752BDC03" w14:textId="78DC264B" w:rsidR="000D64DC" w:rsidRPr="001667C8" w:rsidRDefault="000D64DC" w:rsidP="000D64DC">
            <w:pPr>
              <w:rPr>
                <w:sz w:val="20"/>
                <w:szCs w:val="20"/>
              </w:rPr>
            </w:pPr>
          </w:p>
        </w:tc>
      </w:tr>
      <w:tr w:rsidR="001D5092" w:rsidRPr="00BD1B3B" w14:paraId="4FBEF3F1" w14:textId="77777777" w:rsidTr="001667C8">
        <w:trPr>
          <w:trHeight w:val="288"/>
        </w:trPr>
        <w:tc>
          <w:tcPr>
            <w:tcW w:w="1742" w:type="pct"/>
          </w:tcPr>
          <w:p w14:paraId="55DC4312" w14:textId="7F248BD7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bylaws sent by Mark for BSCWA adoption</w:t>
            </w:r>
          </w:p>
        </w:tc>
        <w:tc>
          <w:tcPr>
            <w:tcW w:w="714" w:type="pct"/>
          </w:tcPr>
          <w:p w14:paraId="7E05DD4E" w14:textId="3815A553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4207FC63" w14:textId="3174427C" w:rsidR="001D5092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12-9</w:t>
            </w:r>
          </w:p>
        </w:tc>
        <w:tc>
          <w:tcPr>
            <w:tcW w:w="2008" w:type="pct"/>
          </w:tcPr>
          <w:p w14:paraId="476A2FF7" w14:textId="77777777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</w:tr>
      <w:tr w:rsidR="001D5092" w:rsidRPr="00BD1B3B" w14:paraId="133378BD" w14:textId="77777777" w:rsidTr="001667C8">
        <w:trPr>
          <w:trHeight w:val="288"/>
        </w:trPr>
        <w:tc>
          <w:tcPr>
            <w:tcW w:w="1742" w:type="pct"/>
          </w:tcPr>
          <w:p w14:paraId="206D07C4" w14:textId="6BD89004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Create Facebook poll/post about litter cleanup or areas of concern</w:t>
            </w:r>
          </w:p>
        </w:tc>
        <w:tc>
          <w:tcPr>
            <w:tcW w:w="714" w:type="pct"/>
          </w:tcPr>
          <w:p w14:paraId="11CFA6D3" w14:textId="6E19CC6E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Darci/Katie</w:t>
            </w:r>
          </w:p>
        </w:tc>
        <w:tc>
          <w:tcPr>
            <w:tcW w:w="536" w:type="pct"/>
          </w:tcPr>
          <w:p w14:paraId="663F9E1A" w14:textId="65CE4226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12-9</w:t>
            </w:r>
          </w:p>
        </w:tc>
        <w:tc>
          <w:tcPr>
            <w:tcW w:w="2008" w:type="pct"/>
          </w:tcPr>
          <w:p w14:paraId="31A14727" w14:textId="77777777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</w:tr>
      <w:tr w:rsidR="001D5092" w:rsidRPr="00BD1B3B" w14:paraId="54301F1E" w14:textId="77777777" w:rsidTr="001667C8">
        <w:trPr>
          <w:trHeight w:val="288"/>
        </w:trPr>
        <w:tc>
          <w:tcPr>
            <w:tcW w:w="1742" w:type="pct"/>
          </w:tcPr>
          <w:p w14:paraId="7172E2CD" w14:textId="30206D76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Secure donated prize for future photography contest</w:t>
            </w:r>
          </w:p>
        </w:tc>
        <w:tc>
          <w:tcPr>
            <w:tcW w:w="714" w:type="pct"/>
          </w:tcPr>
          <w:p w14:paraId="5F73D7D8" w14:textId="67140276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7A2C5F98" w14:textId="32D95608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12-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008" w:type="pct"/>
          </w:tcPr>
          <w:p w14:paraId="135C3A2A" w14:textId="7E5EB582" w:rsidR="001D5092" w:rsidRPr="001667C8" w:rsidRDefault="001B3306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 contacted Public Lands, awaiting response. Alyson will write Thank You letters for taxes</w:t>
            </w:r>
          </w:p>
        </w:tc>
      </w:tr>
      <w:tr w:rsidR="001D5092" w:rsidRPr="00BD1B3B" w14:paraId="029FB118" w14:textId="77777777" w:rsidTr="001667C8">
        <w:trPr>
          <w:trHeight w:val="288"/>
        </w:trPr>
        <w:tc>
          <w:tcPr>
            <w:tcW w:w="1742" w:type="pct"/>
          </w:tcPr>
          <w:p w14:paraId="5526B523" w14:textId="3F5761F2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What is a Watershed document</w:t>
            </w:r>
          </w:p>
        </w:tc>
        <w:tc>
          <w:tcPr>
            <w:tcW w:w="714" w:type="pct"/>
          </w:tcPr>
          <w:p w14:paraId="48FFE77E" w14:textId="1655694B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36" w:type="pct"/>
          </w:tcPr>
          <w:p w14:paraId="1C609635" w14:textId="65B516B2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TBD</w:t>
            </w:r>
          </w:p>
        </w:tc>
        <w:tc>
          <w:tcPr>
            <w:tcW w:w="2008" w:type="pct"/>
          </w:tcPr>
          <w:p w14:paraId="406F2308" w14:textId="5CA63629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</w:tr>
      <w:tr w:rsidR="001D5092" w:rsidRPr="00BD1B3B" w14:paraId="7CD0598E" w14:textId="77777777" w:rsidTr="001667C8">
        <w:trPr>
          <w:trHeight w:val="288"/>
        </w:trPr>
        <w:tc>
          <w:tcPr>
            <w:tcW w:w="1742" w:type="pct"/>
          </w:tcPr>
          <w:p w14:paraId="43598843" w14:textId="304A5EAF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Investigate requirements for 501c3</w:t>
            </w:r>
          </w:p>
        </w:tc>
        <w:tc>
          <w:tcPr>
            <w:tcW w:w="714" w:type="pct"/>
          </w:tcPr>
          <w:p w14:paraId="5CCD4211" w14:textId="5DD60C3D" w:rsidR="001D5092" w:rsidRPr="001667C8" w:rsidRDefault="001D5092" w:rsidP="001D5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</w:t>
            </w:r>
          </w:p>
        </w:tc>
        <w:tc>
          <w:tcPr>
            <w:tcW w:w="536" w:type="pct"/>
          </w:tcPr>
          <w:p w14:paraId="496C5AD8" w14:textId="26E18889" w:rsidR="001D5092" w:rsidRPr="001667C8" w:rsidRDefault="001D5092" w:rsidP="001D5092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TBD</w:t>
            </w:r>
          </w:p>
        </w:tc>
        <w:tc>
          <w:tcPr>
            <w:tcW w:w="2008" w:type="pct"/>
          </w:tcPr>
          <w:p w14:paraId="5CE5F40C" w14:textId="59502810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</w:tr>
      <w:tr w:rsidR="001D5092" w:rsidRPr="00BD1B3B" w14:paraId="7B96441F" w14:textId="77777777" w:rsidTr="001667C8">
        <w:trPr>
          <w:trHeight w:val="288"/>
        </w:trPr>
        <w:tc>
          <w:tcPr>
            <w:tcW w:w="1742" w:type="pct"/>
          </w:tcPr>
          <w:p w14:paraId="6231694D" w14:textId="6CB226D6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14:paraId="1CA1AAFB" w14:textId="06A7C160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  <w:tc>
          <w:tcPr>
            <w:tcW w:w="536" w:type="pct"/>
          </w:tcPr>
          <w:p w14:paraId="01292A44" w14:textId="54276703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  <w:tc>
          <w:tcPr>
            <w:tcW w:w="2008" w:type="pct"/>
          </w:tcPr>
          <w:p w14:paraId="23472655" w14:textId="77777777" w:rsidR="001D5092" w:rsidRPr="001667C8" w:rsidRDefault="001D5092" w:rsidP="001D5092">
            <w:pPr>
              <w:rPr>
                <w:sz w:val="20"/>
                <w:szCs w:val="20"/>
              </w:rPr>
            </w:pPr>
          </w:p>
        </w:tc>
      </w:tr>
    </w:tbl>
    <w:p w14:paraId="60089DB0" w14:textId="236D24D5" w:rsidR="00FE3951" w:rsidRPr="00FE3951" w:rsidRDefault="00FE3951" w:rsidP="00946E0B">
      <w:pPr>
        <w:pStyle w:val="ListNumber"/>
        <w:numPr>
          <w:ilvl w:val="0"/>
          <w:numId w:val="0"/>
        </w:numPr>
      </w:pPr>
    </w:p>
    <w:sectPr w:rsidR="00FE3951" w:rsidRPr="00FE3951" w:rsidSect="00A55CDB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DDC0B" w14:textId="77777777" w:rsidR="00B37297" w:rsidRDefault="00B37297" w:rsidP="001E7D29">
      <w:pPr>
        <w:spacing w:after="0" w:line="240" w:lineRule="auto"/>
      </w:pPr>
      <w:r>
        <w:separator/>
      </w:r>
    </w:p>
  </w:endnote>
  <w:endnote w:type="continuationSeparator" w:id="0">
    <w:p w14:paraId="42592E3D" w14:textId="77777777" w:rsidR="00B37297" w:rsidRDefault="00B3729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19B6B" w14:textId="77777777" w:rsidR="00B37297" w:rsidRDefault="00B37297" w:rsidP="001E7D29">
      <w:pPr>
        <w:spacing w:after="0" w:line="240" w:lineRule="auto"/>
      </w:pPr>
      <w:r>
        <w:separator/>
      </w:r>
    </w:p>
  </w:footnote>
  <w:footnote w:type="continuationSeparator" w:id="0">
    <w:p w14:paraId="2260E9F7" w14:textId="77777777" w:rsidR="00B37297" w:rsidRDefault="00B3729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7B41789B" w:rsidR="00066754" w:rsidRPr="00812880" w:rsidRDefault="00B37297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B94767">
            <w:t>Zoom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27C29989" w:rsidR="00066754" w:rsidRPr="00812880" w:rsidRDefault="00B37297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B94767">
            <w:t>1</w:t>
          </w:r>
          <w:r w:rsidR="001748CF">
            <w:t>1</w:t>
          </w:r>
          <w:r w:rsidR="00B94767">
            <w:t>-</w:t>
          </w:r>
          <w:r w:rsidR="001748CF">
            <w:t>18</w:t>
          </w:r>
          <w:r w:rsidR="00B94767">
            <w:t>-2021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54123141" w:rsidR="00066754" w:rsidRPr="00812880" w:rsidRDefault="00B37297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>7:00pm – 8:</w:t>
          </w:r>
          <w:r w:rsidR="001748CF">
            <w:t>15</w:t>
          </w:r>
          <w:r w:rsidR="00B94767">
            <w:t>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D64DC"/>
    <w:rsid w:val="000F4987"/>
    <w:rsid w:val="000F65EC"/>
    <w:rsid w:val="00103670"/>
    <w:rsid w:val="0011573E"/>
    <w:rsid w:val="00121266"/>
    <w:rsid w:val="0012634B"/>
    <w:rsid w:val="001269DE"/>
    <w:rsid w:val="00126E87"/>
    <w:rsid w:val="00140DAE"/>
    <w:rsid w:val="0015158B"/>
    <w:rsid w:val="0015180F"/>
    <w:rsid w:val="001667C8"/>
    <w:rsid w:val="001746FC"/>
    <w:rsid w:val="001748CF"/>
    <w:rsid w:val="00184D56"/>
    <w:rsid w:val="00193653"/>
    <w:rsid w:val="001B3306"/>
    <w:rsid w:val="001C329C"/>
    <w:rsid w:val="001D15D7"/>
    <w:rsid w:val="001D48CB"/>
    <w:rsid w:val="001D5092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3B82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96A7C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4C8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46E0B"/>
    <w:rsid w:val="00955A78"/>
    <w:rsid w:val="00960D29"/>
    <w:rsid w:val="009921B8"/>
    <w:rsid w:val="0099515C"/>
    <w:rsid w:val="009A6621"/>
    <w:rsid w:val="009A69C6"/>
    <w:rsid w:val="009D4984"/>
    <w:rsid w:val="009D6901"/>
    <w:rsid w:val="009E6D69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5CDB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729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6742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2021-11-19T00:16:00Z</dcterms:created>
  <dcterms:modified xsi:type="dcterms:W3CDTF">2021-11-19T02:02:00Z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