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0687F" w14:textId="573DE153" w:rsidR="00275260" w:rsidRPr="00AF1A52" w:rsidRDefault="001D48CB" w:rsidP="00AF1A52">
      <w:pPr>
        <w:pStyle w:val="Heading1"/>
      </w:pPr>
      <w:r>
        <w:t>Meeting Minutes</w:t>
      </w:r>
    </w:p>
    <w:p w14:paraId="4335CB65" w14:textId="64DA033B" w:rsidR="00FE3951" w:rsidRPr="00BD1B3B" w:rsidRDefault="00ED601F" w:rsidP="00BD1B3B">
      <w:pPr>
        <w:pStyle w:val="ListNumber"/>
      </w:pPr>
      <w:r>
        <w:rPr>
          <w:b/>
          <w:bCs/>
          <w:sz w:val="22"/>
          <w:szCs w:val="22"/>
        </w:rPr>
        <w:t>Photography Contest</w:t>
      </w:r>
      <w:r w:rsidR="009A69C6">
        <w:t xml:space="preserve"> – </w:t>
      </w:r>
      <w:r>
        <w:rPr>
          <w:sz w:val="20"/>
          <w:szCs w:val="20"/>
        </w:rPr>
        <w:t xml:space="preserve">Katie finished flyer and team collected 3 local prize donations.  Contest to run Jan 1-31, 2022. Entries will be placed into a </w:t>
      </w:r>
      <w:proofErr w:type="spellStart"/>
      <w:r>
        <w:rPr>
          <w:sz w:val="20"/>
          <w:szCs w:val="20"/>
        </w:rPr>
        <w:t>facebook</w:t>
      </w:r>
      <w:proofErr w:type="spellEnd"/>
      <w:r>
        <w:rPr>
          <w:sz w:val="20"/>
          <w:szCs w:val="20"/>
        </w:rPr>
        <w:t xml:space="preserve"> album with public voting by “likes” from Feb 1-10, winners announced on the 11</w:t>
      </w:r>
      <w:r w:rsidRPr="00ED601F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. Team to print flyers and add to community boards as well as start sharing on Facebook ASAP.</w:t>
      </w:r>
    </w:p>
    <w:p w14:paraId="01C8B3E4" w14:textId="2FB1CBCB" w:rsidR="00FE3951" w:rsidRPr="00BD1B3B" w:rsidRDefault="00ED601F" w:rsidP="00BD1B3B">
      <w:pPr>
        <w:pStyle w:val="ListNumber"/>
      </w:pPr>
      <w:r>
        <w:rPr>
          <w:b/>
          <w:bCs/>
          <w:sz w:val="22"/>
          <w:szCs w:val="22"/>
        </w:rPr>
        <w:t xml:space="preserve">Guest Speaker </w:t>
      </w:r>
      <w:r>
        <w:rPr>
          <w:sz w:val="22"/>
          <w:szCs w:val="22"/>
        </w:rPr>
        <w:t xml:space="preserve">– </w:t>
      </w:r>
      <w:r w:rsidRPr="007D7F2C">
        <w:rPr>
          <w:sz w:val="20"/>
          <w:szCs w:val="20"/>
        </w:rPr>
        <w:t xml:space="preserve">Thomas Horvat </w:t>
      </w:r>
      <w:r w:rsidR="007D7F2C" w:rsidRPr="007D7F2C">
        <w:rPr>
          <w:sz w:val="20"/>
          <w:szCs w:val="20"/>
        </w:rPr>
        <w:t>was scheduled to attend but had a conflict</w:t>
      </w:r>
      <w:r w:rsidR="007D7F2C">
        <w:rPr>
          <w:sz w:val="20"/>
          <w:szCs w:val="20"/>
        </w:rPr>
        <w:t>. He will attend Jan 13</w:t>
      </w:r>
      <w:r w:rsidR="007D7F2C" w:rsidRPr="007D7F2C">
        <w:rPr>
          <w:sz w:val="20"/>
          <w:szCs w:val="20"/>
          <w:vertAlign w:val="superscript"/>
        </w:rPr>
        <w:t>th</w:t>
      </w:r>
      <w:r w:rsidR="007D7F2C">
        <w:rPr>
          <w:sz w:val="20"/>
          <w:szCs w:val="20"/>
        </w:rPr>
        <w:t xml:space="preserve"> meeting.  He was active in the cleanup on BSC in the 60-70’s and published a spiritual ecology book centered in our area</w:t>
      </w:r>
    </w:p>
    <w:p w14:paraId="0BA9EF46" w14:textId="16406AB7" w:rsidR="00FE3951" w:rsidRPr="00BD1B3B" w:rsidRDefault="001D48CB" w:rsidP="00BD1B3B">
      <w:pPr>
        <w:pStyle w:val="ListNumber"/>
      </w:pPr>
      <w:r w:rsidRPr="001667C8">
        <w:rPr>
          <w:b/>
          <w:bCs/>
          <w:sz w:val="22"/>
          <w:szCs w:val="22"/>
        </w:rPr>
        <w:t>Website</w:t>
      </w:r>
      <w:r w:rsidR="00596A7C">
        <w:t xml:space="preserve"> – </w:t>
      </w:r>
      <w:r w:rsidR="00596A7C">
        <w:rPr>
          <w:sz w:val="20"/>
          <w:szCs w:val="20"/>
        </w:rPr>
        <w:t xml:space="preserve">Darci </w:t>
      </w:r>
      <w:r w:rsidR="00ED601F">
        <w:rPr>
          <w:sz w:val="20"/>
          <w:szCs w:val="20"/>
        </w:rPr>
        <w:t>emailed Adrienne website flow document discussed on 10-27 meeting on 12-16.</w:t>
      </w:r>
    </w:p>
    <w:p w14:paraId="114D01D0" w14:textId="4169CA95" w:rsidR="00FE3951" w:rsidRPr="00BD1B3B" w:rsidRDefault="007D7F2C" w:rsidP="00BD1B3B">
      <w:pPr>
        <w:pStyle w:val="ListNumber"/>
      </w:pPr>
      <w:r>
        <w:rPr>
          <w:b/>
          <w:bCs/>
          <w:sz w:val="22"/>
          <w:szCs w:val="22"/>
        </w:rPr>
        <w:t>Streambank Stabilization</w:t>
      </w:r>
      <w:r w:rsidR="00596A7C">
        <w:t xml:space="preserve"> – </w:t>
      </w:r>
      <w:r>
        <w:rPr>
          <w:sz w:val="20"/>
          <w:szCs w:val="20"/>
        </w:rPr>
        <w:t>Mary from PSU Extension Master Watershed contacted Katie about a streambank stabilization opportunity along BSC. She would like to host a seminar at Sewickley Creek Greenhouse in their event room, followed by a live stabilization planting along the creek bed. BSCWA will be responsible to periodically check the health of the plantings. Date TBD but suggested March 20</w:t>
      </w:r>
      <w:r w:rsidRPr="007D7F2C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by Mary. Details to follow.</w:t>
      </w:r>
    </w:p>
    <w:p w14:paraId="524B4791" w14:textId="7EB4D406" w:rsidR="00FE3951" w:rsidRPr="00BD1B3B" w:rsidRDefault="009A69C6" w:rsidP="00BD1B3B">
      <w:pPr>
        <w:pStyle w:val="ListNumber"/>
      </w:pPr>
      <w:r w:rsidRPr="001667C8">
        <w:rPr>
          <w:b/>
          <w:bCs/>
          <w:sz w:val="22"/>
          <w:szCs w:val="22"/>
        </w:rPr>
        <w:t>Upcoming event planning</w:t>
      </w:r>
      <w:r w:rsidR="00596A7C">
        <w:t xml:space="preserve"> </w:t>
      </w:r>
      <w:r w:rsidR="00946E0B">
        <w:t xml:space="preserve">– </w:t>
      </w:r>
      <w:r w:rsidR="00946E0B">
        <w:rPr>
          <w:sz w:val="20"/>
          <w:szCs w:val="20"/>
        </w:rPr>
        <w:t xml:space="preserve">Ideas for upcoming events include: General public meeting in </w:t>
      </w:r>
      <w:r w:rsidR="007D7F2C" w:rsidRPr="007D7F2C">
        <w:rPr>
          <w:sz w:val="20"/>
          <w:szCs w:val="20"/>
          <w:highlight w:val="yellow"/>
        </w:rPr>
        <w:t>late spring</w:t>
      </w:r>
      <w:r w:rsidR="00946E0B">
        <w:rPr>
          <w:sz w:val="20"/>
          <w:szCs w:val="20"/>
        </w:rPr>
        <w:t>, Photo Contest in Jan, Winter Water Walk in TBD, macroinvertebrate event in spring, litter cleanup March 19</w:t>
      </w:r>
      <w:r w:rsidR="00946E0B" w:rsidRPr="00946E0B">
        <w:rPr>
          <w:sz w:val="20"/>
          <w:szCs w:val="20"/>
          <w:vertAlign w:val="superscript"/>
        </w:rPr>
        <w:t>th</w:t>
      </w:r>
      <w:r w:rsidR="00946E0B">
        <w:rPr>
          <w:sz w:val="20"/>
          <w:szCs w:val="20"/>
        </w:rPr>
        <w:t>, rain date March 20</w:t>
      </w:r>
      <w:r w:rsidR="00946E0B" w:rsidRPr="00946E0B">
        <w:rPr>
          <w:sz w:val="20"/>
          <w:szCs w:val="20"/>
          <w:vertAlign w:val="superscript"/>
        </w:rPr>
        <w:t>th</w:t>
      </w:r>
      <w:r w:rsidR="00946E0B">
        <w:rPr>
          <w:sz w:val="20"/>
          <w:szCs w:val="20"/>
        </w:rPr>
        <w:t xml:space="preserve"> 2022.</w:t>
      </w:r>
      <w:r w:rsidR="007D7F2C">
        <w:rPr>
          <w:sz w:val="20"/>
          <w:szCs w:val="20"/>
        </w:rPr>
        <w:t xml:space="preserve"> Streambank Stabilization seminar - TBD</w:t>
      </w:r>
    </w:p>
    <w:p w14:paraId="2D056D6A" w14:textId="605A03A0" w:rsidR="00FE3951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Non-profit and donations</w:t>
      </w:r>
      <w:r w:rsidR="001667C8">
        <w:t xml:space="preserve"> – </w:t>
      </w:r>
      <w:r w:rsidR="001667C8">
        <w:rPr>
          <w:sz w:val="20"/>
          <w:szCs w:val="20"/>
        </w:rPr>
        <w:t xml:space="preserve">Discussed researching 501c3 status </w:t>
      </w:r>
      <w:r w:rsidR="007D7F2C">
        <w:rPr>
          <w:sz w:val="20"/>
          <w:szCs w:val="20"/>
        </w:rPr>
        <w:t xml:space="preserve">again </w:t>
      </w:r>
      <w:r w:rsidR="001667C8">
        <w:rPr>
          <w:sz w:val="20"/>
          <w:szCs w:val="20"/>
        </w:rPr>
        <w:t>and options for membership and sponsorship opportunities after website is complete.</w:t>
      </w:r>
    </w:p>
    <w:p w14:paraId="0D600A0C" w14:textId="501F2453" w:rsidR="00596A7C" w:rsidRPr="00BD1B3B" w:rsidRDefault="00596A7C" w:rsidP="00BD1B3B">
      <w:pPr>
        <w:pStyle w:val="ListNumber"/>
      </w:pPr>
      <w:r w:rsidRPr="001667C8">
        <w:rPr>
          <w:b/>
          <w:bCs/>
          <w:sz w:val="22"/>
          <w:szCs w:val="22"/>
        </w:rPr>
        <w:t>Attendees</w:t>
      </w:r>
      <w:r>
        <w:t xml:space="preserve"> </w:t>
      </w:r>
      <w:r w:rsidR="00ED601F">
        <w:t>–</w:t>
      </w:r>
      <w:r>
        <w:t xml:space="preserve"> </w:t>
      </w:r>
      <w:r w:rsidR="00ED601F">
        <w:rPr>
          <w:sz w:val="20"/>
          <w:szCs w:val="20"/>
        </w:rPr>
        <w:t>Jullian Mancuso</w:t>
      </w:r>
      <w:r w:rsidRPr="00596A7C">
        <w:rPr>
          <w:sz w:val="20"/>
          <w:szCs w:val="20"/>
        </w:rPr>
        <w:t>, Darci Saracco, Katie Stanley</w:t>
      </w:r>
    </w:p>
    <w:tbl>
      <w:tblPr>
        <w:tblStyle w:val="Meetingminutes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08"/>
        <w:gridCol w:w="1438"/>
        <w:gridCol w:w="1080"/>
        <w:gridCol w:w="4044"/>
      </w:tblGrid>
      <w:tr w:rsidR="00FE3951" w:rsidRPr="00BD1B3B" w14:paraId="669C3909" w14:textId="77777777" w:rsidTr="005C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174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44354AC" w14:textId="77777777" w:rsidR="00FE3951" w:rsidRPr="00BD1B3B" w:rsidRDefault="00FE3951" w:rsidP="00BD1B3B">
            <w:r w:rsidRPr="00BD1B3B">
              <w:t>Action Items</w:t>
            </w:r>
          </w:p>
        </w:tc>
        <w:tc>
          <w:tcPr>
            <w:tcW w:w="71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6142A2A" w14:textId="77777777" w:rsidR="00FE3951" w:rsidRPr="00BD1B3B" w:rsidRDefault="00FE3951" w:rsidP="00BD1B3B">
            <w:r w:rsidRPr="00BD1B3B">
              <w:t>Owner(s)</w:t>
            </w:r>
          </w:p>
        </w:tc>
        <w:tc>
          <w:tcPr>
            <w:tcW w:w="53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A28BBD" w14:textId="77777777" w:rsidR="00FE3951" w:rsidRPr="00BD1B3B" w:rsidRDefault="00FE3951" w:rsidP="00BD1B3B">
            <w:r w:rsidRPr="00BD1B3B">
              <w:t>Deadline</w:t>
            </w:r>
          </w:p>
        </w:tc>
        <w:tc>
          <w:tcPr>
            <w:tcW w:w="200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CD79C84" w14:textId="77777777" w:rsidR="00FE3951" w:rsidRPr="00BD1B3B" w:rsidRDefault="00FE3951" w:rsidP="00BD1B3B">
            <w:r w:rsidRPr="00BD1B3B">
              <w:t>Status</w:t>
            </w:r>
          </w:p>
        </w:tc>
      </w:tr>
      <w:tr w:rsidR="00FE3951" w:rsidRPr="00BD1B3B" w14:paraId="398788BA" w14:textId="77777777" w:rsidTr="005C1F7D">
        <w:trPr>
          <w:trHeight w:val="288"/>
        </w:trPr>
        <w:tc>
          <w:tcPr>
            <w:tcW w:w="1742" w:type="pct"/>
          </w:tcPr>
          <w:p w14:paraId="1244FA3F" w14:textId="75104E74" w:rsidR="00FE3951" w:rsidRPr="001667C8" w:rsidRDefault="007D7F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Draft/share Facebook post for photography contest – pin and boost</w:t>
            </w:r>
          </w:p>
        </w:tc>
        <w:tc>
          <w:tcPr>
            <w:tcW w:w="714" w:type="pct"/>
          </w:tcPr>
          <w:p w14:paraId="7B40EC8B" w14:textId="10CFB35E" w:rsidR="00FE3951" w:rsidRPr="001667C8" w:rsidRDefault="007D7F2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</w:t>
            </w:r>
          </w:p>
        </w:tc>
        <w:tc>
          <w:tcPr>
            <w:tcW w:w="536" w:type="pct"/>
          </w:tcPr>
          <w:p w14:paraId="04BF9067" w14:textId="326AA06E" w:rsidR="00FE3951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12/22</w:t>
            </w:r>
          </w:p>
        </w:tc>
        <w:tc>
          <w:tcPr>
            <w:tcW w:w="2008" w:type="pct"/>
          </w:tcPr>
          <w:p w14:paraId="4413754B" w14:textId="7A36F7F1" w:rsidR="00FE3951" w:rsidRPr="001667C8" w:rsidRDefault="00FE3951" w:rsidP="00BD1B3B">
            <w:pPr>
              <w:rPr>
                <w:sz w:val="20"/>
                <w:szCs w:val="20"/>
              </w:rPr>
            </w:pPr>
          </w:p>
        </w:tc>
      </w:tr>
      <w:tr w:rsidR="009A69C6" w:rsidRPr="00BD1B3B" w14:paraId="143DABD0" w14:textId="77777777" w:rsidTr="005C1F7D">
        <w:trPr>
          <w:trHeight w:val="288"/>
        </w:trPr>
        <w:tc>
          <w:tcPr>
            <w:tcW w:w="1742" w:type="pct"/>
          </w:tcPr>
          <w:p w14:paraId="15DA9165" w14:textId="66E6413B" w:rsidR="009A69C6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Print flyers and add to community bulletin boards, email to municipalities and local groups</w:t>
            </w:r>
          </w:p>
        </w:tc>
        <w:tc>
          <w:tcPr>
            <w:tcW w:w="714" w:type="pct"/>
          </w:tcPr>
          <w:p w14:paraId="7D088064" w14:textId="5E7E111B" w:rsidR="009A69C6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</w:p>
        </w:tc>
        <w:tc>
          <w:tcPr>
            <w:tcW w:w="536" w:type="pct"/>
          </w:tcPr>
          <w:p w14:paraId="4A327F14" w14:textId="7FDACDC8" w:rsidR="009A69C6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ASAP</w:t>
            </w:r>
          </w:p>
        </w:tc>
        <w:tc>
          <w:tcPr>
            <w:tcW w:w="2008" w:type="pct"/>
          </w:tcPr>
          <w:p w14:paraId="0E41FAC2" w14:textId="4AB5C662" w:rsidR="009A69C6" w:rsidRPr="001667C8" w:rsidRDefault="009A69C6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2EA4558E" w14:textId="77777777" w:rsidTr="005C1F7D">
        <w:trPr>
          <w:trHeight w:val="288"/>
        </w:trPr>
        <w:tc>
          <w:tcPr>
            <w:tcW w:w="1742" w:type="pct"/>
          </w:tcPr>
          <w:p w14:paraId="1F95102E" w14:textId="5409F204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Create Facebook poll/post about litter cleanup or areas of concern</w:t>
            </w:r>
          </w:p>
        </w:tc>
        <w:tc>
          <w:tcPr>
            <w:tcW w:w="714" w:type="pct"/>
          </w:tcPr>
          <w:p w14:paraId="349A6890" w14:textId="1C9668FC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Darci/Katie</w:t>
            </w:r>
          </w:p>
        </w:tc>
        <w:tc>
          <w:tcPr>
            <w:tcW w:w="536" w:type="pct"/>
          </w:tcPr>
          <w:p w14:paraId="22AA2A77" w14:textId="514643BE" w:rsidR="005C1F7D" w:rsidRPr="001667C8" w:rsidRDefault="005C1F7D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 2022</w:t>
            </w:r>
          </w:p>
        </w:tc>
        <w:tc>
          <w:tcPr>
            <w:tcW w:w="2008" w:type="pct"/>
          </w:tcPr>
          <w:p w14:paraId="752BDC03" w14:textId="2F2C159F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133378BD" w14:textId="77777777" w:rsidTr="005C1F7D">
        <w:trPr>
          <w:trHeight w:val="288"/>
        </w:trPr>
        <w:tc>
          <w:tcPr>
            <w:tcW w:w="1742" w:type="pct"/>
          </w:tcPr>
          <w:p w14:paraId="206D07C4" w14:textId="0FA1B2B5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Investigate requirements for 501c3</w:t>
            </w:r>
          </w:p>
        </w:tc>
        <w:tc>
          <w:tcPr>
            <w:tcW w:w="714" w:type="pct"/>
          </w:tcPr>
          <w:p w14:paraId="11CFA6D3" w14:textId="2563D427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Team</w:t>
            </w:r>
            <w:r>
              <w:rPr>
                <w:sz w:val="20"/>
                <w:szCs w:val="20"/>
              </w:rPr>
              <w:t>/Mark</w:t>
            </w:r>
          </w:p>
        </w:tc>
        <w:tc>
          <w:tcPr>
            <w:tcW w:w="536" w:type="pct"/>
          </w:tcPr>
          <w:p w14:paraId="663F9E1A" w14:textId="5782E37E" w:rsidR="005C1F7D" w:rsidRPr="001667C8" w:rsidRDefault="005C1F7D" w:rsidP="00BD1B3B">
            <w:pPr>
              <w:rPr>
                <w:sz w:val="20"/>
                <w:szCs w:val="20"/>
              </w:rPr>
            </w:pPr>
            <w:r w:rsidRPr="001667C8">
              <w:rPr>
                <w:sz w:val="20"/>
                <w:szCs w:val="20"/>
              </w:rPr>
              <w:t>TBD</w:t>
            </w:r>
          </w:p>
        </w:tc>
        <w:tc>
          <w:tcPr>
            <w:tcW w:w="2008" w:type="pct"/>
          </w:tcPr>
          <w:p w14:paraId="31A14727" w14:textId="77777777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54301F1E" w14:textId="77777777" w:rsidTr="005C1F7D">
        <w:trPr>
          <w:trHeight w:val="288"/>
        </w:trPr>
        <w:tc>
          <w:tcPr>
            <w:tcW w:w="1742" w:type="pct"/>
          </w:tcPr>
          <w:p w14:paraId="7172E2CD" w14:textId="6F4314AF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through conservation plan for future </w:t>
            </w:r>
            <w:r w:rsidR="00734CAD">
              <w:rPr>
                <w:sz w:val="20"/>
                <w:szCs w:val="20"/>
              </w:rPr>
              <w:t>Facebook</w:t>
            </w:r>
            <w:r>
              <w:rPr>
                <w:sz w:val="20"/>
                <w:szCs w:val="20"/>
              </w:rPr>
              <w:t xml:space="preserve"> posts and volunteer opportunities</w:t>
            </w:r>
          </w:p>
        </w:tc>
        <w:tc>
          <w:tcPr>
            <w:tcW w:w="714" w:type="pct"/>
          </w:tcPr>
          <w:p w14:paraId="5F73D7D8" w14:textId="2B6A9FD3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Darci/Team</w:t>
            </w:r>
          </w:p>
        </w:tc>
        <w:tc>
          <w:tcPr>
            <w:tcW w:w="536" w:type="pct"/>
          </w:tcPr>
          <w:p w14:paraId="7A2C5F98" w14:textId="4F446E09" w:rsidR="005C1F7D" w:rsidRPr="001667C8" w:rsidRDefault="00B048CC" w:rsidP="00BD1B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Ongoing</w:t>
            </w:r>
          </w:p>
        </w:tc>
        <w:tc>
          <w:tcPr>
            <w:tcW w:w="2008" w:type="pct"/>
          </w:tcPr>
          <w:p w14:paraId="135C3A2A" w14:textId="7168618A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  <w:tr w:rsidR="005C1F7D" w:rsidRPr="00BD1B3B" w14:paraId="029FB118" w14:textId="77777777" w:rsidTr="005C1F7D">
        <w:trPr>
          <w:trHeight w:val="288"/>
        </w:trPr>
        <w:tc>
          <w:tcPr>
            <w:tcW w:w="1742" w:type="pct"/>
          </w:tcPr>
          <w:p w14:paraId="5526B523" w14:textId="280449CA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</w:tcPr>
          <w:p w14:paraId="48FFE77E" w14:textId="2842DC25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  <w:tc>
          <w:tcPr>
            <w:tcW w:w="536" w:type="pct"/>
          </w:tcPr>
          <w:p w14:paraId="1C609635" w14:textId="4DA40439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  <w:tc>
          <w:tcPr>
            <w:tcW w:w="2008" w:type="pct"/>
          </w:tcPr>
          <w:p w14:paraId="406F2308" w14:textId="5CA63629" w:rsidR="005C1F7D" w:rsidRPr="001667C8" w:rsidRDefault="005C1F7D" w:rsidP="00BD1B3B">
            <w:pPr>
              <w:rPr>
                <w:sz w:val="20"/>
                <w:szCs w:val="20"/>
              </w:rPr>
            </w:pPr>
          </w:p>
        </w:tc>
      </w:tr>
    </w:tbl>
    <w:p w14:paraId="60089DB0" w14:textId="236D24D5" w:rsidR="00FE3951" w:rsidRPr="00FE3951" w:rsidRDefault="00FE3951" w:rsidP="005C1F7D">
      <w:pPr>
        <w:pStyle w:val="ListNumber"/>
        <w:numPr>
          <w:ilvl w:val="0"/>
          <w:numId w:val="0"/>
        </w:numPr>
      </w:pPr>
    </w:p>
    <w:sectPr w:rsidR="00FE3951" w:rsidRPr="00FE3951" w:rsidSect="00A55CDB">
      <w:headerReference w:type="default" r:id="rId12"/>
      <w:pgSz w:w="12240" w:h="15840" w:code="1"/>
      <w:pgMar w:top="3600" w:right="1080" w:bottom="720" w:left="108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36455" w14:textId="77777777" w:rsidR="001A726A" w:rsidRDefault="001A726A" w:rsidP="001E7D29">
      <w:pPr>
        <w:spacing w:after="0" w:line="240" w:lineRule="auto"/>
      </w:pPr>
      <w:r>
        <w:separator/>
      </w:r>
    </w:p>
  </w:endnote>
  <w:endnote w:type="continuationSeparator" w:id="0">
    <w:p w14:paraId="2C8256E3" w14:textId="77777777" w:rsidR="001A726A" w:rsidRDefault="001A726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1AC8A" w14:textId="77777777" w:rsidR="001A726A" w:rsidRDefault="001A726A" w:rsidP="001E7D29">
      <w:pPr>
        <w:spacing w:after="0" w:line="240" w:lineRule="auto"/>
      </w:pPr>
      <w:r>
        <w:separator/>
      </w:r>
    </w:p>
  </w:footnote>
  <w:footnote w:type="continuationSeparator" w:id="0">
    <w:p w14:paraId="2FFBAE27" w14:textId="77777777" w:rsidR="001A726A" w:rsidRDefault="001A726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34ED0" w14:textId="2098E7A1" w:rsidR="00066754" w:rsidRDefault="00FE3951" w:rsidP="00A55CDB">
    <w:pPr>
      <w:pStyle w:val="Header"/>
      <w:tabs>
        <w:tab w:val="left" w:pos="3340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CEDE3AB" wp14:editId="08B7249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65EA139E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94767">
      <w:rPr>
        <w:noProof/>
      </w:rPr>
      <w:t xml:space="preserve">                </w:t>
    </w:r>
    <w:r w:rsidR="00066754">
      <w:rPr>
        <w:noProof/>
      </w:rPr>
      <w:t xml:space="preserve"> </w:t>
    </w:r>
    <w:r w:rsidR="00B94767">
      <w:rPr>
        <w:noProof/>
      </w:rPr>
      <w:drawing>
        <wp:inline distT="0" distB="0" distL="0" distR="0" wp14:anchorId="322ADC97" wp14:editId="315D5FE1">
          <wp:extent cx="1057879" cy="1066800"/>
          <wp:effectExtent l="0" t="0" r="952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825" cy="1083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CDB">
      <w:rPr>
        <w:noProof/>
      </w:rPr>
      <w:tab/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9C623EE" w14:textId="77777777" w:rsidTr="00015440">
      <w:trPr>
        <w:jc w:val="right"/>
      </w:trPr>
      <w:tc>
        <w:tcPr>
          <w:tcW w:w="432" w:type="dxa"/>
          <w:vAlign w:val="bottom"/>
        </w:tcPr>
        <w:p w14:paraId="6533504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83D3D88" wp14:editId="506E4E11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C9CE33A" w14:textId="7B41789B" w:rsidR="00066754" w:rsidRPr="00812880" w:rsidRDefault="001A726A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B94767">
            <w:t>Zoom</w:t>
          </w:r>
        </w:p>
      </w:tc>
    </w:tr>
    <w:tr w:rsidR="00066754" w:rsidRPr="00812880" w14:paraId="1F30F31A" w14:textId="77777777" w:rsidTr="00015440">
      <w:trPr>
        <w:jc w:val="right"/>
      </w:trPr>
      <w:tc>
        <w:tcPr>
          <w:tcW w:w="432" w:type="dxa"/>
          <w:vAlign w:val="bottom"/>
        </w:tcPr>
        <w:p w14:paraId="315D1EAE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2B5BCD7" wp14:editId="011A55B5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C6EBC0C" w14:textId="3EF8261C" w:rsidR="00066754" w:rsidRPr="00812880" w:rsidRDefault="001A726A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B94767">
            <w:t>1</w:t>
          </w:r>
          <w:r w:rsidR="00ED601F">
            <w:t>2</w:t>
          </w:r>
          <w:r w:rsidR="00B94767">
            <w:t>-</w:t>
          </w:r>
          <w:r w:rsidR="00ED601F">
            <w:t>16</w:t>
          </w:r>
          <w:r w:rsidR="00B94767">
            <w:t>-2021</w:t>
          </w:r>
        </w:p>
      </w:tc>
    </w:tr>
    <w:tr w:rsidR="00066754" w:rsidRPr="00812880" w14:paraId="5AF69107" w14:textId="77777777" w:rsidTr="00015440">
      <w:trPr>
        <w:jc w:val="right"/>
      </w:trPr>
      <w:tc>
        <w:tcPr>
          <w:tcW w:w="432" w:type="dxa"/>
          <w:vAlign w:val="bottom"/>
        </w:tcPr>
        <w:p w14:paraId="33EADEA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56ACCF" wp14:editId="1A3079EA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46C549B" w14:textId="59BD4505" w:rsidR="00066754" w:rsidRPr="00812880" w:rsidRDefault="001A726A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B94767">
            <w:t>7:00pm – 8:00pm</w:t>
          </w:r>
        </w:p>
      </w:tc>
    </w:tr>
  </w:tbl>
  <w:p w14:paraId="4026A7C3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66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1266"/>
    <w:rsid w:val="0012634B"/>
    <w:rsid w:val="001269DE"/>
    <w:rsid w:val="00140DAE"/>
    <w:rsid w:val="0015158B"/>
    <w:rsid w:val="0015180F"/>
    <w:rsid w:val="001667C8"/>
    <w:rsid w:val="001746FC"/>
    <w:rsid w:val="00184D56"/>
    <w:rsid w:val="00193653"/>
    <w:rsid w:val="001A726A"/>
    <w:rsid w:val="001C329C"/>
    <w:rsid w:val="001D15D7"/>
    <w:rsid w:val="001D48CB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43B82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96A7C"/>
    <w:rsid w:val="005C1F7D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34CAD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D7F2C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46E0B"/>
    <w:rsid w:val="00955A78"/>
    <w:rsid w:val="009921B8"/>
    <w:rsid w:val="0099515C"/>
    <w:rsid w:val="009A6621"/>
    <w:rsid w:val="009A69C6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5CDB"/>
    <w:rsid w:val="00A60E11"/>
    <w:rsid w:val="00A637D7"/>
    <w:rsid w:val="00A63D35"/>
    <w:rsid w:val="00A91930"/>
    <w:rsid w:val="00A9231C"/>
    <w:rsid w:val="00AA2532"/>
    <w:rsid w:val="00AA702D"/>
    <w:rsid w:val="00AE1F88"/>
    <w:rsid w:val="00AE20AD"/>
    <w:rsid w:val="00AE361F"/>
    <w:rsid w:val="00AE5370"/>
    <w:rsid w:val="00AF1A52"/>
    <w:rsid w:val="00B048CC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4767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6742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D601F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B73DF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82A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40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ci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2021-12-17T01:02:00Z</dcterms:created>
  <dcterms:modified xsi:type="dcterms:W3CDTF">2021-12-17T01:19:00Z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