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0687F" w14:textId="573DE153" w:rsidR="00275260" w:rsidRPr="00AF1A52" w:rsidRDefault="001D48CB" w:rsidP="00EF6F3C">
      <w:pPr>
        <w:pStyle w:val="Heading1"/>
        <w:tabs>
          <w:tab w:val="left" w:pos="6210"/>
        </w:tabs>
      </w:pPr>
      <w:r>
        <w:t>Meeting Minutes</w:t>
      </w:r>
    </w:p>
    <w:p w14:paraId="0E908340" w14:textId="5EC4DCA2" w:rsidR="00830892" w:rsidRPr="00544AA8" w:rsidRDefault="00A02186" w:rsidP="00BD1B3B">
      <w:pPr>
        <w:pStyle w:val="ListNumber"/>
      </w:pPr>
      <w:r>
        <w:rPr>
          <w:b/>
          <w:bCs/>
          <w:sz w:val="22"/>
          <w:szCs w:val="22"/>
        </w:rPr>
        <w:t>Water Withdrawal</w:t>
      </w:r>
      <w:r w:rsidR="00830892">
        <w:rPr>
          <w:b/>
          <w:bCs/>
          <w:sz w:val="22"/>
          <w:szCs w:val="22"/>
        </w:rPr>
        <w:t xml:space="preserve"> –</w:t>
      </w:r>
      <w:r w:rsidR="00830892">
        <w:t xml:space="preserve"> </w:t>
      </w:r>
      <w:r w:rsidR="00FA0D7F">
        <w:rPr>
          <w:sz w:val="20"/>
          <w:szCs w:val="20"/>
        </w:rPr>
        <w:t xml:space="preserve">Team gave an update that the water withdrawal permit has been approved. Many of the team members attended a meeting on the afternoon of 2/8 to discuss next steps and are preparing a press release. Once the press release is </w:t>
      </w:r>
      <w:r>
        <w:rPr>
          <w:sz w:val="20"/>
          <w:szCs w:val="20"/>
        </w:rPr>
        <w:t>submitted,</w:t>
      </w:r>
      <w:r w:rsidR="00FA0D7F">
        <w:rPr>
          <w:sz w:val="20"/>
          <w:szCs w:val="20"/>
        </w:rPr>
        <w:t xml:space="preserve"> we will post on the BSCWA </w:t>
      </w:r>
      <w:r>
        <w:rPr>
          <w:sz w:val="20"/>
          <w:szCs w:val="20"/>
        </w:rPr>
        <w:t>Facebook</w:t>
      </w:r>
      <w:r w:rsidR="00FA0D7F">
        <w:rPr>
          <w:sz w:val="20"/>
          <w:szCs w:val="20"/>
        </w:rPr>
        <w:t xml:space="preserve"> with action items for the community who may want to help. Some items from the permit discussed as follows: </w:t>
      </w:r>
      <w:r>
        <w:rPr>
          <w:sz w:val="20"/>
          <w:szCs w:val="20"/>
        </w:rPr>
        <w:t>30-day</w:t>
      </w:r>
      <w:r w:rsidR="00FA0D7F">
        <w:rPr>
          <w:sz w:val="20"/>
          <w:szCs w:val="20"/>
        </w:rPr>
        <w:t xml:space="preserve"> appeal window, Feb 15</w:t>
      </w:r>
      <w:r w:rsidR="00FA0D7F" w:rsidRPr="00FA0D7F">
        <w:rPr>
          <w:sz w:val="20"/>
          <w:szCs w:val="20"/>
          <w:vertAlign w:val="superscript"/>
        </w:rPr>
        <w:t>th</w:t>
      </w:r>
      <w:r w:rsidR="00FA0D7F">
        <w:rPr>
          <w:sz w:val="20"/>
          <w:szCs w:val="20"/>
        </w:rPr>
        <w:t>-June 1</w:t>
      </w:r>
      <w:r w:rsidR="00FA0D7F" w:rsidRPr="00FA0D7F">
        <w:rPr>
          <w:sz w:val="20"/>
          <w:szCs w:val="20"/>
          <w:vertAlign w:val="superscript"/>
        </w:rPr>
        <w:t>st</w:t>
      </w:r>
      <w:r w:rsidR="00FA0D7F">
        <w:rPr>
          <w:sz w:val="20"/>
          <w:szCs w:val="20"/>
        </w:rPr>
        <w:t xml:space="preserve"> no activity window without PAFB approval, 30% bypass rate, PA environmental hearing board, and checking the status of the additional truck terminal and waterline permits.</w:t>
      </w:r>
    </w:p>
    <w:p w14:paraId="24AFC710" w14:textId="175DB7D8" w:rsidR="00544AA8" w:rsidRPr="009551E2" w:rsidRDefault="00544AA8" w:rsidP="00BD1B3B">
      <w:pPr>
        <w:pStyle w:val="ListNumber"/>
      </w:pPr>
      <w:r>
        <w:rPr>
          <w:b/>
          <w:bCs/>
          <w:sz w:val="22"/>
          <w:szCs w:val="22"/>
        </w:rPr>
        <w:t>Grant update</w:t>
      </w:r>
      <w:r w:rsidR="00BA730A">
        <w:rPr>
          <w:b/>
          <w:bCs/>
          <w:sz w:val="22"/>
          <w:szCs w:val="22"/>
        </w:rPr>
        <w:t xml:space="preserve"> </w:t>
      </w:r>
      <w:r w:rsidR="00AD755B">
        <w:rPr>
          <w:b/>
          <w:bCs/>
          <w:sz w:val="22"/>
          <w:szCs w:val="22"/>
        </w:rPr>
        <w:t>–</w:t>
      </w:r>
      <w:r w:rsidR="00BA730A">
        <w:rPr>
          <w:b/>
          <w:bCs/>
          <w:sz w:val="22"/>
          <w:szCs w:val="22"/>
        </w:rPr>
        <w:t xml:space="preserve"> </w:t>
      </w:r>
      <w:r w:rsidR="002E1444">
        <w:rPr>
          <w:sz w:val="20"/>
          <w:szCs w:val="20"/>
        </w:rPr>
        <w:t>Both ALT and BSCWA did not receive approval for growing greener grants. Upcoming call to discuss possibly reapplying or applying for a different grant. BSCWA also applied for the WPC Watershed Mini-Grant again, awaiting update.</w:t>
      </w:r>
    </w:p>
    <w:p w14:paraId="7AC9561F" w14:textId="49D0EA2F" w:rsidR="009551E2" w:rsidRPr="003769F3" w:rsidRDefault="009551E2" w:rsidP="00BD1B3B">
      <w:pPr>
        <w:pStyle w:val="ListNumber"/>
      </w:pPr>
      <w:r>
        <w:rPr>
          <w:b/>
          <w:bCs/>
          <w:sz w:val="22"/>
          <w:szCs w:val="22"/>
        </w:rPr>
        <w:t>Litter cleanup –</w:t>
      </w:r>
      <w:r>
        <w:t xml:space="preserve"> </w:t>
      </w:r>
      <w:r>
        <w:rPr>
          <w:sz w:val="20"/>
          <w:szCs w:val="20"/>
        </w:rPr>
        <w:t>Team discussed upcoming litter cleanup opportunities. Darci, Mark &amp; Rosie identified multiple places in Cooney Hollow that could use additional cleanup</w:t>
      </w:r>
      <w:r w:rsidR="008C1573">
        <w:rPr>
          <w:sz w:val="20"/>
          <w:szCs w:val="20"/>
        </w:rPr>
        <w:t xml:space="preserve"> in both upper and lower</w:t>
      </w:r>
      <w:r>
        <w:rPr>
          <w:sz w:val="20"/>
          <w:szCs w:val="20"/>
        </w:rPr>
        <w:t>, noting lots of cans, tires and a couple mattresses. 2 teens from Quaker Valley Middle School emailed us about doing a litter cleanup for a school project and suggested Cooney Hollow. Deadline for middle school project is mid-April. Additional litter cleanup areas discussed were Shaffer Road in Economy and BSC Road near Wine Construction in Bell Acres.</w:t>
      </w:r>
    </w:p>
    <w:p w14:paraId="5229FACB" w14:textId="133ADAF8" w:rsidR="00231585" w:rsidRPr="003769F3" w:rsidRDefault="004F6E33" w:rsidP="00BD1B3B">
      <w:pPr>
        <w:pStyle w:val="ListNumber"/>
      </w:pPr>
      <w:r>
        <w:rPr>
          <w:b/>
          <w:bCs/>
          <w:sz w:val="22"/>
          <w:szCs w:val="22"/>
        </w:rPr>
        <w:t>Upcoming events</w:t>
      </w:r>
      <w:r w:rsidR="00231585">
        <w:rPr>
          <w:b/>
          <w:bCs/>
          <w:sz w:val="22"/>
          <w:szCs w:val="22"/>
        </w:rPr>
        <w:t xml:space="preserve"> –</w:t>
      </w:r>
      <w:r w:rsidR="00FA0D7F">
        <w:rPr>
          <w:sz w:val="20"/>
          <w:szCs w:val="20"/>
        </w:rPr>
        <w:t xml:space="preserve"> Cabin Fever – Feb 25</w:t>
      </w:r>
      <w:r w:rsidR="00FA0D7F" w:rsidRPr="00FA0D7F">
        <w:rPr>
          <w:sz w:val="20"/>
          <w:szCs w:val="20"/>
          <w:vertAlign w:val="superscript"/>
        </w:rPr>
        <w:t>th</w:t>
      </w:r>
      <w:r w:rsidR="00FA0D7F">
        <w:rPr>
          <w:sz w:val="20"/>
          <w:szCs w:val="20"/>
        </w:rPr>
        <w:t xml:space="preserve"> 9-4 @ Doubletree Hilton in Cranberry Twp, Economy Litter Cleanup – March 24</w:t>
      </w:r>
      <w:r w:rsidR="00FA0D7F" w:rsidRPr="00FA0D7F">
        <w:rPr>
          <w:sz w:val="20"/>
          <w:szCs w:val="20"/>
          <w:vertAlign w:val="superscript"/>
        </w:rPr>
        <w:t>th</w:t>
      </w:r>
      <w:r w:rsidR="00FA0D7F">
        <w:rPr>
          <w:sz w:val="20"/>
          <w:szCs w:val="20"/>
        </w:rPr>
        <w:t xml:space="preserve"> 1-3 (rain date April 7</w:t>
      </w:r>
      <w:r w:rsidR="00FA0D7F" w:rsidRPr="00FA0D7F">
        <w:rPr>
          <w:sz w:val="20"/>
          <w:szCs w:val="20"/>
          <w:vertAlign w:val="superscript"/>
        </w:rPr>
        <w:t>th</w:t>
      </w:r>
      <w:r w:rsidR="00FA0D7F">
        <w:rPr>
          <w:sz w:val="20"/>
          <w:szCs w:val="20"/>
        </w:rPr>
        <w:t>), First Day of Trout table – BSC Brewery April 6</w:t>
      </w:r>
      <w:r w:rsidR="00FA0D7F" w:rsidRPr="00FA0D7F">
        <w:rPr>
          <w:sz w:val="20"/>
          <w:szCs w:val="20"/>
          <w:vertAlign w:val="superscript"/>
        </w:rPr>
        <w:t>th</w:t>
      </w:r>
      <w:r w:rsidR="00FA0D7F">
        <w:rPr>
          <w:sz w:val="20"/>
          <w:szCs w:val="20"/>
        </w:rPr>
        <w:t xml:space="preserve"> time TBD, Keep Leet Neet? – April 22</w:t>
      </w:r>
      <w:r w:rsidR="00FA0D7F" w:rsidRPr="00FA0D7F">
        <w:rPr>
          <w:sz w:val="20"/>
          <w:szCs w:val="20"/>
          <w:vertAlign w:val="superscript"/>
        </w:rPr>
        <w:t>nd</w:t>
      </w:r>
      <w:r w:rsidR="00FA0D7F">
        <w:rPr>
          <w:sz w:val="20"/>
          <w:szCs w:val="20"/>
        </w:rPr>
        <w:t>, Bug Count – April 27</w:t>
      </w:r>
      <w:r w:rsidR="00FA0D7F" w:rsidRPr="00FA0D7F">
        <w:rPr>
          <w:sz w:val="20"/>
          <w:szCs w:val="20"/>
          <w:vertAlign w:val="superscript"/>
        </w:rPr>
        <w:t>th</w:t>
      </w:r>
      <w:r w:rsidR="00FA0D7F">
        <w:rPr>
          <w:sz w:val="20"/>
          <w:szCs w:val="20"/>
        </w:rPr>
        <w:t xml:space="preserve"> or 28</w:t>
      </w:r>
      <w:r w:rsidR="00FA0D7F" w:rsidRPr="00FA0D7F">
        <w:rPr>
          <w:sz w:val="20"/>
          <w:szCs w:val="20"/>
          <w:vertAlign w:val="superscript"/>
        </w:rPr>
        <w:t>th</w:t>
      </w:r>
    </w:p>
    <w:p w14:paraId="5D6ED380" w14:textId="724F3ECE" w:rsidR="003769F3" w:rsidRPr="008D2CB9" w:rsidRDefault="003769F3" w:rsidP="00BD1B3B">
      <w:pPr>
        <w:pStyle w:val="ListNumber"/>
      </w:pPr>
      <w:r>
        <w:rPr>
          <w:b/>
          <w:bCs/>
          <w:sz w:val="22"/>
          <w:szCs w:val="22"/>
        </w:rPr>
        <w:t>Other items –</w:t>
      </w:r>
      <w:r>
        <w:t xml:space="preserve"> </w:t>
      </w:r>
      <w:r w:rsidR="00FA0D7F">
        <w:rPr>
          <w:sz w:val="20"/>
          <w:szCs w:val="20"/>
        </w:rPr>
        <w:t>Lois brought ginger spiced groundhog cookies for everyone!</w:t>
      </w:r>
      <w:r w:rsidR="005C64BF">
        <w:rPr>
          <w:sz w:val="20"/>
          <w:szCs w:val="20"/>
        </w:rPr>
        <w:t xml:space="preserve"> Items to discuss at next meeting: seedling sale, beaver hike, next community event for the fall</w:t>
      </w:r>
    </w:p>
    <w:p w14:paraId="0D600A0C" w14:textId="7546FC11" w:rsidR="00596A7C" w:rsidRPr="00611E3E" w:rsidRDefault="00596A7C" w:rsidP="00BD1B3B">
      <w:pPr>
        <w:pStyle w:val="ListNumber"/>
      </w:pPr>
      <w:r w:rsidRPr="001667C8">
        <w:rPr>
          <w:b/>
          <w:bCs/>
          <w:sz w:val="22"/>
          <w:szCs w:val="22"/>
        </w:rPr>
        <w:t>Attendees</w:t>
      </w:r>
      <w:r>
        <w:t xml:space="preserve"> </w:t>
      </w:r>
      <w:r w:rsidR="00ED601F">
        <w:t>–</w:t>
      </w:r>
      <w:r w:rsidR="005E2CC0">
        <w:t xml:space="preserve"> </w:t>
      </w:r>
      <w:r w:rsidR="00A102F2">
        <w:rPr>
          <w:sz w:val="20"/>
          <w:szCs w:val="20"/>
        </w:rPr>
        <w:t>Ric</w:t>
      </w:r>
      <w:r w:rsidR="005E2CC0">
        <w:rPr>
          <w:sz w:val="20"/>
          <w:szCs w:val="20"/>
        </w:rPr>
        <w:t>h</w:t>
      </w:r>
      <w:r w:rsidR="002E1444">
        <w:rPr>
          <w:sz w:val="20"/>
          <w:szCs w:val="20"/>
        </w:rPr>
        <w:t xml:space="preserve"> &amp; Lois</w:t>
      </w:r>
      <w:r w:rsidR="00A102F2">
        <w:rPr>
          <w:sz w:val="20"/>
          <w:szCs w:val="20"/>
        </w:rPr>
        <w:t xml:space="preserve"> Kulbaki, Darci Saracco</w:t>
      </w:r>
      <w:r w:rsidR="005E2CC0">
        <w:rPr>
          <w:sz w:val="20"/>
          <w:szCs w:val="20"/>
        </w:rPr>
        <w:t xml:space="preserve">, </w:t>
      </w:r>
      <w:r w:rsidR="007A152D">
        <w:rPr>
          <w:sz w:val="20"/>
          <w:szCs w:val="20"/>
        </w:rPr>
        <w:t>Katie Stanley, Martha Murdock, Casey Markle</w:t>
      </w:r>
      <w:r w:rsidR="002E1444">
        <w:rPr>
          <w:sz w:val="20"/>
          <w:szCs w:val="20"/>
        </w:rPr>
        <w:t xml:space="preserve"> (virtual)</w:t>
      </w:r>
      <w:r w:rsidR="007A152D">
        <w:rPr>
          <w:sz w:val="20"/>
          <w:szCs w:val="20"/>
        </w:rPr>
        <w:t>, Rose Reily</w:t>
      </w:r>
      <w:r w:rsidR="002E1444">
        <w:rPr>
          <w:sz w:val="20"/>
          <w:szCs w:val="20"/>
        </w:rPr>
        <w:t>, Spring Rickrode, Julie DiCenzo, Mark Fedosick, Juergen &amp; Lea Mauer</w:t>
      </w:r>
    </w:p>
    <w:p w14:paraId="1EF99A08" w14:textId="69D9A0CD" w:rsidR="00611E3E" w:rsidRPr="00BD102C" w:rsidRDefault="00611E3E" w:rsidP="00BD1B3B">
      <w:pPr>
        <w:pStyle w:val="ListNumber"/>
      </w:pPr>
      <w:r>
        <w:rPr>
          <w:b/>
          <w:bCs/>
          <w:sz w:val="22"/>
          <w:szCs w:val="22"/>
        </w:rPr>
        <w:t>Next meeting:</w:t>
      </w:r>
      <w:r>
        <w:t xml:space="preserve"> </w:t>
      </w:r>
      <w:r w:rsidR="002E1444">
        <w:rPr>
          <w:sz w:val="20"/>
          <w:szCs w:val="20"/>
        </w:rPr>
        <w:t>March</w:t>
      </w:r>
      <w:r w:rsidR="004F6E33">
        <w:rPr>
          <w:sz w:val="20"/>
          <w:szCs w:val="20"/>
        </w:rPr>
        <w:t xml:space="preserve"> 1</w:t>
      </w:r>
      <w:r w:rsidR="007A152D">
        <w:rPr>
          <w:sz w:val="20"/>
          <w:szCs w:val="20"/>
        </w:rPr>
        <w:t>4</w:t>
      </w:r>
      <w:r w:rsidR="004F6E33" w:rsidRPr="004F6E33">
        <w:rPr>
          <w:sz w:val="20"/>
          <w:szCs w:val="20"/>
          <w:vertAlign w:val="superscript"/>
        </w:rPr>
        <w:t>th</w:t>
      </w:r>
      <w:r w:rsidR="004F6E33">
        <w:rPr>
          <w:sz w:val="20"/>
          <w:szCs w:val="20"/>
        </w:rPr>
        <w:t xml:space="preserve"> </w:t>
      </w:r>
      <w:r w:rsidR="001C16BF">
        <w:rPr>
          <w:sz w:val="20"/>
          <w:szCs w:val="20"/>
        </w:rPr>
        <w:t xml:space="preserve">7:00 </w:t>
      </w:r>
      <w:r w:rsidR="004F6E33">
        <w:rPr>
          <w:sz w:val="20"/>
          <w:szCs w:val="20"/>
        </w:rPr>
        <w:t xml:space="preserve">– </w:t>
      </w:r>
      <w:r w:rsidR="001C16BF">
        <w:rPr>
          <w:sz w:val="20"/>
          <w:szCs w:val="20"/>
        </w:rPr>
        <w:t>BSC Fire Hall</w:t>
      </w:r>
    </w:p>
    <w:p w14:paraId="0F31FB31" w14:textId="0B7E3B41" w:rsidR="00BD102C" w:rsidRDefault="00BD102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04B3E5CA" w14:textId="77777777" w:rsidR="00BD102C" w:rsidRPr="00BD1B3B" w:rsidRDefault="00BD102C" w:rsidP="00BD102C">
      <w:pPr>
        <w:pStyle w:val="ListNumber"/>
        <w:numPr>
          <w:ilvl w:val="0"/>
          <w:numId w:val="0"/>
        </w:numPr>
        <w:ind w:left="173"/>
      </w:pPr>
    </w:p>
    <w:tbl>
      <w:tblPr>
        <w:tblStyle w:val="Meetingminutes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508"/>
        <w:gridCol w:w="1259"/>
        <w:gridCol w:w="1168"/>
        <w:gridCol w:w="4135"/>
      </w:tblGrid>
      <w:tr w:rsidR="00FE3951" w:rsidRPr="00BD1B3B" w14:paraId="669C3909" w14:textId="77777777" w:rsidTr="0012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17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44354AC" w14:textId="77777777" w:rsidR="00FE3951" w:rsidRPr="00BD1B3B" w:rsidRDefault="00FE3951" w:rsidP="00BD1B3B">
            <w:r w:rsidRPr="00BD1B3B">
              <w:t>Action Items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6142A2A" w14:textId="77777777" w:rsidR="00FE3951" w:rsidRPr="00BD1B3B" w:rsidRDefault="00FE3951" w:rsidP="00BD1B3B">
            <w:r w:rsidRPr="00BD1B3B">
              <w:t>Owner(s)</w:t>
            </w:r>
          </w:p>
        </w:tc>
        <w:tc>
          <w:tcPr>
            <w:tcW w:w="5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EA28BBD" w14:textId="77777777" w:rsidR="00FE3951" w:rsidRPr="00BD1B3B" w:rsidRDefault="00FE3951" w:rsidP="00BD1B3B">
            <w:r w:rsidRPr="00BD1B3B">
              <w:t>Deadline</w:t>
            </w:r>
          </w:p>
        </w:tc>
        <w:tc>
          <w:tcPr>
            <w:tcW w:w="20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CD79C84" w14:textId="77777777" w:rsidR="00FE3951" w:rsidRPr="00BD1B3B" w:rsidRDefault="00FE3951" w:rsidP="00BD1B3B">
            <w:r w:rsidRPr="00BD1B3B">
              <w:t>Status</w:t>
            </w:r>
          </w:p>
        </w:tc>
      </w:tr>
      <w:tr w:rsidR="00F02932" w:rsidRPr="00BD1B3B" w14:paraId="398788BA" w14:textId="77777777" w:rsidTr="0012098A">
        <w:trPr>
          <w:trHeight w:val="288"/>
        </w:trPr>
        <w:tc>
          <w:tcPr>
            <w:tcW w:w="1742" w:type="pct"/>
          </w:tcPr>
          <w:p w14:paraId="1244FA3F" w14:textId="6E412674" w:rsidR="00F02932" w:rsidRPr="001667C8" w:rsidRDefault="00DC4ECA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Economy borough to schedule next litter cleanup</w:t>
            </w:r>
          </w:p>
        </w:tc>
        <w:tc>
          <w:tcPr>
            <w:tcW w:w="625" w:type="pct"/>
          </w:tcPr>
          <w:p w14:paraId="7B40EC8B" w14:textId="5B250A58" w:rsidR="00F02932" w:rsidRPr="001667C8" w:rsidRDefault="00DC4ECA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</w:t>
            </w:r>
          </w:p>
        </w:tc>
        <w:tc>
          <w:tcPr>
            <w:tcW w:w="580" w:type="pct"/>
          </w:tcPr>
          <w:p w14:paraId="04BF9067" w14:textId="6291A9D6" w:rsidR="00F02932" w:rsidRPr="001667C8" w:rsidRDefault="00FF3099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ASAP</w:t>
            </w:r>
          </w:p>
        </w:tc>
        <w:tc>
          <w:tcPr>
            <w:tcW w:w="2053" w:type="pct"/>
          </w:tcPr>
          <w:p w14:paraId="4413754B" w14:textId="7A36F7F1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</w:tr>
      <w:tr w:rsidR="00B416D9" w:rsidRPr="00BD1B3B" w14:paraId="143DABD0" w14:textId="77777777" w:rsidTr="0012098A">
        <w:trPr>
          <w:trHeight w:val="288"/>
        </w:trPr>
        <w:tc>
          <w:tcPr>
            <w:tcW w:w="1742" w:type="pct"/>
          </w:tcPr>
          <w:p w14:paraId="15DA9165" w14:textId="535B49DC" w:rsidR="00B416D9" w:rsidRPr="001667C8" w:rsidRDefault="00DC4ECA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Press release and continuing conversations about water withdrawal</w:t>
            </w:r>
          </w:p>
        </w:tc>
        <w:tc>
          <w:tcPr>
            <w:tcW w:w="625" w:type="pct"/>
          </w:tcPr>
          <w:p w14:paraId="7D088064" w14:textId="60BACC57" w:rsidR="00B416D9" w:rsidRPr="001667C8" w:rsidRDefault="00DC4ECA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</w:p>
        </w:tc>
        <w:tc>
          <w:tcPr>
            <w:tcW w:w="580" w:type="pct"/>
          </w:tcPr>
          <w:p w14:paraId="4A327F14" w14:textId="46680834" w:rsidR="00B416D9" w:rsidRPr="001667C8" w:rsidRDefault="00FF3099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ongoing</w:t>
            </w:r>
          </w:p>
        </w:tc>
        <w:tc>
          <w:tcPr>
            <w:tcW w:w="2053" w:type="pct"/>
          </w:tcPr>
          <w:p w14:paraId="0E41FAC2" w14:textId="38F5A08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2BC485EE" w14:textId="77777777" w:rsidTr="0012098A">
        <w:trPr>
          <w:trHeight w:val="288"/>
        </w:trPr>
        <w:tc>
          <w:tcPr>
            <w:tcW w:w="1742" w:type="pct"/>
          </w:tcPr>
          <w:p w14:paraId="75712B2F" w14:textId="45CA3925" w:rsidR="00B416D9" w:rsidRPr="001667C8" w:rsidRDefault="00DC4ECA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Cabin Fever for registration</w:t>
            </w:r>
          </w:p>
        </w:tc>
        <w:tc>
          <w:tcPr>
            <w:tcW w:w="625" w:type="pct"/>
          </w:tcPr>
          <w:p w14:paraId="1192A63C" w14:textId="6A5114CC" w:rsidR="00B416D9" w:rsidRPr="001667C8" w:rsidRDefault="00B416D9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</w:t>
            </w:r>
          </w:p>
        </w:tc>
        <w:tc>
          <w:tcPr>
            <w:tcW w:w="580" w:type="pct"/>
          </w:tcPr>
          <w:p w14:paraId="41FFFE86" w14:textId="590C0ED3" w:rsidR="00B416D9" w:rsidRDefault="00FF3099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ASAP</w:t>
            </w:r>
          </w:p>
        </w:tc>
        <w:tc>
          <w:tcPr>
            <w:tcW w:w="2053" w:type="pct"/>
          </w:tcPr>
          <w:p w14:paraId="14D43366" w14:textId="421C3B53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0338CD6A" w14:textId="77777777" w:rsidTr="0012098A">
        <w:trPr>
          <w:trHeight w:val="288"/>
        </w:trPr>
        <w:tc>
          <w:tcPr>
            <w:tcW w:w="1742" w:type="pct"/>
          </w:tcPr>
          <w:p w14:paraId="6BF51DA5" w14:textId="54D19C83" w:rsidR="00B416D9" w:rsidRPr="001667C8" w:rsidRDefault="00DC4ECA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Upload meeting minutes to website</w:t>
            </w:r>
          </w:p>
        </w:tc>
        <w:tc>
          <w:tcPr>
            <w:tcW w:w="625" w:type="pct"/>
          </w:tcPr>
          <w:p w14:paraId="357F46D1" w14:textId="58375559" w:rsidR="00B416D9" w:rsidRPr="001667C8" w:rsidRDefault="00DC4ECA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Katie</w:t>
            </w:r>
          </w:p>
        </w:tc>
        <w:tc>
          <w:tcPr>
            <w:tcW w:w="580" w:type="pct"/>
          </w:tcPr>
          <w:p w14:paraId="6ECC8DC6" w14:textId="218AA8A3" w:rsidR="00B416D9" w:rsidRDefault="00FF3099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  <w:tc>
          <w:tcPr>
            <w:tcW w:w="2053" w:type="pct"/>
          </w:tcPr>
          <w:p w14:paraId="3867DA91" w14:textId="3F0C329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2E379791" w14:textId="77777777" w:rsidTr="0012098A">
        <w:trPr>
          <w:trHeight w:val="288"/>
        </w:trPr>
        <w:tc>
          <w:tcPr>
            <w:tcW w:w="1742" w:type="pct"/>
          </w:tcPr>
          <w:p w14:paraId="3FF2A0FC" w14:textId="2C847E71" w:rsidR="00B416D9" w:rsidRDefault="00FF3099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BSC Brewery about trout table</w:t>
            </w:r>
          </w:p>
        </w:tc>
        <w:tc>
          <w:tcPr>
            <w:tcW w:w="625" w:type="pct"/>
          </w:tcPr>
          <w:p w14:paraId="5A16C3AE" w14:textId="156FFB8A" w:rsidR="00B416D9" w:rsidRDefault="00FF3099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Katie</w:t>
            </w:r>
          </w:p>
        </w:tc>
        <w:tc>
          <w:tcPr>
            <w:tcW w:w="580" w:type="pct"/>
          </w:tcPr>
          <w:p w14:paraId="365DC5C6" w14:textId="108DEDDB" w:rsidR="00B416D9" w:rsidRDefault="00FF3099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March 31st</w:t>
            </w:r>
          </w:p>
        </w:tc>
        <w:tc>
          <w:tcPr>
            <w:tcW w:w="2053" w:type="pct"/>
          </w:tcPr>
          <w:p w14:paraId="4679156C" w14:textId="76EDE87E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51207C06" w14:textId="77777777" w:rsidTr="0012098A">
        <w:trPr>
          <w:trHeight w:val="288"/>
        </w:trPr>
        <w:tc>
          <w:tcPr>
            <w:tcW w:w="1742" w:type="pct"/>
          </w:tcPr>
          <w:p w14:paraId="25326DA6" w14:textId="160A03F6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1AA55073" w14:textId="5586236E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530C08C5" w14:textId="439AE756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0FB941DD" w14:textId="7777777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1AA3A1FC" w14:textId="77777777" w:rsidTr="0012098A">
        <w:trPr>
          <w:trHeight w:val="288"/>
        </w:trPr>
        <w:tc>
          <w:tcPr>
            <w:tcW w:w="1742" w:type="pct"/>
          </w:tcPr>
          <w:p w14:paraId="23F7F5F9" w14:textId="4ACF3194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7AA424B3" w14:textId="01D45BB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0620DFAA" w14:textId="4621E690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36314151" w14:textId="44E2A6B2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2EA4558E" w14:textId="77777777" w:rsidTr="0012098A">
        <w:trPr>
          <w:trHeight w:val="288"/>
        </w:trPr>
        <w:tc>
          <w:tcPr>
            <w:tcW w:w="1742" w:type="pct"/>
          </w:tcPr>
          <w:p w14:paraId="1F95102E" w14:textId="3808E05A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349A6890" w14:textId="46048FAE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22AA2A77" w14:textId="6777B881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752BDC03" w14:textId="0385FB41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5CB220D7" w14:textId="77777777" w:rsidTr="0012098A">
        <w:trPr>
          <w:trHeight w:val="288"/>
        </w:trPr>
        <w:tc>
          <w:tcPr>
            <w:tcW w:w="1742" w:type="pct"/>
          </w:tcPr>
          <w:p w14:paraId="45C97AD9" w14:textId="190DC111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5D7AC31A" w14:textId="02A8994D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499BA857" w14:textId="6C047926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73960105" w14:textId="7777777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70283762" w14:textId="77777777" w:rsidTr="0012098A">
        <w:trPr>
          <w:trHeight w:val="288"/>
        </w:trPr>
        <w:tc>
          <w:tcPr>
            <w:tcW w:w="1742" w:type="pct"/>
          </w:tcPr>
          <w:p w14:paraId="58363F73" w14:textId="7EEEF919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342D1670" w14:textId="090AD08A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40C2A399" w14:textId="3FB47575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060B076B" w14:textId="7777777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54301F1E" w14:textId="77777777" w:rsidTr="0012098A">
        <w:trPr>
          <w:trHeight w:val="288"/>
        </w:trPr>
        <w:tc>
          <w:tcPr>
            <w:tcW w:w="1742" w:type="pct"/>
          </w:tcPr>
          <w:p w14:paraId="7172E2CD" w14:textId="224F1B84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5F73D7D8" w14:textId="1145154E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7A2C5F98" w14:textId="4B5B8689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135C3A2A" w14:textId="7168618A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029FB118" w14:textId="77777777" w:rsidTr="0012098A">
        <w:trPr>
          <w:trHeight w:val="288"/>
        </w:trPr>
        <w:tc>
          <w:tcPr>
            <w:tcW w:w="1742" w:type="pct"/>
          </w:tcPr>
          <w:p w14:paraId="5526B523" w14:textId="5C3DC119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48FFE77E" w14:textId="48F4390F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1C609635" w14:textId="4FDF6A0C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406F2308" w14:textId="5CA63629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</w:tbl>
    <w:p w14:paraId="60089DB0" w14:textId="58D06766" w:rsidR="00FE3951" w:rsidRDefault="00FE3951" w:rsidP="005C1F7D">
      <w:pPr>
        <w:pStyle w:val="ListNumber"/>
        <w:numPr>
          <w:ilvl w:val="0"/>
          <w:numId w:val="0"/>
        </w:numPr>
      </w:pPr>
    </w:p>
    <w:p w14:paraId="4E1B9E01" w14:textId="22186892" w:rsidR="00FB361E" w:rsidRDefault="00FB361E" w:rsidP="005C1F7D">
      <w:pPr>
        <w:pStyle w:val="ListNumber"/>
        <w:numPr>
          <w:ilvl w:val="0"/>
          <w:numId w:val="0"/>
        </w:numPr>
      </w:pPr>
      <w:r>
        <w:t>Relevant links:</w:t>
      </w:r>
    </w:p>
    <w:p w14:paraId="5B5D4371" w14:textId="185307EB" w:rsidR="005A0131" w:rsidRDefault="005A0131" w:rsidP="005C1F7D">
      <w:pPr>
        <w:pStyle w:val="ListNumber"/>
        <w:numPr>
          <w:ilvl w:val="0"/>
          <w:numId w:val="0"/>
        </w:numPr>
      </w:pPr>
    </w:p>
    <w:p w14:paraId="57E925DF" w14:textId="77777777" w:rsidR="005A0131" w:rsidRPr="00FE3951" w:rsidRDefault="005A0131" w:rsidP="005C1F7D">
      <w:pPr>
        <w:pStyle w:val="ListNumber"/>
        <w:numPr>
          <w:ilvl w:val="0"/>
          <w:numId w:val="0"/>
        </w:numPr>
      </w:pPr>
    </w:p>
    <w:sectPr w:rsidR="005A0131" w:rsidRPr="00FE3951" w:rsidSect="009E273F">
      <w:headerReference w:type="default" r:id="rId12"/>
      <w:pgSz w:w="12240" w:h="15840" w:code="1"/>
      <w:pgMar w:top="3600" w:right="1080" w:bottom="720" w:left="108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4B51C" w14:textId="77777777" w:rsidR="009E273F" w:rsidRDefault="009E273F" w:rsidP="001E7D29">
      <w:pPr>
        <w:spacing w:after="0" w:line="240" w:lineRule="auto"/>
      </w:pPr>
      <w:r>
        <w:separator/>
      </w:r>
    </w:p>
  </w:endnote>
  <w:endnote w:type="continuationSeparator" w:id="0">
    <w:p w14:paraId="39AF1601" w14:textId="77777777" w:rsidR="009E273F" w:rsidRDefault="009E273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F031D" w14:textId="77777777" w:rsidR="009E273F" w:rsidRDefault="009E273F" w:rsidP="001E7D29">
      <w:pPr>
        <w:spacing w:after="0" w:line="240" w:lineRule="auto"/>
      </w:pPr>
      <w:r>
        <w:separator/>
      </w:r>
    </w:p>
  </w:footnote>
  <w:footnote w:type="continuationSeparator" w:id="0">
    <w:p w14:paraId="437B9FBD" w14:textId="77777777" w:rsidR="009E273F" w:rsidRDefault="009E273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34ED0" w14:textId="2098E7A1" w:rsidR="00066754" w:rsidRDefault="00FE3951" w:rsidP="00A55CDB">
    <w:pPr>
      <w:pStyle w:val="Header"/>
      <w:tabs>
        <w:tab w:val="left" w:pos="3340"/>
      </w:tabs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CEDE3AB" wp14:editId="08B7249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w16du="http://schemas.microsoft.com/office/word/2023/wordml/word16du">
          <w:pict>
            <v:group w14:anchorId="65EA139E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94767">
      <w:rPr>
        <w:noProof/>
      </w:rPr>
      <w:t xml:space="preserve">                </w:t>
    </w:r>
    <w:r w:rsidR="00066754">
      <w:rPr>
        <w:noProof/>
      </w:rPr>
      <w:t xml:space="preserve"> </w:t>
    </w:r>
    <w:r w:rsidR="00B94767">
      <w:rPr>
        <w:noProof/>
      </w:rPr>
      <w:drawing>
        <wp:inline distT="0" distB="0" distL="0" distR="0" wp14:anchorId="322ADC97" wp14:editId="315D5FE1">
          <wp:extent cx="1057879" cy="1066800"/>
          <wp:effectExtent l="0" t="0" r="952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825" cy="1083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5CDB">
      <w:rPr>
        <w:noProof/>
      </w:rPr>
      <w:tab/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29C623EE" w14:textId="77777777" w:rsidTr="00015440">
      <w:trPr>
        <w:jc w:val="right"/>
      </w:trPr>
      <w:tc>
        <w:tcPr>
          <w:tcW w:w="432" w:type="dxa"/>
          <w:vAlign w:val="bottom"/>
        </w:tcPr>
        <w:p w14:paraId="6533504F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83D3D88" wp14:editId="506E4E11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C9CE33A" w14:textId="2B33BCB3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0D4BC8">
            <w:t>BSC Fire Hall</w:t>
          </w:r>
          <w:r w:rsidR="00A102F2">
            <w:t xml:space="preserve"> park</w:t>
          </w:r>
        </w:p>
      </w:tc>
    </w:tr>
    <w:tr w:rsidR="00066754" w:rsidRPr="00812880" w14:paraId="1F30F31A" w14:textId="77777777" w:rsidTr="00015440">
      <w:trPr>
        <w:jc w:val="right"/>
      </w:trPr>
      <w:tc>
        <w:tcPr>
          <w:tcW w:w="432" w:type="dxa"/>
          <w:vAlign w:val="bottom"/>
        </w:tcPr>
        <w:p w14:paraId="315D1EAE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2B5BCD7" wp14:editId="011A55B5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C6EBC0C" w14:textId="0F460898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1E7E87">
            <w:t>2</w:t>
          </w:r>
          <w:r w:rsidR="00B94767">
            <w:t>-</w:t>
          </w:r>
          <w:r w:rsidR="001E7E87">
            <w:t>8</w:t>
          </w:r>
          <w:r w:rsidR="00B94767">
            <w:t>-202</w:t>
          </w:r>
          <w:r w:rsidR="001E7E87">
            <w:t>4</w:t>
          </w:r>
        </w:p>
      </w:tc>
    </w:tr>
    <w:tr w:rsidR="00066754" w:rsidRPr="00812880" w14:paraId="5AF69107" w14:textId="77777777" w:rsidTr="00015440">
      <w:trPr>
        <w:jc w:val="right"/>
      </w:trPr>
      <w:tc>
        <w:tcPr>
          <w:tcW w:w="432" w:type="dxa"/>
          <w:vAlign w:val="bottom"/>
        </w:tcPr>
        <w:p w14:paraId="33EADEA6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A56ACCF" wp14:editId="1A3079EA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46C549B" w14:textId="71443196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B94767">
            <w:t xml:space="preserve">7:00pm – </w:t>
          </w:r>
          <w:r w:rsidR="00244D23">
            <w:t>8</w:t>
          </w:r>
          <w:r w:rsidR="00E42DC7">
            <w:t>:</w:t>
          </w:r>
          <w:r w:rsidR="00EF6F3C">
            <w:t>2</w:t>
          </w:r>
          <w:r w:rsidR="00E42DC7">
            <w:t>0</w:t>
          </w:r>
          <w:r w:rsidR="00B94767">
            <w:t>pm</w:t>
          </w:r>
        </w:p>
      </w:tc>
    </w:tr>
  </w:tbl>
  <w:p w14:paraId="4026A7C3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233542243">
    <w:abstractNumId w:val="35"/>
  </w:num>
  <w:num w:numId="2" w16cid:durableId="1903129336">
    <w:abstractNumId w:val="19"/>
  </w:num>
  <w:num w:numId="3" w16cid:durableId="1842741834">
    <w:abstractNumId w:val="20"/>
  </w:num>
  <w:num w:numId="4" w16cid:durableId="1452896148">
    <w:abstractNumId w:val="12"/>
  </w:num>
  <w:num w:numId="5" w16cid:durableId="1483425047">
    <w:abstractNumId w:val="36"/>
  </w:num>
  <w:num w:numId="6" w16cid:durableId="2023622800">
    <w:abstractNumId w:val="9"/>
  </w:num>
  <w:num w:numId="7" w16cid:durableId="1889951480">
    <w:abstractNumId w:val="7"/>
  </w:num>
  <w:num w:numId="8" w16cid:durableId="74670334">
    <w:abstractNumId w:val="6"/>
  </w:num>
  <w:num w:numId="9" w16cid:durableId="662968812">
    <w:abstractNumId w:val="5"/>
  </w:num>
  <w:num w:numId="10" w16cid:durableId="1895777237">
    <w:abstractNumId w:val="4"/>
  </w:num>
  <w:num w:numId="11" w16cid:durableId="1968465854">
    <w:abstractNumId w:val="8"/>
  </w:num>
  <w:num w:numId="12" w16cid:durableId="984237122">
    <w:abstractNumId w:val="3"/>
  </w:num>
  <w:num w:numId="13" w16cid:durableId="2025207035">
    <w:abstractNumId w:val="2"/>
  </w:num>
  <w:num w:numId="14" w16cid:durableId="603656650">
    <w:abstractNumId w:val="1"/>
  </w:num>
  <w:num w:numId="15" w16cid:durableId="513348825">
    <w:abstractNumId w:val="0"/>
  </w:num>
  <w:num w:numId="16" w16cid:durableId="1291862115">
    <w:abstractNumId w:val="13"/>
  </w:num>
  <w:num w:numId="17" w16cid:durableId="1300182404">
    <w:abstractNumId w:val="18"/>
  </w:num>
  <w:num w:numId="18" w16cid:durableId="162016358">
    <w:abstractNumId w:val="16"/>
  </w:num>
  <w:num w:numId="19" w16cid:durableId="1391808009">
    <w:abstractNumId w:val="15"/>
  </w:num>
  <w:num w:numId="20" w16cid:durableId="820661505">
    <w:abstractNumId w:val="14"/>
  </w:num>
  <w:num w:numId="21" w16cid:durableId="1827240468">
    <w:abstractNumId w:val="22"/>
  </w:num>
  <w:num w:numId="22" w16cid:durableId="2097550702">
    <w:abstractNumId w:val="3"/>
    <w:lvlOverride w:ilvl="0">
      <w:startOverride w:val="1"/>
    </w:lvlOverride>
  </w:num>
  <w:num w:numId="23" w16cid:durableId="60956603">
    <w:abstractNumId w:val="3"/>
    <w:lvlOverride w:ilvl="0">
      <w:startOverride w:val="1"/>
    </w:lvlOverride>
  </w:num>
  <w:num w:numId="24" w16cid:durableId="662005063">
    <w:abstractNumId w:val="2"/>
    <w:lvlOverride w:ilvl="0">
      <w:startOverride w:val="1"/>
    </w:lvlOverride>
  </w:num>
  <w:num w:numId="25" w16cid:durableId="204804175">
    <w:abstractNumId w:val="32"/>
  </w:num>
  <w:num w:numId="26" w16cid:durableId="1720399104">
    <w:abstractNumId w:val="11"/>
  </w:num>
  <w:num w:numId="27" w16cid:durableId="795567789">
    <w:abstractNumId w:val="23"/>
  </w:num>
  <w:num w:numId="28" w16cid:durableId="1469275953">
    <w:abstractNumId w:val="11"/>
  </w:num>
  <w:num w:numId="29" w16cid:durableId="1827472145">
    <w:abstractNumId w:val="31"/>
  </w:num>
  <w:num w:numId="30" w16cid:durableId="1858882496">
    <w:abstractNumId w:val="24"/>
  </w:num>
  <w:num w:numId="31" w16cid:durableId="111287438">
    <w:abstractNumId w:val="38"/>
  </w:num>
  <w:num w:numId="32" w16cid:durableId="854421098">
    <w:abstractNumId w:val="33"/>
  </w:num>
  <w:num w:numId="33" w16cid:durableId="293294788">
    <w:abstractNumId w:val="17"/>
  </w:num>
  <w:num w:numId="34" w16cid:durableId="145325287">
    <w:abstractNumId w:val="26"/>
  </w:num>
  <w:num w:numId="35" w16cid:durableId="983392167">
    <w:abstractNumId w:val="10"/>
  </w:num>
  <w:num w:numId="36" w16cid:durableId="1241060936">
    <w:abstractNumId w:val="27"/>
  </w:num>
  <w:num w:numId="37" w16cid:durableId="2107990962">
    <w:abstractNumId w:val="30"/>
  </w:num>
  <w:num w:numId="38" w16cid:durableId="1312054551">
    <w:abstractNumId w:val="25"/>
  </w:num>
  <w:num w:numId="39" w16cid:durableId="603926924">
    <w:abstractNumId w:val="37"/>
  </w:num>
  <w:num w:numId="40" w16cid:durableId="1584071166">
    <w:abstractNumId w:val="28"/>
  </w:num>
  <w:num w:numId="41" w16cid:durableId="834032950">
    <w:abstractNumId w:val="21"/>
  </w:num>
  <w:num w:numId="42" w16cid:durableId="40247263">
    <w:abstractNumId w:val="29"/>
  </w:num>
  <w:num w:numId="43" w16cid:durableId="19582979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266"/>
    <w:rsid w:val="0000418E"/>
    <w:rsid w:val="00015440"/>
    <w:rsid w:val="00016839"/>
    <w:rsid w:val="00035A6B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D4BC8"/>
    <w:rsid w:val="000D4D50"/>
    <w:rsid w:val="000F4987"/>
    <w:rsid w:val="000F65EC"/>
    <w:rsid w:val="00103670"/>
    <w:rsid w:val="00115257"/>
    <w:rsid w:val="0011573E"/>
    <w:rsid w:val="0012098A"/>
    <w:rsid w:val="00121266"/>
    <w:rsid w:val="0012634B"/>
    <w:rsid w:val="001269DE"/>
    <w:rsid w:val="00140DAE"/>
    <w:rsid w:val="00142B21"/>
    <w:rsid w:val="0015158B"/>
    <w:rsid w:val="0015180F"/>
    <w:rsid w:val="001667C8"/>
    <w:rsid w:val="001746FC"/>
    <w:rsid w:val="00184D56"/>
    <w:rsid w:val="00193653"/>
    <w:rsid w:val="001A1C51"/>
    <w:rsid w:val="001A726A"/>
    <w:rsid w:val="001C16BF"/>
    <w:rsid w:val="001C329C"/>
    <w:rsid w:val="001D095B"/>
    <w:rsid w:val="001D15D7"/>
    <w:rsid w:val="001D48CB"/>
    <w:rsid w:val="001E286F"/>
    <w:rsid w:val="001E7D29"/>
    <w:rsid w:val="001E7E87"/>
    <w:rsid w:val="001F1762"/>
    <w:rsid w:val="002072C8"/>
    <w:rsid w:val="002203B9"/>
    <w:rsid w:val="00227312"/>
    <w:rsid w:val="00231585"/>
    <w:rsid w:val="002404F5"/>
    <w:rsid w:val="00244D23"/>
    <w:rsid w:val="00245ADE"/>
    <w:rsid w:val="00255D95"/>
    <w:rsid w:val="00270D66"/>
    <w:rsid w:val="00275260"/>
    <w:rsid w:val="00276FA1"/>
    <w:rsid w:val="002808AD"/>
    <w:rsid w:val="002845E8"/>
    <w:rsid w:val="00285B87"/>
    <w:rsid w:val="00291B4A"/>
    <w:rsid w:val="002C3D7E"/>
    <w:rsid w:val="002E1444"/>
    <w:rsid w:val="002E4F42"/>
    <w:rsid w:val="00311650"/>
    <w:rsid w:val="00316E1C"/>
    <w:rsid w:val="0032131A"/>
    <w:rsid w:val="003255D2"/>
    <w:rsid w:val="003310BF"/>
    <w:rsid w:val="00333DF8"/>
    <w:rsid w:val="00340C19"/>
    <w:rsid w:val="003448DB"/>
    <w:rsid w:val="00352B99"/>
    <w:rsid w:val="00354C22"/>
    <w:rsid w:val="00357641"/>
    <w:rsid w:val="00360B6E"/>
    <w:rsid w:val="00361DEE"/>
    <w:rsid w:val="003769F3"/>
    <w:rsid w:val="00394EF4"/>
    <w:rsid w:val="003E5EB5"/>
    <w:rsid w:val="00406AB0"/>
    <w:rsid w:val="00410612"/>
    <w:rsid w:val="00411F8B"/>
    <w:rsid w:val="004203B0"/>
    <w:rsid w:val="00420BC8"/>
    <w:rsid w:val="004230D9"/>
    <w:rsid w:val="004347E3"/>
    <w:rsid w:val="00443B82"/>
    <w:rsid w:val="00450670"/>
    <w:rsid w:val="004724BD"/>
    <w:rsid w:val="00477352"/>
    <w:rsid w:val="0048124E"/>
    <w:rsid w:val="00485A17"/>
    <w:rsid w:val="00491C23"/>
    <w:rsid w:val="004B3C14"/>
    <w:rsid w:val="004B5C09"/>
    <w:rsid w:val="004B7612"/>
    <w:rsid w:val="004D521B"/>
    <w:rsid w:val="004E227E"/>
    <w:rsid w:val="004F6880"/>
    <w:rsid w:val="004F6E33"/>
    <w:rsid w:val="00500DD1"/>
    <w:rsid w:val="00521AE3"/>
    <w:rsid w:val="00535B54"/>
    <w:rsid w:val="00544AA8"/>
    <w:rsid w:val="00554276"/>
    <w:rsid w:val="00564D17"/>
    <w:rsid w:val="00567050"/>
    <w:rsid w:val="00570173"/>
    <w:rsid w:val="00596A7C"/>
    <w:rsid w:val="005A0131"/>
    <w:rsid w:val="005C1F7D"/>
    <w:rsid w:val="005C64BF"/>
    <w:rsid w:val="005D3902"/>
    <w:rsid w:val="005E0ED9"/>
    <w:rsid w:val="005E2CC0"/>
    <w:rsid w:val="00611E3E"/>
    <w:rsid w:val="00616B41"/>
    <w:rsid w:val="00620AE8"/>
    <w:rsid w:val="00644CF5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773E"/>
    <w:rsid w:val="006D172F"/>
    <w:rsid w:val="006D5463"/>
    <w:rsid w:val="006E015E"/>
    <w:rsid w:val="006F03D4"/>
    <w:rsid w:val="006F20F4"/>
    <w:rsid w:val="00700B1F"/>
    <w:rsid w:val="0071038F"/>
    <w:rsid w:val="007257E9"/>
    <w:rsid w:val="00734CAD"/>
    <w:rsid w:val="00740105"/>
    <w:rsid w:val="007447FE"/>
    <w:rsid w:val="00744B1E"/>
    <w:rsid w:val="00756D9C"/>
    <w:rsid w:val="007619BD"/>
    <w:rsid w:val="00771C24"/>
    <w:rsid w:val="00781863"/>
    <w:rsid w:val="00792701"/>
    <w:rsid w:val="007A152D"/>
    <w:rsid w:val="007B2549"/>
    <w:rsid w:val="007D5836"/>
    <w:rsid w:val="007D7F2C"/>
    <w:rsid w:val="007E1049"/>
    <w:rsid w:val="007F1E7F"/>
    <w:rsid w:val="007F34A4"/>
    <w:rsid w:val="0080291A"/>
    <w:rsid w:val="0081077D"/>
    <w:rsid w:val="00812880"/>
    <w:rsid w:val="00815563"/>
    <w:rsid w:val="008240DA"/>
    <w:rsid w:val="00825B23"/>
    <w:rsid w:val="00830892"/>
    <w:rsid w:val="008341EA"/>
    <w:rsid w:val="008429E5"/>
    <w:rsid w:val="0084528C"/>
    <w:rsid w:val="00863BD4"/>
    <w:rsid w:val="00863E6E"/>
    <w:rsid w:val="00867EA4"/>
    <w:rsid w:val="00880C14"/>
    <w:rsid w:val="0088396E"/>
    <w:rsid w:val="00883A68"/>
    <w:rsid w:val="00896324"/>
    <w:rsid w:val="00897D88"/>
    <w:rsid w:val="008A0319"/>
    <w:rsid w:val="008C1573"/>
    <w:rsid w:val="008C6A7E"/>
    <w:rsid w:val="008D2CB9"/>
    <w:rsid w:val="008D43E9"/>
    <w:rsid w:val="008E3C0E"/>
    <w:rsid w:val="008E421A"/>
    <w:rsid w:val="008E476B"/>
    <w:rsid w:val="008F0F63"/>
    <w:rsid w:val="00900E32"/>
    <w:rsid w:val="009067B0"/>
    <w:rsid w:val="00922A60"/>
    <w:rsid w:val="00927C63"/>
    <w:rsid w:val="00932F50"/>
    <w:rsid w:val="0094637B"/>
    <w:rsid w:val="00946E0B"/>
    <w:rsid w:val="009551E2"/>
    <w:rsid w:val="00955A78"/>
    <w:rsid w:val="009570AF"/>
    <w:rsid w:val="009921B8"/>
    <w:rsid w:val="0099515C"/>
    <w:rsid w:val="009A5E5B"/>
    <w:rsid w:val="009A6621"/>
    <w:rsid w:val="009A69C6"/>
    <w:rsid w:val="009C5B3D"/>
    <w:rsid w:val="009D4984"/>
    <w:rsid w:val="009D6901"/>
    <w:rsid w:val="009E1C9D"/>
    <w:rsid w:val="009E273F"/>
    <w:rsid w:val="009F4C48"/>
    <w:rsid w:val="009F4E19"/>
    <w:rsid w:val="00A02186"/>
    <w:rsid w:val="00A07662"/>
    <w:rsid w:val="00A07E2F"/>
    <w:rsid w:val="00A102F2"/>
    <w:rsid w:val="00A14422"/>
    <w:rsid w:val="00A21B71"/>
    <w:rsid w:val="00A24CCD"/>
    <w:rsid w:val="00A25111"/>
    <w:rsid w:val="00A330C7"/>
    <w:rsid w:val="00A3439E"/>
    <w:rsid w:val="00A37F9E"/>
    <w:rsid w:val="00A40085"/>
    <w:rsid w:val="00A46050"/>
    <w:rsid w:val="00A47DF6"/>
    <w:rsid w:val="00A55CDB"/>
    <w:rsid w:val="00A60E11"/>
    <w:rsid w:val="00A637D7"/>
    <w:rsid w:val="00A63D35"/>
    <w:rsid w:val="00A91930"/>
    <w:rsid w:val="00A9231C"/>
    <w:rsid w:val="00AA2532"/>
    <w:rsid w:val="00AA4481"/>
    <w:rsid w:val="00AA702D"/>
    <w:rsid w:val="00AB167C"/>
    <w:rsid w:val="00AC5E73"/>
    <w:rsid w:val="00AD755B"/>
    <w:rsid w:val="00AE1F88"/>
    <w:rsid w:val="00AE20AD"/>
    <w:rsid w:val="00AE361F"/>
    <w:rsid w:val="00AE5370"/>
    <w:rsid w:val="00AF1A52"/>
    <w:rsid w:val="00B04124"/>
    <w:rsid w:val="00B048CC"/>
    <w:rsid w:val="00B0508C"/>
    <w:rsid w:val="00B122D3"/>
    <w:rsid w:val="00B247A9"/>
    <w:rsid w:val="00B30368"/>
    <w:rsid w:val="00B369A0"/>
    <w:rsid w:val="00B416D9"/>
    <w:rsid w:val="00B41727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4767"/>
    <w:rsid w:val="00B97A47"/>
    <w:rsid w:val="00BA2CE6"/>
    <w:rsid w:val="00BA730A"/>
    <w:rsid w:val="00BB018B"/>
    <w:rsid w:val="00BB09EA"/>
    <w:rsid w:val="00BC37E3"/>
    <w:rsid w:val="00BD102C"/>
    <w:rsid w:val="00BD1747"/>
    <w:rsid w:val="00BD1B3B"/>
    <w:rsid w:val="00BD2B06"/>
    <w:rsid w:val="00BD3B53"/>
    <w:rsid w:val="00BD68F5"/>
    <w:rsid w:val="00BE2FFB"/>
    <w:rsid w:val="00BF4DAF"/>
    <w:rsid w:val="00BF68C7"/>
    <w:rsid w:val="00C00194"/>
    <w:rsid w:val="00C02180"/>
    <w:rsid w:val="00C14973"/>
    <w:rsid w:val="00C1643D"/>
    <w:rsid w:val="00C23AFF"/>
    <w:rsid w:val="00C261A9"/>
    <w:rsid w:val="00C314BE"/>
    <w:rsid w:val="00C42793"/>
    <w:rsid w:val="00C47362"/>
    <w:rsid w:val="00C50006"/>
    <w:rsid w:val="00C601ED"/>
    <w:rsid w:val="00C67421"/>
    <w:rsid w:val="00C7624A"/>
    <w:rsid w:val="00C8234D"/>
    <w:rsid w:val="00CA594F"/>
    <w:rsid w:val="00CD4CE6"/>
    <w:rsid w:val="00CE5A5C"/>
    <w:rsid w:val="00D30984"/>
    <w:rsid w:val="00D31AB7"/>
    <w:rsid w:val="00D50D23"/>
    <w:rsid w:val="00D512BB"/>
    <w:rsid w:val="00D53571"/>
    <w:rsid w:val="00D67029"/>
    <w:rsid w:val="00D7068F"/>
    <w:rsid w:val="00D87431"/>
    <w:rsid w:val="00DA3B1A"/>
    <w:rsid w:val="00DC4ECA"/>
    <w:rsid w:val="00DC6078"/>
    <w:rsid w:val="00DC79AD"/>
    <w:rsid w:val="00DD2075"/>
    <w:rsid w:val="00DD73B4"/>
    <w:rsid w:val="00DE01D4"/>
    <w:rsid w:val="00DF2868"/>
    <w:rsid w:val="00DF7B22"/>
    <w:rsid w:val="00E3272E"/>
    <w:rsid w:val="00E3409E"/>
    <w:rsid w:val="00E35BD3"/>
    <w:rsid w:val="00E42DC7"/>
    <w:rsid w:val="00E557A0"/>
    <w:rsid w:val="00E61981"/>
    <w:rsid w:val="00E70676"/>
    <w:rsid w:val="00E93CF5"/>
    <w:rsid w:val="00ED601F"/>
    <w:rsid w:val="00EF390D"/>
    <w:rsid w:val="00EF6435"/>
    <w:rsid w:val="00EF6F3C"/>
    <w:rsid w:val="00F02932"/>
    <w:rsid w:val="00F02D37"/>
    <w:rsid w:val="00F10F6B"/>
    <w:rsid w:val="00F23131"/>
    <w:rsid w:val="00F23697"/>
    <w:rsid w:val="00F27102"/>
    <w:rsid w:val="00F3321B"/>
    <w:rsid w:val="00F36BB7"/>
    <w:rsid w:val="00F76796"/>
    <w:rsid w:val="00F87560"/>
    <w:rsid w:val="00F87EAA"/>
    <w:rsid w:val="00F92B25"/>
    <w:rsid w:val="00FA0D7F"/>
    <w:rsid w:val="00FA7DB4"/>
    <w:rsid w:val="00FB2EE9"/>
    <w:rsid w:val="00FB361E"/>
    <w:rsid w:val="00FB3809"/>
    <w:rsid w:val="00FB52F8"/>
    <w:rsid w:val="00FB7222"/>
    <w:rsid w:val="00FB73DF"/>
    <w:rsid w:val="00FC0F4C"/>
    <w:rsid w:val="00FD6CAB"/>
    <w:rsid w:val="00FE3951"/>
    <w:rsid w:val="00FE6B6C"/>
    <w:rsid w:val="00FE7588"/>
    <w:rsid w:val="00FF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82A0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ci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2024-02-09T12:41:00Z</dcterms:created>
  <dcterms:modified xsi:type="dcterms:W3CDTF">2024-02-09T13:55:00Z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