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AF1A52">
      <w:pPr>
        <w:pStyle w:val="Heading1"/>
      </w:pPr>
      <w:r>
        <w:t>Meeting Minutes</w:t>
      </w:r>
    </w:p>
    <w:p w14:paraId="4335CB65" w14:textId="01090F71" w:rsidR="00FE3951" w:rsidRPr="00BD1B3B" w:rsidRDefault="004347E3" w:rsidP="00BD1B3B">
      <w:pPr>
        <w:pStyle w:val="ListNumber"/>
      </w:pPr>
      <w:r>
        <w:rPr>
          <w:b/>
          <w:bCs/>
          <w:sz w:val="22"/>
          <w:szCs w:val="22"/>
        </w:rPr>
        <w:t>Litter Cleanup</w:t>
      </w:r>
      <w:r w:rsidR="009A69C6">
        <w:t xml:space="preserve"> – </w:t>
      </w:r>
      <w:r w:rsidR="00E3409E">
        <w:rPr>
          <w:sz w:val="20"/>
          <w:szCs w:val="20"/>
        </w:rPr>
        <w:t xml:space="preserve">Discussed </w:t>
      </w:r>
      <w:r>
        <w:rPr>
          <w:sz w:val="20"/>
          <w:szCs w:val="20"/>
        </w:rPr>
        <w:t>items f</w:t>
      </w:r>
      <w:r w:rsidR="00A46050">
        <w:rPr>
          <w:sz w:val="20"/>
          <w:szCs w:val="20"/>
        </w:rPr>
        <w:t>or folks to bring and what time to be there. Katie: Table, waivers, signs. Darci: Bags, sign, sign up sheets, hand sanitizer. Mark: Gloves, vests, litter grabbers. Jullian: cases of water</w:t>
      </w:r>
    </w:p>
    <w:p w14:paraId="0BA9EF46" w14:textId="567ECE33" w:rsidR="00FE3951" w:rsidRPr="000D4D50" w:rsidRDefault="001D48CB" w:rsidP="00BD1B3B">
      <w:pPr>
        <w:pStyle w:val="ListNumber"/>
      </w:pPr>
      <w:r w:rsidRPr="001667C8">
        <w:rPr>
          <w:b/>
          <w:bCs/>
          <w:sz w:val="22"/>
          <w:szCs w:val="22"/>
        </w:rPr>
        <w:t>Website</w:t>
      </w:r>
      <w:r w:rsidR="00596A7C">
        <w:t xml:space="preserve"> – </w:t>
      </w:r>
      <w:r w:rsidR="0084528C">
        <w:rPr>
          <w:sz w:val="20"/>
          <w:szCs w:val="20"/>
        </w:rPr>
        <w:t>Katie uploaded files to Google Drive</w:t>
      </w:r>
      <w:r w:rsidR="0012098A">
        <w:rPr>
          <w:sz w:val="20"/>
          <w:szCs w:val="20"/>
        </w:rPr>
        <w:t>.</w:t>
      </w:r>
      <w:r w:rsidR="0084528C">
        <w:rPr>
          <w:sz w:val="20"/>
          <w:szCs w:val="20"/>
        </w:rPr>
        <w:t xml:space="preserve"> Adrienne is working to update. Communication about changes are being done via email.</w:t>
      </w:r>
    </w:p>
    <w:p w14:paraId="524B4791" w14:textId="5C13FB2D" w:rsidR="00FE3951" w:rsidRPr="00BD1B3B" w:rsidRDefault="009A69C6" w:rsidP="00BD1B3B">
      <w:pPr>
        <w:pStyle w:val="ListNumber"/>
      </w:pPr>
      <w:r w:rsidRPr="001667C8">
        <w:rPr>
          <w:b/>
          <w:bCs/>
          <w:sz w:val="22"/>
          <w:szCs w:val="22"/>
        </w:rPr>
        <w:t>Upcoming event planning</w:t>
      </w:r>
      <w:r w:rsidR="00596A7C">
        <w:t xml:space="preserve"> </w:t>
      </w:r>
      <w:r w:rsidR="00946E0B">
        <w:t xml:space="preserve">– </w:t>
      </w:r>
      <w:r w:rsidR="008C6A7E">
        <w:rPr>
          <w:sz w:val="20"/>
          <w:szCs w:val="20"/>
        </w:rPr>
        <w:t>Upcoming</w:t>
      </w:r>
      <w:r w:rsidR="00946E0B">
        <w:rPr>
          <w:sz w:val="20"/>
          <w:szCs w:val="20"/>
        </w:rPr>
        <w:t xml:space="preserve"> events include: </w:t>
      </w:r>
      <w:r w:rsidR="000D4D50">
        <w:rPr>
          <w:sz w:val="20"/>
          <w:szCs w:val="20"/>
        </w:rPr>
        <w:t xml:space="preserve">Litter </w:t>
      </w:r>
      <w:r w:rsidR="00946E0B">
        <w:rPr>
          <w:sz w:val="20"/>
          <w:szCs w:val="20"/>
        </w:rPr>
        <w:t>cleanup March 19</w:t>
      </w:r>
      <w:r w:rsidR="00946E0B" w:rsidRPr="00946E0B">
        <w:rPr>
          <w:sz w:val="20"/>
          <w:szCs w:val="20"/>
          <w:vertAlign w:val="superscript"/>
        </w:rPr>
        <w:t>th</w:t>
      </w:r>
      <w:r w:rsidR="00946E0B">
        <w:rPr>
          <w:sz w:val="20"/>
          <w:szCs w:val="20"/>
        </w:rPr>
        <w:t>.</w:t>
      </w:r>
      <w:r w:rsidR="007D7F2C">
        <w:rPr>
          <w:sz w:val="20"/>
          <w:szCs w:val="20"/>
        </w:rPr>
        <w:t xml:space="preserve"> </w:t>
      </w:r>
      <w:r w:rsidR="00644CF5">
        <w:rPr>
          <w:sz w:val="20"/>
          <w:szCs w:val="20"/>
        </w:rPr>
        <w:t>Opening Day of trout April 2</w:t>
      </w:r>
      <w:r w:rsidR="00644CF5" w:rsidRPr="00644CF5">
        <w:rPr>
          <w:sz w:val="20"/>
          <w:szCs w:val="20"/>
          <w:vertAlign w:val="superscript"/>
        </w:rPr>
        <w:t>nd</w:t>
      </w:r>
      <w:r w:rsidR="0084528C">
        <w:rPr>
          <w:sz w:val="20"/>
          <w:szCs w:val="20"/>
        </w:rPr>
        <w:t xml:space="preserve"> – Big Creek BBQ 11-1.</w:t>
      </w:r>
      <w:r w:rsidR="00644CF5">
        <w:rPr>
          <w:sz w:val="20"/>
          <w:szCs w:val="20"/>
        </w:rPr>
        <w:t xml:space="preserve"> </w:t>
      </w:r>
      <w:r w:rsidR="000D4D50">
        <w:rPr>
          <w:sz w:val="20"/>
          <w:szCs w:val="20"/>
        </w:rPr>
        <w:t>Keep Leet Neat April 23</w:t>
      </w:r>
      <w:r w:rsidR="000D4D50" w:rsidRPr="000D4D50">
        <w:rPr>
          <w:sz w:val="20"/>
          <w:szCs w:val="20"/>
          <w:vertAlign w:val="superscript"/>
        </w:rPr>
        <w:t>rd</w:t>
      </w:r>
      <w:r w:rsidR="000D4D50">
        <w:rPr>
          <w:sz w:val="20"/>
          <w:szCs w:val="20"/>
        </w:rPr>
        <w:t>, 10-1</w:t>
      </w:r>
      <w:r w:rsidR="00830892">
        <w:rPr>
          <w:sz w:val="20"/>
          <w:szCs w:val="20"/>
        </w:rPr>
        <w:t xml:space="preserve">. </w:t>
      </w:r>
      <w:r w:rsidR="0084528C">
        <w:rPr>
          <w:sz w:val="20"/>
          <w:szCs w:val="20"/>
        </w:rPr>
        <w:t xml:space="preserve">Watershed Walk @ </w:t>
      </w:r>
      <w:proofErr w:type="spellStart"/>
      <w:r w:rsidR="0084528C">
        <w:rPr>
          <w:sz w:val="20"/>
          <w:szCs w:val="20"/>
        </w:rPr>
        <w:t>Linbrook</w:t>
      </w:r>
      <w:proofErr w:type="spellEnd"/>
      <w:r w:rsidR="0084528C">
        <w:rPr>
          <w:sz w:val="20"/>
          <w:szCs w:val="20"/>
        </w:rPr>
        <w:t xml:space="preserve"> Park, TBD</w:t>
      </w:r>
    </w:p>
    <w:p w14:paraId="2D056D6A" w14:textId="03D59EF1" w:rsidR="00FE3951" w:rsidRPr="00830892" w:rsidRDefault="008C6A7E" w:rsidP="00BD1B3B">
      <w:pPr>
        <w:pStyle w:val="ListNumber"/>
      </w:pPr>
      <w:r>
        <w:rPr>
          <w:b/>
          <w:bCs/>
          <w:sz w:val="22"/>
          <w:szCs w:val="22"/>
        </w:rPr>
        <w:t>Grant update</w:t>
      </w:r>
      <w:r w:rsidR="001667C8">
        <w:t xml:space="preserve"> – </w:t>
      </w:r>
      <w:r w:rsidR="00B41727">
        <w:rPr>
          <w:sz w:val="20"/>
          <w:szCs w:val="20"/>
        </w:rPr>
        <w:t>No funding available yet. Katie to attend virtual ceremony.  (Date??)</w:t>
      </w:r>
    </w:p>
    <w:p w14:paraId="0E908340" w14:textId="4BBC4828" w:rsidR="00830892" w:rsidRPr="0012098A" w:rsidRDefault="00B41727" w:rsidP="00BD1B3B">
      <w:pPr>
        <w:pStyle w:val="ListNumber"/>
      </w:pPr>
      <w:r>
        <w:rPr>
          <w:b/>
          <w:bCs/>
          <w:sz w:val="22"/>
          <w:szCs w:val="22"/>
        </w:rPr>
        <w:t>Penn Energy</w:t>
      </w:r>
      <w:r w:rsidR="00830892">
        <w:rPr>
          <w:b/>
          <w:bCs/>
          <w:sz w:val="22"/>
          <w:szCs w:val="22"/>
        </w:rPr>
        <w:t xml:space="preserve"> –</w:t>
      </w:r>
      <w:r w:rsidR="00830892">
        <w:t xml:space="preserve"> </w:t>
      </w:r>
      <w:r>
        <w:rPr>
          <w:sz w:val="20"/>
          <w:szCs w:val="20"/>
        </w:rPr>
        <w:t>Penn Energy attended Economy Borough meeting and informed their intent to re-file an amended water withdrawal permit application</w:t>
      </w:r>
      <w:r w:rsidR="00BF4DAF">
        <w:rPr>
          <w:sz w:val="20"/>
          <w:szCs w:val="20"/>
        </w:rPr>
        <w:t xml:space="preserve"> for 1.5mil gallons</w:t>
      </w:r>
      <w:r>
        <w:rPr>
          <w:sz w:val="20"/>
          <w:szCs w:val="20"/>
        </w:rPr>
        <w:t>.  Meeting Friday 3/18 @ 3:30 virtual to discuss action plan.</w:t>
      </w:r>
    </w:p>
    <w:p w14:paraId="0513BB98" w14:textId="7844BFFE" w:rsidR="00FB52F8" w:rsidRDefault="0012098A" w:rsidP="00FB52F8">
      <w:pPr>
        <w:pStyle w:val="ListNumber"/>
      </w:pPr>
      <w:r>
        <w:rPr>
          <w:b/>
          <w:bCs/>
          <w:sz w:val="22"/>
          <w:szCs w:val="22"/>
        </w:rPr>
        <w:t xml:space="preserve">Board </w:t>
      </w:r>
      <w:r w:rsidR="00FB52F8">
        <w:rPr>
          <w:b/>
          <w:bCs/>
          <w:sz w:val="22"/>
          <w:szCs w:val="22"/>
        </w:rPr>
        <w:t xml:space="preserve">birthdays: </w:t>
      </w:r>
      <w:r w:rsidR="00FB52F8">
        <w:rPr>
          <w:sz w:val="20"/>
          <w:szCs w:val="20"/>
        </w:rPr>
        <w:t>Darci: Feb 18 Katie: Mar 27 Julian: May 18 Mark: Aug 7</w:t>
      </w:r>
    </w:p>
    <w:p w14:paraId="0D600A0C" w14:textId="49415DAD" w:rsidR="00596A7C" w:rsidRPr="00611E3E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ED601F">
        <w:t>–</w:t>
      </w:r>
      <w:r>
        <w:t xml:space="preserve"> </w:t>
      </w:r>
      <w:r w:rsidR="009F4C48" w:rsidRPr="000D4D50">
        <w:rPr>
          <w:sz w:val="20"/>
          <w:szCs w:val="20"/>
        </w:rPr>
        <w:t>Mark</w:t>
      </w:r>
      <w:r w:rsidR="009F4C48" w:rsidRPr="009F4C48">
        <w:rPr>
          <w:sz w:val="20"/>
          <w:szCs w:val="20"/>
        </w:rPr>
        <w:t xml:space="preserve"> </w:t>
      </w:r>
      <w:proofErr w:type="spellStart"/>
      <w:r w:rsidR="009F4C48" w:rsidRPr="009F4C48">
        <w:rPr>
          <w:sz w:val="20"/>
          <w:szCs w:val="20"/>
        </w:rPr>
        <w:t>Fedosick</w:t>
      </w:r>
      <w:proofErr w:type="spellEnd"/>
      <w:r w:rsidR="009F4C48" w:rsidRPr="009F4C48">
        <w:rPr>
          <w:sz w:val="20"/>
          <w:szCs w:val="20"/>
        </w:rPr>
        <w:t>,</w:t>
      </w:r>
      <w:r w:rsidR="000D4D50">
        <w:rPr>
          <w:sz w:val="20"/>
          <w:szCs w:val="20"/>
        </w:rPr>
        <w:t xml:space="preserve"> </w:t>
      </w:r>
      <w:r w:rsidR="00B41727">
        <w:rPr>
          <w:sz w:val="20"/>
          <w:szCs w:val="20"/>
        </w:rPr>
        <w:t>Jullian Mancuso</w:t>
      </w:r>
      <w:r w:rsidRPr="00596A7C">
        <w:rPr>
          <w:sz w:val="20"/>
          <w:szCs w:val="20"/>
        </w:rPr>
        <w:t>, Darci Saracco, Katie Stanley</w:t>
      </w:r>
    </w:p>
    <w:p w14:paraId="1EF99A08" w14:textId="36AA167D" w:rsidR="00611E3E" w:rsidRPr="00BD102C" w:rsidRDefault="00611E3E" w:rsidP="00BD1B3B">
      <w:pPr>
        <w:pStyle w:val="ListNumber"/>
      </w:pPr>
      <w:r>
        <w:rPr>
          <w:b/>
          <w:bCs/>
          <w:sz w:val="22"/>
          <w:szCs w:val="22"/>
        </w:rPr>
        <w:t>Next meeting:</w:t>
      </w:r>
      <w:r>
        <w:t xml:space="preserve"> </w:t>
      </w:r>
      <w:r w:rsidR="00830892">
        <w:rPr>
          <w:sz w:val="20"/>
          <w:szCs w:val="20"/>
        </w:rPr>
        <w:t xml:space="preserve">March </w:t>
      </w:r>
      <w:r w:rsidRPr="00611E3E">
        <w:rPr>
          <w:sz w:val="20"/>
          <w:szCs w:val="20"/>
        </w:rPr>
        <w:t>10</w:t>
      </w:r>
      <w:r w:rsidRPr="00611E3E">
        <w:rPr>
          <w:sz w:val="20"/>
          <w:szCs w:val="20"/>
          <w:vertAlign w:val="superscript"/>
        </w:rPr>
        <w:t>th</w:t>
      </w:r>
      <w:r w:rsidRPr="00611E3E">
        <w:rPr>
          <w:sz w:val="20"/>
          <w:szCs w:val="20"/>
        </w:rPr>
        <w:t>, 7:00</w:t>
      </w:r>
      <w:r w:rsidR="00830892">
        <w:rPr>
          <w:sz w:val="20"/>
          <w:szCs w:val="20"/>
        </w:rPr>
        <w:t xml:space="preserve"> via Zoom</w:t>
      </w:r>
    </w:p>
    <w:p w14:paraId="0F31FB31" w14:textId="0B7E3B41" w:rsidR="00BD102C" w:rsidRDefault="00BD102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4B3E5CA" w14:textId="77777777" w:rsidR="00BD102C" w:rsidRPr="00BD1B3B" w:rsidRDefault="00BD102C" w:rsidP="00BD102C">
      <w:pPr>
        <w:pStyle w:val="ListNumber"/>
        <w:numPr>
          <w:ilvl w:val="0"/>
          <w:numId w:val="0"/>
        </w:numPr>
        <w:ind w:left="173"/>
      </w:pP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259"/>
        <w:gridCol w:w="1168"/>
        <w:gridCol w:w="4135"/>
      </w:tblGrid>
      <w:tr w:rsidR="00FE3951" w:rsidRPr="00BD1B3B" w14:paraId="669C3909" w14:textId="77777777" w:rsidTr="0012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FE3951" w:rsidRPr="00BD1B3B" w14:paraId="398788BA" w14:textId="77777777" w:rsidTr="0012098A">
        <w:trPr>
          <w:trHeight w:val="288"/>
        </w:trPr>
        <w:tc>
          <w:tcPr>
            <w:tcW w:w="1742" w:type="pct"/>
          </w:tcPr>
          <w:p w14:paraId="1244FA3F" w14:textId="54C09CC3" w:rsidR="00FE3951" w:rsidRPr="001667C8" w:rsidRDefault="00FE3951" w:rsidP="00BD1B3B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7B40EC8B" w14:textId="37F1DD39" w:rsidR="00FE3951" w:rsidRPr="001667C8" w:rsidRDefault="00FE3951" w:rsidP="00BD1B3B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04BF9067" w14:textId="4E629B6F" w:rsidR="00FE3951" w:rsidRPr="001667C8" w:rsidRDefault="00FE3951" w:rsidP="00BD1B3B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413754B" w14:textId="7A36F7F1" w:rsidR="00FE3951" w:rsidRPr="001667C8" w:rsidRDefault="00FE3951" w:rsidP="00BD1B3B">
            <w:pPr>
              <w:rPr>
                <w:sz w:val="20"/>
                <w:szCs w:val="20"/>
              </w:rPr>
            </w:pPr>
          </w:p>
        </w:tc>
      </w:tr>
      <w:tr w:rsidR="009A69C6" w:rsidRPr="00BD1B3B" w14:paraId="143DABD0" w14:textId="77777777" w:rsidTr="0012098A">
        <w:trPr>
          <w:trHeight w:val="288"/>
        </w:trPr>
        <w:tc>
          <w:tcPr>
            <w:tcW w:w="1742" w:type="pct"/>
          </w:tcPr>
          <w:p w14:paraId="15DA9165" w14:textId="05A1E312" w:rsidR="009A69C6" w:rsidRPr="001667C8" w:rsidRDefault="00830892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Updates </w:t>
            </w:r>
            <w:r w:rsidR="0012098A">
              <w:rPr>
                <w:sz w:val="20"/>
                <w:szCs w:val="20"/>
              </w:rPr>
              <w:t>to website</w:t>
            </w:r>
          </w:p>
        </w:tc>
        <w:tc>
          <w:tcPr>
            <w:tcW w:w="625" w:type="pct"/>
          </w:tcPr>
          <w:p w14:paraId="7D088064" w14:textId="7E14C397" w:rsidR="009A69C6" w:rsidRPr="001667C8" w:rsidRDefault="0012098A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Adrienne</w:t>
            </w:r>
          </w:p>
        </w:tc>
        <w:tc>
          <w:tcPr>
            <w:tcW w:w="580" w:type="pct"/>
          </w:tcPr>
          <w:p w14:paraId="4A327F14" w14:textId="680F7FD6" w:rsidR="009A69C6" w:rsidRPr="001667C8" w:rsidRDefault="0012098A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53" w:type="pct"/>
          </w:tcPr>
          <w:p w14:paraId="0E41FAC2" w14:textId="4AB5C662" w:rsidR="009A69C6" w:rsidRPr="001667C8" w:rsidRDefault="009A69C6" w:rsidP="00BD1B3B">
            <w:pPr>
              <w:rPr>
                <w:sz w:val="20"/>
                <w:szCs w:val="20"/>
              </w:rPr>
            </w:pPr>
          </w:p>
        </w:tc>
      </w:tr>
      <w:tr w:rsidR="00BD102C" w:rsidRPr="00BD1B3B" w14:paraId="2BC485EE" w14:textId="77777777" w:rsidTr="0012098A">
        <w:trPr>
          <w:trHeight w:val="288"/>
        </w:trPr>
        <w:tc>
          <w:tcPr>
            <w:tcW w:w="1742" w:type="pct"/>
          </w:tcPr>
          <w:p w14:paraId="75712B2F" w14:textId="782E9B9E" w:rsidR="00BD102C" w:rsidRPr="001667C8" w:rsidRDefault="00142B21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to update website files</w:t>
            </w:r>
          </w:p>
        </w:tc>
        <w:tc>
          <w:tcPr>
            <w:tcW w:w="625" w:type="pct"/>
          </w:tcPr>
          <w:p w14:paraId="1192A63C" w14:textId="615D6CCC" w:rsidR="00BD102C" w:rsidRPr="001667C8" w:rsidRDefault="0012098A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  <w:r w:rsidR="00142B21">
              <w:rPr>
                <w:sz w:val="20"/>
                <w:szCs w:val="20"/>
              </w:rPr>
              <w:t>/Darci</w:t>
            </w:r>
          </w:p>
        </w:tc>
        <w:tc>
          <w:tcPr>
            <w:tcW w:w="580" w:type="pct"/>
          </w:tcPr>
          <w:p w14:paraId="41FFFE86" w14:textId="51796525" w:rsidR="00BD102C" w:rsidRDefault="00BD102C" w:rsidP="00BD1B3B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4D43366" w14:textId="77777777" w:rsidR="00BD102C" w:rsidRPr="001667C8" w:rsidRDefault="00BD102C" w:rsidP="00BD1B3B">
            <w:pPr>
              <w:rPr>
                <w:sz w:val="20"/>
                <w:szCs w:val="20"/>
              </w:rPr>
            </w:pPr>
          </w:p>
        </w:tc>
      </w:tr>
      <w:tr w:rsidR="00C02180" w:rsidRPr="00BD1B3B" w14:paraId="0338CD6A" w14:textId="77777777" w:rsidTr="0012098A">
        <w:trPr>
          <w:trHeight w:val="288"/>
        </w:trPr>
        <w:tc>
          <w:tcPr>
            <w:tcW w:w="1742" w:type="pct"/>
          </w:tcPr>
          <w:p w14:paraId="6BF51DA5" w14:textId="50E1763E" w:rsidR="00C02180" w:rsidRPr="001667C8" w:rsidRDefault="001D095B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a list of projects with small overview description</w:t>
            </w:r>
          </w:p>
        </w:tc>
        <w:tc>
          <w:tcPr>
            <w:tcW w:w="625" w:type="pct"/>
          </w:tcPr>
          <w:p w14:paraId="357F46D1" w14:textId="50EE142C" w:rsidR="00C02180" w:rsidRPr="001667C8" w:rsidRDefault="001D095B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80" w:type="pct"/>
          </w:tcPr>
          <w:p w14:paraId="6ECC8DC6" w14:textId="3EC1DB07" w:rsidR="00C02180" w:rsidRDefault="00BD68F5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53" w:type="pct"/>
          </w:tcPr>
          <w:p w14:paraId="3867DA91" w14:textId="77777777" w:rsidR="00C02180" w:rsidRPr="001667C8" w:rsidRDefault="00C02180" w:rsidP="00BD1B3B">
            <w:pPr>
              <w:rPr>
                <w:sz w:val="20"/>
                <w:szCs w:val="20"/>
              </w:rPr>
            </w:pPr>
          </w:p>
        </w:tc>
      </w:tr>
      <w:tr w:rsidR="004B7612" w:rsidRPr="00BD1B3B" w14:paraId="2E379791" w14:textId="77777777" w:rsidTr="0012098A">
        <w:trPr>
          <w:trHeight w:val="288"/>
        </w:trPr>
        <w:tc>
          <w:tcPr>
            <w:tcW w:w="1742" w:type="pct"/>
          </w:tcPr>
          <w:p w14:paraId="3FF2A0FC" w14:textId="17184127" w:rsidR="004B7612" w:rsidRDefault="004B7612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Grant press release</w:t>
            </w:r>
          </w:p>
        </w:tc>
        <w:tc>
          <w:tcPr>
            <w:tcW w:w="625" w:type="pct"/>
          </w:tcPr>
          <w:p w14:paraId="5A16C3AE" w14:textId="22546939" w:rsidR="004B7612" w:rsidRDefault="004B7612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Katie/Mark</w:t>
            </w:r>
          </w:p>
        </w:tc>
        <w:tc>
          <w:tcPr>
            <w:tcW w:w="580" w:type="pct"/>
          </w:tcPr>
          <w:p w14:paraId="365DC5C6" w14:textId="50DDB4B7" w:rsidR="004B7612" w:rsidRDefault="004B7612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TBD</w:t>
            </w:r>
          </w:p>
        </w:tc>
        <w:tc>
          <w:tcPr>
            <w:tcW w:w="2053" w:type="pct"/>
          </w:tcPr>
          <w:p w14:paraId="4679156C" w14:textId="2DAA2F20" w:rsidR="004B7612" w:rsidRPr="001667C8" w:rsidRDefault="004B7612" w:rsidP="00BD1B3B">
            <w:pPr>
              <w:rPr>
                <w:sz w:val="20"/>
                <w:szCs w:val="20"/>
              </w:rPr>
            </w:pPr>
          </w:p>
        </w:tc>
      </w:tr>
      <w:tr w:rsidR="0012098A" w:rsidRPr="00BD1B3B" w14:paraId="51207C06" w14:textId="77777777" w:rsidTr="0012098A">
        <w:trPr>
          <w:trHeight w:val="288"/>
        </w:trPr>
        <w:tc>
          <w:tcPr>
            <w:tcW w:w="1742" w:type="pct"/>
          </w:tcPr>
          <w:p w14:paraId="25326DA6" w14:textId="72B8C55C" w:rsidR="0012098A" w:rsidRPr="001667C8" w:rsidRDefault="00BD68F5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Purchase Business Cards</w:t>
            </w:r>
          </w:p>
        </w:tc>
        <w:tc>
          <w:tcPr>
            <w:tcW w:w="625" w:type="pct"/>
          </w:tcPr>
          <w:p w14:paraId="1AA55073" w14:textId="4F5238CD" w:rsidR="0012098A" w:rsidRPr="001667C8" w:rsidRDefault="00BD68F5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530C08C5" w14:textId="439AE756" w:rsidR="0012098A" w:rsidRDefault="0012098A" w:rsidP="00BD1B3B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FB941DD" w14:textId="77777777" w:rsidR="0012098A" w:rsidRPr="001667C8" w:rsidRDefault="0012098A" w:rsidP="00BD1B3B">
            <w:pPr>
              <w:rPr>
                <w:sz w:val="20"/>
                <w:szCs w:val="20"/>
              </w:rPr>
            </w:pPr>
          </w:p>
        </w:tc>
      </w:tr>
      <w:tr w:rsidR="0012098A" w:rsidRPr="00BD1B3B" w14:paraId="1AA3A1FC" w14:textId="77777777" w:rsidTr="0012098A">
        <w:trPr>
          <w:trHeight w:val="288"/>
        </w:trPr>
        <w:tc>
          <w:tcPr>
            <w:tcW w:w="1742" w:type="pct"/>
          </w:tcPr>
          <w:p w14:paraId="23F7F5F9" w14:textId="53B03DD8" w:rsidR="0012098A" w:rsidRPr="001667C8" w:rsidRDefault="001D095B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pictures to folders in google drive for website gallery</w:t>
            </w:r>
          </w:p>
        </w:tc>
        <w:tc>
          <w:tcPr>
            <w:tcW w:w="625" w:type="pct"/>
          </w:tcPr>
          <w:p w14:paraId="7AA424B3" w14:textId="0B606D85" w:rsidR="0012098A" w:rsidRPr="001667C8" w:rsidRDefault="001D095B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0620DFAA" w14:textId="111ED901" w:rsidR="0012098A" w:rsidRDefault="0012098A" w:rsidP="00BD1B3B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36314151" w14:textId="77777777" w:rsidR="0012098A" w:rsidRPr="001667C8" w:rsidRDefault="0012098A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2EA4558E" w14:textId="77777777" w:rsidTr="0012098A">
        <w:trPr>
          <w:trHeight w:val="288"/>
        </w:trPr>
        <w:tc>
          <w:tcPr>
            <w:tcW w:w="1742" w:type="pct"/>
          </w:tcPr>
          <w:p w14:paraId="1F95102E" w14:textId="0D6AF51D" w:rsidR="005C1F7D" w:rsidRPr="001667C8" w:rsidRDefault="00BD68F5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Facebook events</w:t>
            </w:r>
          </w:p>
        </w:tc>
        <w:tc>
          <w:tcPr>
            <w:tcW w:w="625" w:type="pct"/>
          </w:tcPr>
          <w:p w14:paraId="349A6890" w14:textId="7DBC819B" w:rsidR="005C1F7D" w:rsidRPr="001667C8" w:rsidRDefault="00BD68F5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22AA2A77" w14:textId="6777B881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52BDC03" w14:textId="3BC13F58" w:rsidR="005C1F7D" w:rsidRPr="001667C8" w:rsidRDefault="00BD68F5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Leet Neat, First Day of Trout</w:t>
            </w:r>
          </w:p>
        </w:tc>
      </w:tr>
      <w:tr w:rsidR="00115257" w:rsidRPr="00BD1B3B" w14:paraId="5CB220D7" w14:textId="77777777" w:rsidTr="0012098A">
        <w:trPr>
          <w:trHeight w:val="288"/>
        </w:trPr>
        <w:tc>
          <w:tcPr>
            <w:tcW w:w="1742" w:type="pct"/>
          </w:tcPr>
          <w:p w14:paraId="45C97AD9" w14:textId="71347BF3" w:rsidR="00115257" w:rsidRDefault="00115257" w:rsidP="00115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through conservation plan for future Facebook posts and volunteer opportunities</w:t>
            </w:r>
          </w:p>
        </w:tc>
        <w:tc>
          <w:tcPr>
            <w:tcW w:w="625" w:type="pct"/>
          </w:tcPr>
          <w:p w14:paraId="5D7AC31A" w14:textId="05840720" w:rsidR="00115257" w:rsidRDefault="00115257" w:rsidP="00115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Darci/Team</w:t>
            </w:r>
          </w:p>
        </w:tc>
        <w:tc>
          <w:tcPr>
            <w:tcW w:w="580" w:type="pct"/>
          </w:tcPr>
          <w:p w14:paraId="499BA857" w14:textId="35121531" w:rsidR="00115257" w:rsidRDefault="00115257" w:rsidP="00115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53" w:type="pct"/>
          </w:tcPr>
          <w:p w14:paraId="73960105" w14:textId="77777777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</w:tr>
      <w:tr w:rsidR="00115257" w:rsidRPr="00BD1B3B" w14:paraId="70283762" w14:textId="77777777" w:rsidTr="0012098A">
        <w:trPr>
          <w:trHeight w:val="288"/>
        </w:trPr>
        <w:tc>
          <w:tcPr>
            <w:tcW w:w="1742" w:type="pct"/>
          </w:tcPr>
          <w:p w14:paraId="58363F73" w14:textId="11C3C5FB" w:rsidR="00115257" w:rsidRDefault="00115257" w:rsidP="00115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 with ALT about Heron rookery</w:t>
            </w:r>
          </w:p>
        </w:tc>
        <w:tc>
          <w:tcPr>
            <w:tcW w:w="625" w:type="pct"/>
          </w:tcPr>
          <w:p w14:paraId="342D1670" w14:textId="1E8EE51C" w:rsidR="00115257" w:rsidRDefault="00115257" w:rsidP="00115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40C2A399" w14:textId="6AF81C1D" w:rsidR="00115257" w:rsidRDefault="00115257" w:rsidP="00115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TBD?</w:t>
            </w:r>
          </w:p>
        </w:tc>
        <w:tc>
          <w:tcPr>
            <w:tcW w:w="2053" w:type="pct"/>
          </w:tcPr>
          <w:p w14:paraId="060B076B" w14:textId="77777777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</w:tr>
      <w:tr w:rsidR="00115257" w:rsidRPr="00BD1B3B" w14:paraId="54301F1E" w14:textId="77777777" w:rsidTr="0012098A">
        <w:trPr>
          <w:trHeight w:val="288"/>
        </w:trPr>
        <w:tc>
          <w:tcPr>
            <w:tcW w:w="1742" w:type="pct"/>
          </w:tcPr>
          <w:p w14:paraId="7172E2CD" w14:textId="224F1B84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F73D7D8" w14:textId="1145154E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7A2C5F98" w14:textId="4B5B8689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35C3A2A" w14:textId="7168618A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</w:tr>
      <w:tr w:rsidR="00115257" w:rsidRPr="00BD1B3B" w14:paraId="029FB118" w14:textId="77777777" w:rsidTr="0012098A">
        <w:trPr>
          <w:trHeight w:val="288"/>
        </w:trPr>
        <w:tc>
          <w:tcPr>
            <w:tcW w:w="1742" w:type="pct"/>
          </w:tcPr>
          <w:p w14:paraId="5526B523" w14:textId="5C3DC119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48FFE77E" w14:textId="48F4390F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1C609635" w14:textId="4FDF6A0C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06F2308" w14:textId="5CA63629" w:rsidR="00115257" w:rsidRPr="001667C8" w:rsidRDefault="00115257" w:rsidP="00115257">
            <w:pPr>
              <w:rPr>
                <w:sz w:val="20"/>
                <w:szCs w:val="20"/>
              </w:rPr>
            </w:pPr>
          </w:p>
        </w:tc>
      </w:tr>
    </w:tbl>
    <w:p w14:paraId="60089DB0" w14:textId="236D24D5" w:rsidR="00FE3951" w:rsidRPr="00FE3951" w:rsidRDefault="00FE3951" w:rsidP="005C1F7D">
      <w:pPr>
        <w:pStyle w:val="ListNumber"/>
        <w:numPr>
          <w:ilvl w:val="0"/>
          <w:numId w:val="0"/>
        </w:numPr>
      </w:pPr>
    </w:p>
    <w:sectPr w:rsidR="00FE3951" w:rsidRPr="00FE3951" w:rsidSect="00A55CDB">
      <w:headerReference w:type="default" r:id="rId12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0E02" w14:textId="77777777" w:rsidR="006F20F4" w:rsidRDefault="006F20F4" w:rsidP="001E7D29">
      <w:pPr>
        <w:spacing w:after="0" w:line="240" w:lineRule="auto"/>
      </w:pPr>
      <w:r>
        <w:separator/>
      </w:r>
    </w:p>
  </w:endnote>
  <w:endnote w:type="continuationSeparator" w:id="0">
    <w:p w14:paraId="3A01FA08" w14:textId="77777777" w:rsidR="006F20F4" w:rsidRDefault="006F20F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CBA65" w14:textId="77777777" w:rsidR="006F20F4" w:rsidRDefault="006F20F4" w:rsidP="001E7D29">
      <w:pPr>
        <w:spacing w:after="0" w:line="240" w:lineRule="auto"/>
      </w:pPr>
      <w:r>
        <w:separator/>
      </w:r>
    </w:p>
  </w:footnote>
  <w:footnote w:type="continuationSeparator" w:id="0">
    <w:p w14:paraId="1B30D8A8" w14:textId="77777777" w:rsidR="006F20F4" w:rsidRDefault="006F20F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7B41789B" w:rsidR="00066754" w:rsidRPr="00812880" w:rsidRDefault="006F20F4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B94767">
            <w:t>Zoom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561A1420" w:rsidR="00066754" w:rsidRPr="00812880" w:rsidRDefault="006F20F4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4347E3">
            <w:t>3</w:t>
          </w:r>
          <w:r w:rsidR="00B94767">
            <w:t>-</w:t>
          </w:r>
          <w:r w:rsidR="00ED601F">
            <w:t>1</w:t>
          </w:r>
          <w:r w:rsidR="004347E3">
            <w:t>5</w:t>
          </w:r>
          <w:r w:rsidR="00B94767">
            <w:t>-202</w:t>
          </w:r>
          <w:r w:rsidR="00F27102">
            <w:t>2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4114FF2D" w:rsidR="00066754" w:rsidRPr="00812880" w:rsidRDefault="006F20F4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>7:00pm – 8:</w:t>
          </w:r>
          <w:r w:rsidR="004347E3">
            <w:t>0</w:t>
          </w:r>
          <w:r w:rsidR="00B94767">
            <w:t>0pm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35A6B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D4D50"/>
    <w:rsid w:val="000F4987"/>
    <w:rsid w:val="000F65EC"/>
    <w:rsid w:val="00103670"/>
    <w:rsid w:val="00115257"/>
    <w:rsid w:val="0011573E"/>
    <w:rsid w:val="0012098A"/>
    <w:rsid w:val="00121266"/>
    <w:rsid w:val="0012634B"/>
    <w:rsid w:val="001269DE"/>
    <w:rsid w:val="00140DAE"/>
    <w:rsid w:val="00142B21"/>
    <w:rsid w:val="0015158B"/>
    <w:rsid w:val="0015180F"/>
    <w:rsid w:val="001667C8"/>
    <w:rsid w:val="001746FC"/>
    <w:rsid w:val="00184D56"/>
    <w:rsid w:val="00193653"/>
    <w:rsid w:val="001A726A"/>
    <w:rsid w:val="001C329C"/>
    <w:rsid w:val="001D095B"/>
    <w:rsid w:val="001D15D7"/>
    <w:rsid w:val="001D48CB"/>
    <w:rsid w:val="001E286F"/>
    <w:rsid w:val="001E7D29"/>
    <w:rsid w:val="001F1762"/>
    <w:rsid w:val="00227312"/>
    <w:rsid w:val="002404F5"/>
    <w:rsid w:val="00245ADE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255D2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47E3"/>
    <w:rsid w:val="00443B82"/>
    <w:rsid w:val="00450670"/>
    <w:rsid w:val="004724BD"/>
    <w:rsid w:val="00477352"/>
    <w:rsid w:val="0048124E"/>
    <w:rsid w:val="00491C23"/>
    <w:rsid w:val="004B5C09"/>
    <w:rsid w:val="004B7612"/>
    <w:rsid w:val="004E227E"/>
    <w:rsid w:val="00500DD1"/>
    <w:rsid w:val="00521AE3"/>
    <w:rsid w:val="00535B54"/>
    <w:rsid w:val="00554276"/>
    <w:rsid w:val="00564D17"/>
    <w:rsid w:val="00567050"/>
    <w:rsid w:val="00570173"/>
    <w:rsid w:val="00596A7C"/>
    <w:rsid w:val="005C1F7D"/>
    <w:rsid w:val="005D3902"/>
    <w:rsid w:val="005E0ED9"/>
    <w:rsid w:val="00611E3E"/>
    <w:rsid w:val="00616B41"/>
    <w:rsid w:val="00620AE8"/>
    <w:rsid w:val="00644CF5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172F"/>
    <w:rsid w:val="006D5463"/>
    <w:rsid w:val="006E015E"/>
    <w:rsid w:val="006F03D4"/>
    <w:rsid w:val="006F20F4"/>
    <w:rsid w:val="00700B1F"/>
    <w:rsid w:val="0071038F"/>
    <w:rsid w:val="007257E9"/>
    <w:rsid w:val="00734CAD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D7F2C"/>
    <w:rsid w:val="007F1E7F"/>
    <w:rsid w:val="007F34A4"/>
    <w:rsid w:val="0081077D"/>
    <w:rsid w:val="00812880"/>
    <w:rsid w:val="00815563"/>
    <w:rsid w:val="008240DA"/>
    <w:rsid w:val="00825B23"/>
    <w:rsid w:val="00830892"/>
    <w:rsid w:val="008429E5"/>
    <w:rsid w:val="0084528C"/>
    <w:rsid w:val="00863BD4"/>
    <w:rsid w:val="00863E6E"/>
    <w:rsid w:val="00867EA4"/>
    <w:rsid w:val="00880C14"/>
    <w:rsid w:val="00896324"/>
    <w:rsid w:val="00897D88"/>
    <w:rsid w:val="008A0319"/>
    <w:rsid w:val="008C6A7E"/>
    <w:rsid w:val="008D43E9"/>
    <w:rsid w:val="008E3C0E"/>
    <w:rsid w:val="008E421A"/>
    <w:rsid w:val="008E476B"/>
    <w:rsid w:val="008F0F63"/>
    <w:rsid w:val="00900E32"/>
    <w:rsid w:val="00922A60"/>
    <w:rsid w:val="00927C63"/>
    <w:rsid w:val="00932F50"/>
    <w:rsid w:val="0094637B"/>
    <w:rsid w:val="00946E0B"/>
    <w:rsid w:val="00955A78"/>
    <w:rsid w:val="009921B8"/>
    <w:rsid w:val="0099515C"/>
    <w:rsid w:val="009A6621"/>
    <w:rsid w:val="009A69C6"/>
    <w:rsid w:val="009C5B3D"/>
    <w:rsid w:val="009D4984"/>
    <w:rsid w:val="009D6901"/>
    <w:rsid w:val="009F4C48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6050"/>
    <w:rsid w:val="00A47DF6"/>
    <w:rsid w:val="00A55CDB"/>
    <w:rsid w:val="00A60E11"/>
    <w:rsid w:val="00A637D7"/>
    <w:rsid w:val="00A63D35"/>
    <w:rsid w:val="00A91930"/>
    <w:rsid w:val="00A9231C"/>
    <w:rsid w:val="00AA2532"/>
    <w:rsid w:val="00AA702D"/>
    <w:rsid w:val="00AE1F88"/>
    <w:rsid w:val="00AE20AD"/>
    <w:rsid w:val="00AE361F"/>
    <w:rsid w:val="00AE5370"/>
    <w:rsid w:val="00AF1A52"/>
    <w:rsid w:val="00B048CC"/>
    <w:rsid w:val="00B0508C"/>
    <w:rsid w:val="00B122D3"/>
    <w:rsid w:val="00B247A9"/>
    <w:rsid w:val="00B30368"/>
    <w:rsid w:val="00B369A0"/>
    <w:rsid w:val="00B41727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B018B"/>
    <w:rsid w:val="00BC37E3"/>
    <w:rsid w:val="00BD102C"/>
    <w:rsid w:val="00BD1747"/>
    <w:rsid w:val="00BD1B3B"/>
    <w:rsid w:val="00BD2B06"/>
    <w:rsid w:val="00BD3B53"/>
    <w:rsid w:val="00BD68F5"/>
    <w:rsid w:val="00BE2FFB"/>
    <w:rsid w:val="00BF4DAF"/>
    <w:rsid w:val="00BF68C7"/>
    <w:rsid w:val="00C00194"/>
    <w:rsid w:val="00C02180"/>
    <w:rsid w:val="00C14973"/>
    <w:rsid w:val="00C1643D"/>
    <w:rsid w:val="00C261A9"/>
    <w:rsid w:val="00C314BE"/>
    <w:rsid w:val="00C42793"/>
    <w:rsid w:val="00C47362"/>
    <w:rsid w:val="00C601ED"/>
    <w:rsid w:val="00C67421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3409E"/>
    <w:rsid w:val="00E557A0"/>
    <w:rsid w:val="00E70676"/>
    <w:rsid w:val="00ED601F"/>
    <w:rsid w:val="00EF6435"/>
    <w:rsid w:val="00F10F6B"/>
    <w:rsid w:val="00F23697"/>
    <w:rsid w:val="00F27102"/>
    <w:rsid w:val="00F36BB7"/>
    <w:rsid w:val="00F76796"/>
    <w:rsid w:val="00F87EAA"/>
    <w:rsid w:val="00F92B25"/>
    <w:rsid w:val="00FA7DB4"/>
    <w:rsid w:val="00FB2EE9"/>
    <w:rsid w:val="00FB3809"/>
    <w:rsid w:val="00FB52F8"/>
    <w:rsid w:val="00FB73DF"/>
    <w:rsid w:val="00FC0F4C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2022-03-27T23:23:00Z</dcterms:created>
  <dcterms:modified xsi:type="dcterms:W3CDTF">2022-03-27T23:44:00Z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