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0687F" w14:textId="573DE153" w:rsidR="00275260" w:rsidRPr="00AF1A52" w:rsidRDefault="001D48CB" w:rsidP="00AF1A52">
      <w:pPr>
        <w:pStyle w:val="Heading1"/>
      </w:pPr>
      <w:r>
        <w:t>Meeting Minutes</w:t>
      </w:r>
    </w:p>
    <w:p w14:paraId="0BA9EF46" w14:textId="3544FC22" w:rsidR="00FE3951" w:rsidRPr="000D4D50" w:rsidRDefault="00A102F2" w:rsidP="00BD1B3B">
      <w:pPr>
        <w:pStyle w:val="ListNumber"/>
      </w:pPr>
      <w:r>
        <w:rPr>
          <w:b/>
          <w:bCs/>
          <w:sz w:val="22"/>
          <w:szCs w:val="22"/>
        </w:rPr>
        <w:t>Updates</w:t>
      </w:r>
      <w:r w:rsidR="00596A7C">
        <w:t xml:space="preserve"> – </w:t>
      </w:r>
      <w:r>
        <w:rPr>
          <w:sz w:val="20"/>
          <w:szCs w:val="20"/>
        </w:rPr>
        <w:t>Discussed current drought conditions. Rosie discussed her current sampling is showing high salinity and it is increasing as the drought stretches on and the creek gets lower.</w:t>
      </w:r>
    </w:p>
    <w:p w14:paraId="524B4791" w14:textId="1224B341" w:rsidR="00FE3951" w:rsidRPr="00BD1B3B" w:rsidRDefault="00A102F2" w:rsidP="00BD1B3B">
      <w:pPr>
        <w:pStyle w:val="ListNumber"/>
      </w:pPr>
      <w:r>
        <w:rPr>
          <w:b/>
          <w:bCs/>
          <w:sz w:val="22"/>
          <w:szCs w:val="22"/>
        </w:rPr>
        <w:t>Hellbent movie showing</w:t>
      </w:r>
      <w:r w:rsidR="006C773E">
        <w:rPr>
          <w:b/>
          <w:bCs/>
          <w:sz w:val="22"/>
          <w:szCs w:val="22"/>
        </w:rPr>
        <w:t xml:space="preserve"> – </w:t>
      </w:r>
      <w:r>
        <w:rPr>
          <w:sz w:val="20"/>
          <w:szCs w:val="20"/>
        </w:rPr>
        <w:t>Katie discussed planning options for Hellbent movie showing at Bell Acres Fire Hall. Rich has been in contact with Leetsdale and will also contact Economy about borrowing a screen. Discussed contingency plan of having it on the screen in the fire hall. Rosie suggested a book called Do Trees Have Standing as a good read with a similar topic.</w:t>
      </w:r>
    </w:p>
    <w:p w14:paraId="2D056D6A" w14:textId="09063AB1" w:rsidR="00FE3951" w:rsidRPr="00830892" w:rsidRDefault="004F6E33" w:rsidP="00BD1B3B">
      <w:pPr>
        <w:pStyle w:val="ListNumber"/>
      </w:pPr>
      <w:r>
        <w:rPr>
          <w:b/>
          <w:bCs/>
          <w:sz w:val="22"/>
          <w:szCs w:val="22"/>
        </w:rPr>
        <w:t>Litter Cleanup</w:t>
      </w:r>
      <w:r w:rsidR="001667C8">
        <w:t xml:space="preserve"> – </w:t>
      </w:r>
      <w:r w:rsidR="00A102F2">
        <w:rPr>
          <w:sz w:val="20"/>
          <w:szCs w:val="20"/>
        </w:rPr>
        <w:t>2 litter cleanups were completed on upper Cooney Hollow road in May. Economy Borough coordinated signage and trash pickup. Discussed sending a small gift and thank you note to Economy via email.</w:t>
      </w:r>
    </w:p>
    <w:p w14:paraId="0E908340" w14:textId="16F885CC" w:rsidR="00830892" w:rsidRPr="00544AA8" w:rsidRDefault="00B41727" w:rsidP="00BD1B3B">
      <w:pPr>
        <w:pStyle w:val="ListNumber"/>
      </w:pPr>
      <w:r>
        <w:rPr>
          <w:b/>
          <w:bCs/>
          <w:sz w:val="22"/>
          <w:szCs w:val="22"/>
        </w:rPr>
        <w:t>Penn Energy</w:t>
      </w:r>
      <w:r w:rsidR="00830892">
        <w:rPr>
          <w:b/>
          <w:bCs/>
          <w:sz w:val="22"/>
          <w:szCs w:val="22"/>
        </w:rPr>
        <w:t xml:space="preserve"> –</w:t>
      </w:r>
      <w:r w:rsidR="00830892">
        <w:t xml:space="preserve"> </w:t>
      </w:r>
      <w:r w:rsidR="00A102F2">
        <w:rPr>
          <w:sz w:val="20"/>
          <w:szCs w:val="20"/>
        </w:rPr>
        <w:t>Rosie discussed an update to the May 18</w:t>
      </w:r>
      <w:r w:rsidR="00A102F2" w:rsidRPr="00A102F2">
        <w:rPr>
          <w:sz w:val="20"/>
          <w:szCs w:val="20"/>
          <w:vertAlign w:val="superscript"/>
        </w:rPr>
        <w:t>th</w:t>
      </w:r>
      <w:r w:rsidR="00A102F2">
        <w:rPr>
          <w:sz w:val="20"/>
          <w:szCs w:val="20"/>
        </w:rPr>
        <w:t xml:space="preserve"> deficiency, and noted that the flow monitoring </w:t>
      </w:r>
      <w:r w:rsidR="00340C19">
        <w:rPr>
          <w:sz w:val="20"/>
          <w:szCs w:val="20"/>
        </w:rPr>
        <w:t xml:space="preserve">now suggested by Penn Energy is less extensive than previously recommended by the DEP, and would allow for “estimation” flow monitoring. Rosie is starting a new response letter to the DEP and will coordinate review with </w:t>
      </w:r>
      <w:r w:rsidR="00544AA8">
        <w:rPr>
          <w:sz w:val="20"/>
          <w:szCs w:val="20"/>
        </w:rPr>
        <w:t>Julie DiCenzo and the various others working on this project.</w:t>
      </w:r>
    </w:p>
    <w:p w14:paraId="24AFC710" w14:textId="30D75D59" w:rsidR="00544AA8" w:rsidRPr="00231585" w:rsidRDefault="00544AA8" w:rsidP="00BD1B3B">
      <w:pPr>
        <w:pStyle w:val="ListNumber"/>
      </w:pPr>
      <w:r>
        <w:rPr>
          <w:b/>
          <w:bCs/>
          <w:sz w:val="22"/>
          <w:szCs w:val="22"/>
        </w:rPr>
        <w:t>Grant update:</w:t>
      </w:r>
      <w:r>
        <w:t xml:space="preserve"> </w:t>
      </w:r>
      <w:r>
        <w:rPr>
          <w:sz w:val="20"/>
          <w:szCs w:val="20"/>
        </w:rPr>
        <w:t>Katie, Mark and Darci attended a meeting with CEC Engineers and Chris Gignac from Big Sewickley Creek Brewery about possible grant options. Katie gave an update on this meeting and that CEC is currently working up submissions for Growing Greener grants. 2 possible areas of stream stabilization were identified along Big Sewickley Creek near the brewery and an adjacent ALT property.</w:t>
      </w:r>
    </w:p>
    <w:p w14:paraId="5229FACB" w14:textId="23AAC63E" w:rsidR="00231585" w:rsidRPr="008D2CB9" w:rsidRDefault="004F6E33" w:rsidP="00BD1B3B">
      <w:pPr>
        <w:pStyle w:val="ListNumber"/>
      </w:pPr>
      <w:r>
        <w:rPr>
          <w:b/>
          <w:bCs/>
          <w:sz w:val="22"/>
          <w:szCs w:val="22"/>
        </w:rPr>
        <w:t>Upcoming events</w:t>
      </w:r>
      <w:r w:rsidR="00231585">
        <w:rPr>
          <w:b/>
          <w:bCs/>
          <w:sz w:val="22"/>
          <w:szCs w:val="22"/>
        </w:rPr>
        <w:t xml:space="preserve"> –</w:t>
      </w:r>
      <w:r w:rsidR="00231585">
        <w:t xml:space="preserve"> </w:t>
      </w:r>
      <w:r w:rsidR="00544AA8">
        <w:rPr>
          <w:sz w:val="20"/>
          <w:szCs w:val="20"/>
        </w:rPr>
        <w:t>Friday July 7</w:t>
      </w:r>
      <w:r w:rsidR="00544AA8" w:rsidRPr="00544AA8">
        <w:rPr>
          <w:sz w:val="20"/>
          <w:szCs w:val="20"/>
          <w:vertAlign w:val="superscript"/>
        </w:rPr>
        <w:t>th</w:t>
      </w:r>
      <w:r w:rsidR="00544AA8">
        <w:rPr>
          <w:sz w:val="20"/>
          <w:szCs w:val="20"/>
        </w:rPr>
        <w:t xml:space="preserve"> 8:30-10 firefly hike, location TBD.  Marshall Twp Community Day Aug 26</w:t>
      </w:r>
      <w:r w:rsidR="00544AA8" w:rsidRPr="00544AA8">
        <w:rPr>
          <w:sz w:val="20"/>
          <w:szCs w:val="20"/>
          <w:vertAlign w:val="superscript"/>
        </w:rPr>
        <w:t>th</w:t>
      </w:r>
      <w:r w:rsidR="00544AA8">
        <w:rPr>
          <w:sz w:val="20"/>
          <w:szCs w:val="20"/>
        </w:rPr>
        <w:t xml:space="preserve"> 3:30-fireworks, Knob Hill Park. Hellbent movie showing, tentative Sept 23</w:t>
      </w:r>
      <w:r w:rsidR="00544AA8" w:rsidRPr="00544AA8">
        <w:rPr>
          <w:sz w:val="20"/>
          <w:szCs w:val="20"/>
          <w:vertAlign w:val="superscript"/>
        </w:rPr>
        <w:t>rd</w:t>
      </w:r>
      <w:r w:rsidR="00544AA8">
        <w:rPr>
          <w:sz w:val="20"/>
          <w:szCs w:val="20"/>
        </w:rPr>
        <w:t xml:space="preserve"> or 29</w:t>
      </w:r>
      <w:r w:rsidR="00544AA8" w:rsidRPr="00544AA8">
        <w:rPr>
          <w:sz w:val="20"/>
          <w:szCs w:val="20"/>
          <w:vertAlign w:val="superscript"/>
        </w:rPr>
        <w:t>th</w:t>
      </w:r>
      <w:r w:rsidR="00544AA8">
        <w:rPr>
          <w:sz w:val="20"/>
          <w:szCs w:val="20"/>
        </w:rPr>
        <w:t>, time TBD dusk, BSC Fire Hall Park or hall. Saturday November 4</w:t>
      </w:r>
      <w:r w:rsidR="00544AA8" w:rsidRPr="00544AA8">
        <w:rPr>
          <w:sz w:val="20"/>
          <w:szCs w:val="20"/>
          <w:vertAlign w:val="superscript"/>
        </w:rPr>
        <w:t>th</w:t>
      </w:r>
      <w:r w:rsidR="00544AA8">
        <w:rPr>
          <w:sz w:val="20"/>
          <w:szCs w:val="20"/>
        </w:rPr>
        <w:t xml:space="preserve"> 9:30-11 Winter Sowing workshop, Fern Hollow.</w:t>
      </w:r>
    </w:p>
    <w:p w14:paraId="0D600A0C" w14:textId="551032B1" w:rsidR="00596A7C" w:rsidRPr="00611E3E" w:rsidRDefault="00596A7C" w:rsidP="00BD1B3B">
      <w:pPr>
        <w:pStyle w:val="ListNumber"/>
      </w:pPr>
      <w:r w:rsidRPr="001667C8">
        <w:rPr>
          <w:b/>
          <w:bCs/>
          <w:sz w:val="22"/>
          <w:szCs w:val="22"/>
        </w:rPr>
        <w:t>Attendees</w:t>
      </w:r>
      <w:r>
        <w:t xml:space="preserve"> </w:t>
      </w:r>
      <w:r w:rsidR="00ED601F">
        <w:t>–</w:t>
      </w:r>
      <w:r w:rsidR="00A102F2">
        <w:rPr>
          <w:sz w:val="20"/>
          <w:szCs w:val="20"/>
        </w:rPr>
        <w:t>Katie Stanley, Nick,</w:t>
      </w:r>
      <w:r w:rsidR="000D4D50">
        <w:rPr>
          <w:sz w:val="20"/>
          <w:szCs w:val="20"/>
        </w:rPr>
        <w:t xml:space="preserve"> </w:t>
      </w:r>
      <w:r w:rsidR="00A102F2">
        <w:rPr>
          <w:sz w:val="20"/>
          <w:szCs w:val="20"/>
        </w:rPr>
        <w:t>Rick Kulbaki, Rosie</w:t>
      </w:r>
      <w:r w:rsidR="00E93CF5">
        <w:rPr>
          <w:sz w:val="20"/>
          <w:szCs w:val="20"/>
        </w:rPr>
        <w:t xml:space="preserve"> Reily</w:t>
      </w:r>
      <w:r w:rsidR="00A102F2">
        <w:rPr>
          <w:sz w:val="20"/>
          <w:szCs w:val="20"/>
        </w:rPr>
        <w:t>, Darci Saracco</w:t>
      </w:r>
    </w:p>
    <w:p w14:paraId="1EF99A08" w14:textId="542D61C9" w:rsidR="00611E3E" w:rsidRPr="00BD102C" w:rsidRDefault="00611E3E" w:rsidP="00BD1B3B">
      <w:pPr>
        <w:pStyle w:val="ListNumber"/>
      </w:pPr>
      <w:r>
        <w:rPr>
          <w:b/>
          <w:bCs/>
          <w:sz w:val="22"/>
          <w:szCs w:val="22"/>
        </w:rPr>
        <w:t>Next meeting:</w:t>
      </w:r>
      <w:r>
        <w:t xml:space="preserve"> </w:t>
      </w:r>
      <w:r w:rsidR="00A102F2">
        <w:rPr>
          <w:sz w:val="20"/>
          <w:szCs w:val="20"/>
        </w:rPr>
        <w:t>July</w:t>
      </w:r>
      <w:r w:rsidR="004F6E33">
        <w:rPr>
          <w:sz w:val="20"/>
          <w:szCs w:val="20"/>
        </w:rPr>
        <w:t xml:space="preserve"> 13</w:t>
      </w:r>
      <w:r w:rsidR="004F6E33" w:rsidRPr="004F6E33">
        <w:rPr>
          <w:sz w:val="20"/>
          <w:szCs w:val="20"/>
          <w:vertAlign w:val="superscript"/>
        </w:rPr>
        <w:t>th</w:t>
      </w:r>
      <w:r w:rsidR="004F6E33">
        <w:rPr>
          <w:sz w:val="20"/>
          <w:szCs w:val="20"/>
        </w:rPr>
        <w:t xml:space="preserve"> </w:t>
      </w:r>
      <w:r w:rsidR="001C16BF">
        <w:rPr>
          <w:sz w:val="20"/>
          <w:szCs w:val="20"/>
        </w:rPr>
        <w:t xml:space="preserve">7:00 </w:t>
      </w:r>
      <w:r w:rsidR="004F6E33">
        <w:rPr>
          <w:sz w:val="20"/>
          <w:szCs w:val="20"/>
        </w:rPr>
        <w:t xml:space="preserve">– </w:t>
      </w:r>
      <w:r w:rsidR="001C16BF">
        <w:rPr>
          <w:sz w:val="20"/>
          <w:szCs w:val="20"/>
        </w:rPr>
        <w:t>BSC Fire Hall</w:t>
      </w:r>
    </w:p>
    <w:p w14:paraId="0F31FB31" w14:textId="0B7E3B41" w:rsidR="00BD102C" w:rsidRDefault="00BD102C">
      <w:pPr>
        <w:rPr>
          <w:b/>
          <w:bCs/>
          <w:sz w:val="22"/>
          <w:szCs w:val="22"/>
        </w:rPr>
      </w:pPr>
      <w:r>
        <w:rPr>
          <w:b/>
          <w:bCs/>
          <w:sz w:val="22"/>
          <w:szCs w:val="22"/>
        </w:rPr>
        <w:br w:type="page"/>
      </w:r>
    </w:p>
    <w:p w14:paraId="04B3E5CA" w14:textId="77777777" w:rsidR="00BD102C" w:rsidRPr="00BD1B3B" w:rsidRDefault="00BD102C" w:rsidP="00BD102C">
      <w:pPr>
        <w:pStyle w:val="ListNumber"/>
        <w:numPr>
          <w:ilvl w:val="0"/>
          <w:numId w:val="0"/>
        </w:numPr>
        <w:ind w:left="173"/>
      </w:pPr>
    </w:p>
    <w:tbl>
      <w:tblPr>
        <w:tblStyle w:val="Meetingminute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508"/>
        <w:gridCol w:w="1259"/>
        <w:gridCol w:w="1168"/>
        <w:gridCol w:w="4135"/>
      </w:tblGrid>
      <w:tr w:rsidR="00FE3951" w:rsidRPr="00BD1B3B" w14:paraId="669C3909" w14:textId="77777777" w:rsidTr="0012098A">
        <w:trPr>
          <w:cnfStyle w:val="100000000000" w:firstRow="1" w:lastRow="0" w:firstColumn="0" w:lastColumn="0" w:oddVBand="0" w:evenVBand="0" w:oddHBand="0" w:evenHBand="0" w:firstRowFirstColumn="0" w:firstRowLastColumn="0" w:lastRowFirstColumn="0" w:lastRowLastColumn="0"/>
          <w:trHeight w:val="459"/>
        </w:trPr>
        <w:tc>
          <w:tcPr>
            <w:tcW w:w="174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354AC" w14:textId="77777777" w:rsidR="00FE3951" w:rsidRPr="00BD1B3B" w:rsidRDefault="00FE3951" w:rsidP="00BD1B3B">
            <w:r w:rsidRPr="00BD1B3B">
              <w:t>Action Items</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42A2A" w14:textId="77777777" w:rsidR="00FE3951" w:rsidRPr="00BD1B3B" w:rsidRDefault="00FE3951" w:rsidP="00BD1B3B">
            <w:r w:rsidRPr="00BD1B3B">
              <w:t>Owner(s)</w:t>
            </w:r>
          </w:p>
        </w:tc>
        <w:tc>
          <w:tcPr>
            <w:tcW w:w="5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A28BBD" w14:textId="77777777" w:rsidR="00FE3951" w:rsidRPr="00BD1B3B" w:rsidRDefault="00FE3951" w:rsidP="00BD1B3B">
            <w:r w:rsidRPr="00BD1B3B">
              <w:t>Deadline</w:t>
            </w:r>
          </w:p>
        </w:tc>
        <w:tc>
          <w:tcPr>
            <w:tcW w:w="205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D79C84" w14:textId="77777777" w:rsidR="00FE3951" w:rsidRPr="00BD1B3B" w:rsidRDefault="00FE3951" w:rsidP="00BD1B3B">
            <w:r w:rsidRPr="00BD1B3B">
              <w:t>Status</w:t>
            </w:r>
          </w:p>
        </w:tc>
      </w:tr>
      <w:tr w:rsidR="00F02932" w:rsidRPr="00BD1B3B" w14:paraId="398788BA" w14:textId="77777777" w:rsidTr="0012098A">
        <w:trPr>
          <w:trHeight w:val="288"/>
        </w:trPr>
        <w:tc>
          <w:tcPr>
            <w:tcW w:w="1742" w:type="pct"/>
          </w:tcPr>
          <w:p w14:paraId="1244FA3F" w14:textId="61ABD246" w:rsidR="00F02932" w:rsidRPr="001667C8" w:rsidRDefault="00E61981" w:rsidP="00F02932">
            <w:pPr>
              <w:rPr>
                <w:sz w:val="20"/>
                <w:szCs w:val="20"/>
              </w:rPr>
            </w:pPr>
            <w:r>
              <w:rPr>
                <w:sz w:val="20"/>
                <w:szCs w:val="20"/>
              </w:rPr>
              <w:t>Print and hang photo contest flyers</w:t>
            </w:r>
          </w:p>
        </w:tc>
        <w:tc>
          <w:tcPr>
            <w:tcW w:w="625" w:type="pct"/>
          </w:tcPr>
          <w:p w14:paraId="7B40EC8B" w14:textId="752236A2" w:rsidR="00F02932" w:rsidRPr="001667C8" w:rsidRDefault="00E61981" w:rsidP="00F02932">
            <w:pPr>
              <w:rPr>
                <w:sz w:val="20"/>
                <w:szCs w:val="20"/>
              </w:rPr>
            </w:pPr>
            <w:r>
              <w:rPr>
                <w:sz w:val="20"/>
                <w:szCs w:val="20"/>
              </w:rPr>
              <w:t>Team</w:t>
            </w:r>
          </w:p>
        </w:tc>
        <w:tc>
          <w:tcPr>
            <w:tcW w:w="580" w:type="pct"/>
          </w:tcPr>
          <w:p w14:paraId="04BF9067" w14:textId="18A537F5" w:rsidR="00F02932" w:rsidRPr="001667C8" w:rsidRDefault="00F02932" w:rsidP="00F02932">
            <w:pPr>
              <w:rPr>
                <w:sz w:val="20"/>
                <w:szCs w:val="20"/>
              </w:rPr>
            </w:pPr>
          </w:p>
        </w:tc>
        <w:tc>
          <w:tcPr>
            <w:tcW w:w="2053" w:type="pct"/>
          </w:tcPr>
          <w:p w14:paraId="4413754B" w14:textId="7A36F7F1" w:rsidR="00F02932" w:rsidRPr="001667C8" w:rsidRDefault="00F02932" w:rsidP="00F02932">
            <w:pPr>
              <w:rPr>
                <w:sz w:val="20"/>
                <w:szCs w:val="20"/>
              </w:rPr>
            </w:pPr>
          </w:p>
        </w:tc>
      </w:tr>
      <w:tr w:rsidR="00F02932" w:rsidRPr="00BD1B3B" w14:paraId="143DABD0" w14:textId="77777777" w:rsidTr="0012098A">
        <w:trPr>
          <w:trHeight w:val="288"/>
        </w:trPr>
        <w:tc>
          <w:tcPr>
            <w:tcW w:w="1742" w:type="pct"/>
          </w:tcPr>
          <w:p w14:paraId="15DA9165" w14:textId="3822B649" w:rsidR="00F02932" w:rsidRPr="001667C8" w:rsidRDefault="00E61981" w:rsidP="00F02932">
            <w:pPr>
              <w:rPr>
                <w:sz w:val="20"/>
                <w:szCs w:val="20"/>
              </w:rPr>
            </w:pPr>
            <w:r>
              <w:rPr>
                <w:sz w:val="20"/>
                <w:szCs w:val="20"/>
              </w:rPr>
              <w:t>Contact Marshall Twp for Community Day</w:t>
            </w:r>
          </w:p>
        </w:tc>
        <w:tc>
          <w:tcPr>
            <w:tcW w:w="625" w:type="pct"/>
          </w:tcPr>
          <w:p w14:paraId="7D088064" w14:textId="378C095D" w:rsidR="00F02932" w:rsidRPr="001667C8" w:rsidRDefault="00E61981" w:rsidP="00F02932">
            <w:pPr>
              <w:rPr>
                <w:sz w:val="20"/>
                <w:szCs w:val="20"/>
              </w:rPr>
            </w:pPr>
            <w:r>
              <w:rPr>
                <w:sz w:val="20"/>
                <w:szCs w:val="20"/>
              </w:rPr>
              <w:t>Darci</w:t>
            </w:r>
          </w:p>
        </w:tc>
        <w:tc>
          <w:tcPr>
            <w:tcW w:w="580" w:type="pct"/>
          </w:tcPr>
          <w:p w14:paraId="4A327F14" w14:textId="67727BE6" w:rsidR="00F02932" w:rsidRPr="001667C8" w:rsidRDefault="00F02932" w:rsidP="00F02932">
            <w:pPr>
              <w:rPr>
                <w:sz w:val="20"/>
                <w:szCs w:val="20"/>
              </w:rPr>
            </w:pPr>
          </w:p>
        </w:tc>
        <w:tc>
          <w:tcPr>
            <w:tcW w:w="2053" w:type="pct"/>
          </w:tcPr>
          <w:p w14:paraId="0E41FAC2" w14:textId="39ECBBCE" w:rsidR="00F02932" w:rsidRPr="001667C8" w:rsidRDefault="00E61981" w:rsidP="00F02932">
            <w:pPr>
              <w:rPr>
                <w:sz w:val="20"/>
                <w:szCs w:val="20"/>
              </w:rPr>
            </w:pPr>
            <w:r>
              <w:rPr>
                <w:sz w:val="20"/>
                <w:szCs w:val="20"/>
              </w:rPr>
              <w:t>Done</w:t>
            </w:r>
          </w:p>
        </w:tc>
      </w:tr>
      <w:tr w:rsidR="00F02932" w:rsidRPr="00BD1B3B" w14:paraId="2BC485EE" w14:textId="77777777" w:rsidTr="0012098A">
        <w:trPr>
          <w:trHeight w:val="288"/>
        </w:trPr>
        <w:tc>
          <w:tcPr>
            <w:tcW w:w="1742" w:type="pct"/>
          </w:tcPr>
          <w:p w14:paraId="75712B2F" w14:textId="2F4CFFE5" w:rsidR="00F02932" w:rsidRPr="001667C8" w:rsidRDefault="001A1C51" w:rsidP="00F02932">
            <w:pPr>
              <w:rPr>
                <w:sz w:val="20"/>
                <w:szCs w:val="20"/>
              </w:rPr>
            </w:pPr>
            <w:r>
              <w:rPr>
                <w:sz w:val="20"/>
                <w:szCs w:val="20"/>
              </w:rPr>
              <w:t>Obtain prizes for photo contest</w:t>
            </w:r>
          </w:p>
        </w:tc>
        <w:tc>
          <w:tcPr>
            <w:tcW w:w="625" w:type="pct"/>
          </w:tcPr>
          <w:p w14:paraId="1192A63C" w14:textId="7F177040" w:rsidR="00F02932" w:rsidRPr="001667C8" w:rsidRDefault="00E61981" w:rsidP="00F02932">
            <w:pPr>
              <w:rPr>
                <w:sz w:val="20"/>
                <w:szCs w:val="20"/>
              </w:rPr>
            </w:pPr>
            <w:r>
              <w:rPr>
                <w:sz w:val="20"/>
                <w:szCs w:val="20"/>
              </w:rPr>
              <w:t>Katie</w:t>
            </w:r>
          </w:p>
        </w:tc>
        <w:tc>
          <w:tcPr>
            <w:tcW w:w="580" w:type="pct"/>
          </w:tcPr>
          <w:p w14:paraId="41FFFE86" w14:textId="51796525" w:rsidR="00F02932" w:rsidRDefault="00F02932" w:rsidP="00F02932">
            <w:pPr>
              <w:rPr>
                <w:sz w:val="20"/>
                <w:szCs w:val="20"/>
              </w:rPr>
            </w:pPr>
          </w:p>
        </w:tc>
        <w:tc>
          <w:tcPr>
            <w:tcW w:w="2053" w:type="pct"/>
          </w:tcPr>
          <w:p w14:paraId="14D43366" w14:textId="293503A6" w:rsidR="00F02932" w:rsidRPr="001667C8" w:rsidRDefault="00E61981" w:rsidP="00F02932">
            <w:pPr>
              <w:rPr>
                <w:sz w:val="20"/>
                <w:szCs w:val="20"/>
              </w:rPr>
            </w:pPr>
            <w:r>
              <w:rPr>
                <w:sz w:val="20"/>
                <w:szCs w:val="20"/>
              </w:rPr>
              <w:t>2 obtained, contact Do It Best</w:t>
            </w:r>
          </w:p>
        </w:tc>
      </w:tr>
      <w:tr w:rsidR="00F02932" w:rsidRPr="00BD1B3B" w14:paraId="0338CD6A" w14:textId="77777777" w:rsidTr="0012098A">
        <w:trPr>
          <w:trHeight w:val="288"/>
        </w:trPr>
        <w:tc>
          <w:tcPr>
            <w:tcW w:w="1742" w:type="pct"/>
          </w:tcPr>
          <w:p w14:paraId="6BF51DA5" w14:textId="7E3563F1" w:rsidR="00F02932" w:rsidRPr="001667C8" w:rsidRDefault="00E61981" w:rsidP="00F02932">
            <w:pPr>
              <w:rPr>
                <w:sz w:val="20"/>
                <w:szCs w:val="20"/>
              </w:rPr>
            </w:pPr>
            <w:r>
              <w:rPr>
                <w:sz w:val="20"/>
                <w:szCs w:val="20"/>
              </w:rPr>
              <w:t>Contact Leetsdale/Economy for screen</w:t>
            </w:r>
          </w:p>
        </w:tc>
        <w:tc>
          <w:tcPr>
            <w:tcW w:w="625" w:type="pct"/>
          </w:tcPr>
          <w:p w14:paraId="357F46D1" w14:textId="22216A8B" w:rsidR="00F02932" w:rsidRPr="001667C8" w:rsidRDefault="00E61981" w:rsidP="00F02932">
            <w:pPr>
              <w:rPr>
                <w:sz w:val="20"/>
                <w:szCs w:val="20"/>
              </w:rPr>
            </w:pPr>
            <w:r>
              <w:rPr>
                <w:sz w:val="20"/>
                <w:szCs w:val="20"/>
              </w:rPr>
              <w:t>Rich</w:t>
            </w:r>
          </w:p>
        </w:tc>
        <w:tc>
          <w:tcPr>
            <w:tcW w:w="580" w:type="pct"/>
          </w:tcPr>
          <w:p w14:paraId="6ECC8DC6" w14:textId="3BE605A1" w:rsidR="00F02932" w:rsidRDefault="00F02932" w:rsidP="00F02932">
            <w:pPr>
              <w:rPr>
                <w:sz w:val="20"/>
                <w:szCs w:val="20"/>
              </w:rPr>
            </w:pPr>
          </w:p>
        </w:tc>
        <w:tc>
          <w:tcPr>
            <w:tcW w:w="2053" w:type="pct"/>
          </w:tcPr>
          <w:p w14:paraId="3867DA91" w14:textId="3F0C3297" w:rsidR="00F02932" w:rsidRPr="001667C8" w:rsidRDefault="00F02932" w:rsidP="00F02932">
            <w:pPr>
              <w:rPr>
                <w:sz w:val="20"/>
                <w:szCs w:val="20"/>
              </w:rPr>
            </w:pPr>
          </w:p>
        </w:tc>
      </w:tr>
      <w:tr w:rsidR="00F02932" w:rsidRPr="00BD1B3B" w14:paraId="2E379791" w14:textId="77777777" w:rsidTr="0012098A">
        <w:trPr>
          <w:trHeight w:val="288"/>
        </w:trPr>
        <w:tc>
          <w:tcPr>
            <w:tcW w:w="1742" w:type="pct"/>
          </w:tcPr>
          <w:p w14:paraId="3FF2A0FC" w14:textId="3B68989C" w:rsidR="00F02932" w:rsidRDefault="00E61981" w:rsidP="00F02932">
            <w:pPr>
              <w:rPr>
                <w:sz w:val="20"/>
                <w:szCs w:val="20"/>
              </w:rPr>
            </w:pPr>
            <w:r>
              <w:rPr>
                <w:sz w:val="20"/>
                <w:szCs w:val="20"/>
              </w:rPr>
              <w:t>Contact Arlene for Hall/Pavilion rental</w:t>
            </w:r>
          </w:p>
        </w:tc>
        <w:tc>
          <w:tcPr>
            <w:tcW w:w="625" w:type="pct"/>
          </w:tcPr>
          <w:p w14:paraId="5A16C3AE" w14:textId="13CD3713" w:rsidR="00F02932" w:rsidRDefault="00E61981" w:rsidP="00F02932">
            <w:pPr>
              <w:rPr>
                <w:sz w:val="20"/>
                <w:szCs w:val="20"/>
              </w:rPr>
            </w:pPr>
            <w:r>
              <w:rPr>
                <w:sz w:val="20"/>
                <w:szCs w:val="20"/>
              </w:rPr>
              <w:t>Rich</w:t>
            </w:r>
          </w:p>
        </w:tc>
        <w:tc>
          <w:tcPr>
            <w:tcW w:w="580" w:type="pct"/>
          </w:tcPr>
          <w:p w14:paraId="365DC5C6" w14:textId="15FC6284" w:rsidR="00F02932" w:rsidRDefault="00F02932" w:rsidP="00F02932">
            <w:pPr>
              <w:rPr>
                <w:sz w:val="20"/>
                <w:szCs w:val="20"/>
              </w:rPr>
            </w:pPr>
          </w:p>
        </w:tc>
        <w:tc>
          <w:tcPr>
            <w:tcW w:w="2053" w:type="pct"/>
          </w:tcPr>
          <w:p w14:paraId="4679156C" w14:textId="76EDE87E" w:rsidR="00F02932" w:rsidRPr="001667C8" w:rsidRDefault="00F02932" w:rsidP="00F02932">
            <w:pPr>
              <w:rPr>
                <w:sz w:val="20"/>
                <w:szCs w:val="20"/>
              </w:rPr>
            </w:pPr>
          </w:p>
        </w:tc>
      </w:tr>
      <w:tr w:rsidR="00F02932" w:rsidRPr="00BD1B3B" w14:paraId="51207C06" w14:textId="77777777" w:rsidTr="0012098A">
        <w:trPr>
          <w:trHeight w:val="288"/>
        </w:trPr>
        <w:tc>
          <w:tcPr>
            <w:tcW w:w="1742" w:type="pct"/>
          </w:tcPr>
          <w:p w14:paraId="25326DA6" w14:textId="160A03F6" w:rsidR="00F02932" w:rsidRPr="001667C8" w:rsidRDefault="00F02932" w:rsidP="00F02932">
            <w:pPr>
              <w:rPr>
                <w:sz w:val="20"/>
                <w:szCs w:val="20"/>
              </w:rPr>
            </w:pPr>
          </w:p>
        </w:tc>
        <w:tc>
          <w:tcPr>
            <w:tcW w:w="625" w:type="pct"/>
          </w:tcPr>
          <w:p w14:paraId="1AA55073" w14:textId="5586236E" w:rsidR="00F02932" w:rsidRPr="001667C8" w:rsidRDefault="00F02932" w:rsidP="00F02932">
            <w:pPr>
              <w:rPr>
                <w:sz w:val="20"/>
                <w:szCs w:val="20"/>
              </w:rPr>
            </w:pPr>
          </w:p>
        </w:tc>
        <w:tc>
          <w:tcPr>
            <w:tcW w:w="580" w:type="pct"/>
          </w:tcPr>
          <w:p w14:paraId="530C08C5" w14:textId="439AE756" w:rsidR="00F02932" w:rsidRDefault="00F02932" w:rsidP="00F02932">
            <w:pPr>
              <w:rPr>
                <w:sz w:val="20"/>
                <w:szCs w:val="20"/>
              </w:rPr>
            </w:pPr>
          </w:p>
        </w:tc>
        <w:tc>
          <w:tcPr>
            <w:tcW w:w="2053" w:type="pct"/>
          </w:tcPr>
          <w:p w14:paraId="0FB941DD" w14:textId="77777777" w:rsidR="00F02932" w:rsidRPr="001667C8" w:rsidRDefault="00F02932" w:rsidP="00F02932">
            <w:pPr>
              <w:rPr>
                <w:sz w:val="20"/>
                <w:szCs w:val="20"/>
              </w:rPr>
            </w:pPr>
          </w:p>
        </w:tc>
      </w:tr>
      <w:tr w:rsidR="00F02932" w:rsidRPr="00BD1B3B" w14:paraId="1AA3A1FC" w14:textId="77777777" w:rsidTr="0012098A">
        <w:trPr>
          <w:trHeight w:val="288"/>
        </w:trPr>
        <w:tc>
          <w:tcPr>
            <w:tcW w:w="1742" w:type="pct"/>
          </w:tcPr>
          <w:p w14:paraId="23F7F5F9" w14:textId="4ACF3194" w:rsidR="00F02932" w:rsidRPr="001667C8" w:rsidRDefault="00F02932" w:rsidP="00F02932">
            <w:pPr>
              <w:rPr>
                <w:sz w:val="20"/>
                <w:szCs w:val="20"/>
              </w:rPr>
            </w:pPr>
          </w:p>
        </w:tc>
        <w:tc>
          <w:tcPr>
            <w:tcW w:w="625" w:type="pct"/>
          </w:tcPr>
          <w:p w14:paraId="7AA424B3" w14:textId="01D45BB7" w:rsidR="00F02932" w:rsidRPr="001667C8" w:rsidRDefault="00F02932" w:rsidP="00F02932">
            <w:pPr>
              <w:rPr>
                <w:sz w:val="20"/>
                <w:szCs w:val="20"/>
              </w:rPr>
            </w:pPr>
          </w:p>
        </w:tc>
        <w:tc>
          <w:tcPr>
            <w:tcW w:w="580" w:type="pct"/>
          </w:tcPr>
          <w:p w14:paraId="0620DFAA" w14:textId="4621E690" w:rsidR="00F02932" w:rsidRDefault="00F02932" w:rsidP="00F02932">
            <w:pPr>
              <w:rPr>
                <w:sz w:val="20"/>
                <w:szCs w:val="20"/>
              </w:rPr>
            </w:pPr>
          </w:p>
        </w:tc>
        <w:tc>
          <w:tcPr>
            <w:tcW w:w="2053" w:type="pct"/>
          </w:tcPr>
          <w:p w14:paraId="36314151" w14:textId="44E2A6B2" w:rsidR="00F02932" w:rsidRPr="001667C8" w:rsidRDefault="00F02932" w:rsidP="00F02932">
            <w:pPr>
              <w:rPr>
                <w:sz w:val="20"/>
                <w:szCs w:val="20"/>
              </w:rPr>
            </w:pPr>
          </w:p>
        </w:tc>
      </w:tr>
      <w:tr w:rsidR="00F02932" w:rsidRPr="00BD1B3B" w14:paraId="2EA4558E" w14:textId="77777777" w:rsidTr="0012098A">
        <w:trPr>
          <w:trHeight w:val="288"/>
        </w:trPr>
        <w:tc>
          <w:tcPr>
            <w:tcW w:w="1742" w:type="pct"/>
          </w:tcPr>
          <w:p w14:paraId="1F95102E" w14:textId="3808E05A" w:rsidR="00F02932" w:rsidRPr="001667C8" w:rsidRDefault="00F02932" w:rsidP="00F02932">
            <w:pPr>
              <w:rPr>
                <w:sz w:val="20"/>
                <w:szCs w:val="20"/>
              </w:rPr>
            </w:pPr>
          </w:p>
        </w:tc>
        <w:tc>
          <w:tcPr>
            <w:tcW w:w="625" w:type="pct"/>
          </w:tcPr>
          <w:p w14:paraId="349A6890" w14:textId="46048FAE" w:rsidR="00F02932" w:rsidRPr="001667C8" w:rsidRDefault="00F02932" w:rsidP="00F02932">
            <w:pPr>
              <w:rPr>
                <w:sz w:val="20"/>
                <w:szCs w:val="20"/>
              </w:rPr>
            </w:pPr>
          </w:p>
        </w:tc>
        <w:tc>
          <w:tcPr>
            <w:tcW w:w="580" w:type="pct"/>
          </w:tcPr>
          <w:p w14:paraId="22AA2A77" w14:textId="6777B881" w:rsidR="00F02932" w:rsidRPr="001667C8" w:rsidRDefault="00F02932" w:rsidP="00F02932">
            <w:pPr>
              <w:rPr>
                <w:sz w:val="20"/>
                <w:szCs w:val="20"/>
              </w:rPr>
            </w:pPr>
          </w:p>
        </w:tc>
        <w:tc>
          <w:tcPr>
            <w:tcW w:w="2053" w:type="pct"/>
          </w:tcPr>
          <w:p w14:paraId="752BDC03" w14:textId="0385FB41" w:rsidR="00F02932" w:rsidRPr="001667C8" w:rsidRDefault="00F02932" w:rsidP="00F02932">
            <w:pPr>
              <w:rPr>
                <w:sz w:val="20"/>
                <w:szCs w:val="20"/>
              </w:rPr>
            </w:pPr>
          </w:p>
        </w:tc>
      </w:tr>
      <w:tr w:rsidR="00F02932" w:rsidRPr="00BD1B3B" w14:paraId="5CB220D7" w14:textId="77777777" w:rsidTr="0012098A">
        <w:trPr>
          <w:trHeight w:val="288"/>
        </w:trPr>
        <w:tc>
          <w:tcPr>
            <w:tcW w:w="1742" w:type="pct"/>
          </w:tcPr>
          <w:p w14:paraId="45C97AD9" w14:textId="190DC111" w:rsidR="00F02932" w:rsidRDefault="00F02932" w:rsidP="00F02932">
            <w:pPr>
              <w:rPr>
                <w:sz w:val="20"/>
                <w:szCs w:val="20"/>
              </w:rPr>
            </w:pPr>
          </w:p>
        </w:tc>
        <w:tc>
          <w:tcPr>
            <w:tcW w:w="625" w:type="pct"/>
          </w:tcPr>
          <w:p w14:paraId="5D7AC31A" w14:textId="02A8994D" w:rsidR="00F02932" w:rsidRDefault="00F02932" w:rsidP="00F02932">
            <w:pPr>
              <w:rPr>
                <w:sz w:val="20"/>
                <w:szCs w:val="20"/>
              </w:rPr>
            </w:pPr>
          </w:p>
        </w:tc>
        <w:tc>
          <w:tcPr>
            <w:tcW w:w="580" w:type="pct"/>
          </w:tcPr>
          <w:p w14:paraId="499BA857" w14:textId="6C047926" w:rsidR="00F02932" w:rsidRDefault="00F02932" w:rsidP="00F02932">
            <w:pPr>
              <w:rPr>
                <w:sz w:val="20"/>
                <w:szCs w:val="20"/>
              </w:rPr>
            </w:pPr>
          </w:p>
        </w:tc>
        <w:tc>
          <w:tcPr>
            <w:tcW w:w="2053" w:type="pct"/>
          </w:tcPr>
          <w:p w14:paraId="73960105" w14:textId="77777777" w:rsidR="00F02932" w:rsidRPr="001667C8" w:rsidRDefault="00F02932" w:rsidP="00F02932">
            <w:pPr>
              <w:rPr>
                <w:sz w:val="20"/>
                <w:szCs w:val="20"/>
              </w:rPr>
            </w:pPr>
          </w:p>
        </w:tc>
      </w:tr>
      <w:tr w:rsidR="00F02932" w:rsidRPr="00BD1B3B" w14:paraId="70283762" w14:textId="77777777" w:rsidTr="0012098A">
        <w:trPr>
          <w:trHeight w:val="288"/>
        </w:trPr>
        <w:tc>
          <w:tcPr>
            <w:tcW w:w="1742" w:type="pct"/>
          </w:tcPr>
          <w:p w14:paraId="58363F73" w14:textId="7EEEF919" w:rsidR="00F02932" w:rsidRDefault="00F02932" w:rsidP="00F02932">
            <w:pPr>
              <w:rPr>
                <w:sz w:val="20"/>
                <w:szCs w:val="20"/>
              </w:rPr>
            </w:pPr>
          </w:p>
        </w:tc>
        <w:tc>
          <w:tcPr>
            <w:tcW w:w="625" w:type="pct"/>
          </w:tcPr>
          <w:p w14:paraId="342D1670" w14:textId="090AD08A" w:rsidR="00F02932" w:rsidRDefault="00F02932" w:rsidP="00F02932">
            <w:pPr>
              <w:rPr>
                <w:sz w:val="20"/>
                <w:szCs w:val="20"/>
              </w:rPr>
            </w:pPr>
          </w:p>
        </w:tc>
        <w:tc>
          <w:tcPr>
            <w:tcW w:w="580" w:type="pct"/>
          </w:tcPr>
          <w:p w14:paraId="40C2A399" w14:textId="3FB47575" w:rsidR="00F02932" w:rsidRDefault="00F02932" w:rsidP="00F02932">
            <w:pPr>
              <w:rPr>
                <w:sz w:val="20"/>
                <w:szCs w:val="20"/>
              </w:rPr>
            </w:pPr>
          </w:p>
        </w:tc>
        <w:tc>
          <w:tcPr>
            <w:tcW w:w="2053" w:type="pct"/>
          </w:tcPr>
          <w:p w14:paraId="060B076B" w14:textId="77777777" w:rsidR="00F02932" w:rsidRPr="001667C8" w:rsidRDefault="00F02932" w:rsidP="00F02932">
            <w:pPr>
              <w:rPr>
                <w:sz w:val="20"/>
                <w:szCs w:val="20"/>
              </w:rPr>
            </w:pPr>
          </w:p>
        </w:tc>
      </w:tr>
      <w:tr w:rsidR="00F02932" w:rsidRPr="00BD1B3B" w14:paraId="54301F1E" w14:textId="77777777" w:rsidTr="0012098A">
        <w:trPr>
          <w:trHeight w:val="288"/>
        </w:trPr>
        <w:tc>
          <w:tcPr>
            <w:tcW w:w="1742" w:type="pct"/>
          </w:tcPr>
          <w:p w14:paraId="7172E2CD" w14:textId="224F1B84" w:rsidR="00F02932" w:rsidRPr="001667C8" w:rsidRDefault="00F02932" w:rsidP="00F02932">
            <w:pPr>
              <w:rPr>
                <w:sz w:val="20"/>
                <w:szCs w:val="20"/>
              </w:rPr>
            </w:pPr>
          </w:p>
        </w:tc>
        <w:tc>
          <w:tcPr>
            <w:tcW w:w="625" w:type="pct"/>
          </w:tcPr>
          <w:p w14:paraId="5F73D7D8" w14:textId="1145154E" w:rsidR="00F02932" w:rsidRPr="001667C8" w:rsidRDefault="00F02932" w:rsidP="00F02932">
            <w:pPr>
              <w:rPr>
                <w:sz w:val="20"/>
                <w:szCs w:val="20"/>
              </w:rPr>
            </w:pPr>
          </w:p>
        </w:tc>
        <w:tc>
          <w:tcPr>
            <w:tcW w:w="580" w:type="pct"/>
          </w:tcPr>
          <w:p w14:paraId="7A2C5F98" w14:textId="4B5B8689" w:rsidR="00F02932" w:rsidRPr="001667C8" w:rsidRDefault="00F02932" w:rsidP="00F02932">
            <w:pPr>
              <w:rPr>
                <w:sz w:val="20"/>
                <w:szCs w:val="20"/>
              </w:rPr>
            </w:pPr>
          </w:p>
        </w:tc>
        <w:tc>
          <w:tcPr>
            <w:tcW w:w="2053" w:type="pct"/>
          </w:tcPr>
          <w:p w14:paraId="135C3A2A" w14:textId="7168618A" w:rsidR="00F02932" w:rsidRPr="001667C8" w:rsidRDefault="00F02932" w:rsidP="00F02932">
            <w:pPr>
              <w:rPr>
                <w:sz w:val="20"/>
                <w:szCs w:val="20"/>
              </w:rPr>
            </w:pPr>
          </w:p>
        </w:tc>
      </w:tr>
      <w:tr w:rsidR="00F02932" w:rsidRPr="00BD1B3B" w14:paraId="029FB118" w14:textId="77777777" w:rsidTr="0012098A">
        <w:trPr>
          <w:trHeight w:val="288"/>
        </w:trPr>
        <w:tc>
          <w:tcPr>
            <w:tcW w:w="1742" w:type="pct"/>
          </w:tcPr>
          <w:p w14:paraId="5526B523" w14:textId="5C3DC119" w:rsidR="00F02932" w:rsidRPr="001667C8" w:rsidRDefault="00F02932" w:rsidP="00F02932">
            <w:pPr>
              <w:rPr>
                <w:sz w:val="20"/>
                <w:szCs w:val="20"/>
              </w:rPr>
            </w:pPr>
          </w:p>
        </w:tc>
        <w:tc>
          <w:tcPr>
            <w:tcW w:w="625" w:type="pct"/>
          </w:tcPr>
          <w:p w14:paraId="48FFE77E" w14:textId="48F4390F" w:rsidR="00F02932" w:rsidRPr="001667C8" w:rsidRDefault="00F02932" w:rsidP="00F02932">
            <w:pPr>
              <w:rPr>
                <w:sz w:val="20"/>
                <w:szCs w:val="20"/>
              </w:rPr>
            </w:pPr>
          </w:p>
        </w:tc>
        <w:tc>
          <w:tcPr>
            <w:tcW w:w="580" w:type="pct"/>
          </w:tcPr>
          <w:p w14:paraId="1C609635" w14:textId="4FDF6A0C" w:rsidR="00F02932" w:rsidRPr="001667C8" w:rsidRDefault="00F02932" w:rsidP="00F02932">
            <w:pPr>
              <w:rPr>
                <w:sz w:val="20"/>
                <w:szCs w:val="20"/>
              </w:rPr>
            </w:pPr>
          </w:p>
        </w:tc>
        <w:tc>
          <w:tcPr>
            <w:tcW w:w="2053" w:type="pct"/>
          </w:tcPr>
          <w:p w14:paraId="406F2308" w14:textId="5CA63629" w:rsidR="00F02932" w:rsidRPr="001667C8" w:rsidRDefault="00F02932" w:rsidP="00F02932">
            <w:pPr>
              <w:rPr>
                <w:sz w:val="20"/>
                <w:szCs w:val="20"/>
              </w:rPr>
            </w:pPr>
          </w:p>
        </w:tc>
      </w:tr>
    </w:tbl>
    <w:p w14:paraId="60089DB0" w14:textId="58D06766" w:rsidR="00FE3951" w:rsidRDefault="00FE3951" w:rsidP="005C1F7D">
      <w:pPr>
        <w:pStyle w:val="ListNumber"/>
        <w:numPr>
          <w:ilvl w:val="0"/>
          <w:numId w:val="0"/>
        </w:numPr>
      </w:pPr>
    </w:p>
    <w:p w14:paraId="4E1B9E01" w14:textId="22186892" w:rsidR="00FB361E" w:rsidRDefault="00FB361E" w:rsidP="005C1F7D">
      <w:pPr>
        <w:pStyle w:val="ListNumber"/>
        <w:numPr>
          <w:ilvl w:val="0"/>
          <w:numId w:val="0"/>
        </w:numPr>
      </w:pPr>
      <w:r>
        <w:t>Relevant links:</w:t>
      </w:r>
    </w:p>
    <w:p w14:paraId="5B5D4371" w14:textId="185307EB" w:rsidR="005A0131" w:rsidRDefault="005A0131" w:rsidP="005C1F7D">
      <w:pPr>
        <w:pStyle w:val="ListNumber"/>
        <w:numPr>
          <w:ilvl w:val="0"/>
          <w:numId w:val="0"/>
        </w:numPr>
      </w:pPr>
    </w:p>
    <w:p w14:paraId="57E925DF" w14:textId="77777777" w:rsidR="005A0131" w:rsidRPr="00FE3951" w:rsidRDefault="005A0131" w:rsidP="005C1F7D">
      <w:pPr>
        <w:pStyle w:val="ListNumber"/>
        <w:numPr>
          <w:ilvl w:val="0"/>
          <w:numId w:val="0"/>
        </w:numPr>
      </w:pPr>
    </w:p>
    <w:sectPr w:rsidR="005A0131" w:rsidRPr="00FE3951" w:rsidSect="00A55CDB">
      <w:headerReference w:type="default" r:id="rId12"/>
      <w:pgSz w:w="12240" w:h="15840" w:code="1"/>
      <w:pgMar w:top="3600" w:right="1080" w:bottom="720"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54653" w14:textId="77777777" w:rsidR="00BB09EA" w:rsidRDefault="00BB09EA" w:rsidP="001E7D29">
      <w:pPr>
        <w:spacing w:after="0" w:line="240" w:lineRule="auto"/>
      </w:pPr>
      <w:r>
        <w:separator/>
      </w:r>
    </w:p>
  </w:endnote>
  <w:endnote w:type="continuationSeparator" w:id="0">
    <w:p w14:paraId="174CCAD8" w14:textId="77777777" w:rsidR="00BB09EA" w:rsidRDefault="00BB09EA"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1002AFF" w:usb1="C000E47F" w:usb2="0000002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53DD4" w14:textId="77777777" w:rsidR="00BB09EA" w:rsidRDefault="00BB09EA" w:rsidP="001E7D29">
      <w:pPr>
        <w:spacing w:after="0" w:line="240" w:lineRule="auto"/>
      </w:pPr>
      <w:r>
        <w:separator/>
      </w:r>
    </w:p>
  </w:footnote>
  <w:footnote w:type="continuationSeparator" w:id="0">
    <w:p w14:paraId="4F7EB623" w14:textId="77777777" w:rsidR="00BB09EA" w:rsidRDefault="00BB09EA"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4ED0" w14:textId="2098E7A1" w:rsidR="00066754" w:rsidRDefault="00FE3951" w:rsidP="00A55CDB">
    <w:pPr>
      <w:pStyle w:val="Header"/>
      <w:tabs>
        <w:tab w:val="left" w:pos="3340"/>
      </w:tabs>
      <w:rPr>
        <w:noProof/>
      </w:rPr>
    </w:pPr>
    <w:r>
      <w:rPr>
        <w:noProof/>
      </w:rPr>
      <mc:AlternateContent>
        <mc:Choice Requires="wpg">
          <w:drawing>
            <wp:anchor distT="0" distB="0" distL="114300" distR="114300" simplePos="0" relativeHeight="251661312" behindDoc="1" locked="0" layoutInCell="1" allowOverlap="1" wp14:anchorId="4CEDE3AB" wp14:editId="08B7249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5EA139E"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b7qMHAKy4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45kp39VwR9NLDbKqkllRpuA+MxxjYwWA92Ft71x5rq0rQASSVXVU/37q/f6yQZZAQzpTz3&#10;GrDt51HXZMYdSTIYjJcTwQtkm54bKh/ZpJNl7o1gx4bFj4kyRUZEs8Yq+mxhoYAbtdpyX8JZNxf0&#10;2cY5Uu1mGZQwu13CqMyTgVYeJ6eHwV8SQ8KfYkfGmIH7LuoRFzJSFulu7Dkl5THzd9GYhVJu8/VW&#10;PY/rtiHaA6yhPwaytZzPZIKjRJpsMjmFbUq8/aykR9jmnJHrAZz9Zqzw3rd9jpnnUdZB5BbX3Zdt&#10;orujnoC046q30ekq1tpECDMN8a3rjFcQ2Ug2u4pL7F0lJGpYjkc/TaMntEfjfPBhuOw9Yygo1mVj&#10;PpttnNkQg4PFSFGKy9d5y8q0QXGzZYvdzIUUdqtvOvWbW0UfTyg8XrrUzlhT1VqLbav+m+EDEdrt&#10;Fxwhl/Fe/Ns1PIgjOULbN9IlfN63E+/Fv/N9ILzxPop2tc3r1w2qDXjUueBOLmERQHQRSObk1HVU&#10;Rb+g7CP+oTG1mIu513BoYq8pkroGoThJwi7EMVuKf7irjshL107fWIPjMXPiR1Ae6wpYTh0UR2uE&#10;+0EQCrJXxpy/G4DABblIUGRpOtHm6xFFX87eC4++tgTTK2dkBke4r7A6kl2wyzmnBaNr68zZWXs2&#10;sXTk7kN4yCsti0HknsVq1OgpPsPXLyhjdFenBTa+DoqeL5GMUBfg2lwBRf827sJWpkJIA1uzfU9R&#10;b4QVGNICbOGnGXOfEppxggsv60xbh6gyYVGgj/1UZar+1XcVuc24EZWIPJzXn2bMwRlzqVVPDvWj&#10;e2dCPjFayN4djnnZ/9xsg1z3eWaFR+lpvHf8pXT263NECB23sG5wgqK0Qt1+lDwFP7oMBDOzg6K1&#10;RRUH9FeHtzm6JZGq7F7afeF7kTuLx+zCfc171KJpP/b43U7zxNhjXbSbWzwCKhAFsabxXvzb39cN&#10;BV3TExsiTRPji/cO51TZte6DQfVqadj2k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1yot6Yui3pwVRkDMKu5RVpQIs6RIywuaj/QoDI/ZVscjO+ZM4DMsLGCi3Tob&#10;uoLMxbCw8DTfNT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jT1fc6KUiQzk7+Fi6P6iMWPMSWjfOr/1r77OWKOjWcFcqbHtFWgLRfkaa62ac2hGqPveIQz/&#10;tdj6sheUPRhrpEKi+N54L/6NbxQ2tVtNADnU8LfZZvHe8ciIH4SRS2+ejqycI8PuDQeMML8aUpXV&#10;1B0VXaeQyVPvqMaz8qp/9e/lhjrlKzd9JKVb0/a64iu6yoCaYWtVzrIo4wjYAKGhAyuvGHvwfEM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ZXlJZF&#10;ZgH0YKedg8JjH0fa/jFBzqjjZ8xs+gusRU7PQJWxHdiWVbYBz4/2c0ePZyuJRL1b59hdsQvJUWAP&#10;9HlO3xvvxb/9ffUoGopa9yKHPoz3DlczHywqs6uoSqU0oxEbZ7lOx7LYr7GiI5XGsnJTki9HqFDF&#10;H9r49qaR7owbYrY3rHLfII5lXSLke6+IznBohqU35AhUqppEtw87eKyLE+KsHY/PVhOMLsCZ+FHW&#10;6kQHS7tHrk5mx4i1fHs1CVIPG33MyhhZ6gNAsR1iXP1yNWcaPFEKTYPvRnYsR7OrzZG5SQdxVRW0&#10;OQXPhqObYxG4tnF3FzuEszysu8qr/hVyP6/2gjbkfoxZEOUxKLkWdcyp18y39uYh52xFHG37ZCYc&#10;PU5HPUds/zBvtkFCR/8Zvjpo55gJJczZ3qsrZGscDkObeZw55QOKKi2K/V4WEoRDAPMOH+OIDH0x&#10;qE3O3NIw4iP7MQMvmT+9FwPSpfO8vFDCsm1yoCMVbRnBMEyRJc62nVoh+oyBmbc1VbZxQYopl1S2&#10;TVahSNvirnBQxxUTRBqYsgt0JHM9T3ndQ145g2kL/DcZB2IB1QjgXpYo6+FibyIzF+xnThS1HdhU&#10;BWnqtX0BWe/hKBGNVrlLnhJQWup43qixdq8uGDMJvsDcqspeVYflpzkLw+SijZPK9crjVF2v2xSa&#10;N+PJdkmKYUcuNhXwl6HWqSBXGUThzE4KFUfrGfkmPLY4k4yFts8XWW0O/PzTgLw4UeKxbjxbHrMj&#10;O3qcHDovX8KZ2mby2dtKkaruOMfQYdz6wdN4jAQ1Z3o+zpAAwmQX2JGsrEoAO2e+v7p3QHdeDB1G&#10;kb6irmm2QViBD+rUKN9ee+PNNpk6dXLdxkw8V1dCl5+mCX6MmX2z3NJApgdoSZ8S4ACkxvx1BjaH&#10;Sdw5v+JqtsoZXFeUjhN7gHMdMxg04Qfad4Npa2LgjRmwRNSmMgJupN2+eiwk+dOokqLB3AFMDAxE&#10;58zs9fiayRkcbth5Cpy2TNnkLNRIXwyWQgDDvBg0yhx6SHUmzWTZcQ57rFkjwnIhFG2myCupK2bb&#10;i/Fe/DvfB+IR78MldlC8F//G+8AyAh1Bar0ndfiqeO/IUgHHprnrXIhwVSOI1eV+yvgIjqgViwek&#10;J9xY5OQSWxvPG6RFd4GBBixhSDYibTs6Z+rsu9Myl4gPjxVkrLo7oc1mHWX9K2aKiGFoRT5j8c3B&#10;HDIl/cOIhCpWWlYf1GAkekA56xy1OYNxiNopGKNfqmCBNhneItNzjULInK9QqR0xz04k430JZ8BG&#10;sZA0AQLhXn+aY22oa+rBll3+gpxe4E2IDsuosceMPRrdqvgP0GV1l6uzVAwKV6C3UxvrDIabrd/k&#10;EwyFkJE+Z0788KzwT2UX5+mkgmwAYShd5ETLj9E4PA7O78A5+ZxByYBIiHNE97CU2Uba+ekuYcpt&#10;LdYZwEihiZulgl68YJ3JeglZ2GkHGimmE8Hnp4Mz6roFy+dj4RL7dyMQvapwp9mOdpWaialIu321&#10;7vMq64xog0SJD9uDf2SXR7yM1J/0q7vO5CBpgBKDYiGrkmpJos4ZA6oX5o8xs7B44O27J6jCGzMe&#10;KUCkTqsmrFWEsIE0w9uUyIVeZht3aUT5FCP5Cq7ocLaL1zJox6C49wsRDM7x0/NxjvINam/MWFwT&#10;FjEyU+mnpVKD8y6vpe5S47HckAt2lcpMYp1n5GNyVjVSLOQ+xAHWf2bRx2NzzGiSmcvbhUcE5h9i&#10;cDAl7PYwJy5dZzrBoA1iOne5PGXyQlVQebum+gi4DLzlfOyNmWWSXdSFdydC6o85k4wREhqLgSmN&#10;xg3qeGxyxs+Z07nzbYVBjKNfDRkXva0eanG6z8ceZ7Qf1l589W7D8j8Q9ozHO9mm3pnWZP3xCEzu&#10;OIc91qwRDiGVEHWq19zqvqKH1/cVbI2PGK49XOK9+Dd+X822IspAMG34Q/Fe/Bvvg98a0joQPOn3&#10;D/URpky06SOPryRPOUyldoc44JtXm4oOjOiFkJaBAdvN3DFnuaIx63vsApCJ4bPtgW1kpmboSBgu&#10;Xx0BbVLf/rY/UADVM8egJSwTT/VHng+4UiocT1HG/mnHAT9MMWLVS0E4Km5qIm2jYnioUDJMGqVY&#10;LwjjElzhSGlfjF2+VMCTB5UF3s5+jnK0dLK0roHjhDWkI7H5ttbq4lMMJYTTtfSfQa3KzWlsUel1&#10;tGoTF9sRBaQ0uGtSAOJnyfoPI6w1HE6UiSWLpyua+BobF/FuH3VZhAtgAgsYpGrbUKYR87f3ySQE&#10;wOoVY4PIZdztB3z4stGi1uKMmcjjUOWqZJ6TjIara8suGJ88FshbW1Yntsgeuow5qVBEF6nVqOO8&#10;HUeqYEEtBmSxRUqiWprtsOn7JKtkZUEahyoiHL6YsQq3hZ16Ka6Yko4Zm8csrTpBV1liorQRqzSk&#10;bZNYBpXbkPjqjwn4jDqyqhXrX12ny4mNVSLy0WMP86dZxGFF4N4tMVu8P2X6t6Vg6jrwzJpsfHS8&#10;iBjUXjtTlzRzMCMQPT6MSOuLEPkNi3esJ9cTDLM8YlIgb07xXbpReSCCMkIyfvdwThUYGpasvLiy&#10;WTnW+dFYrv2ByJE8KhImBNecU+nfHvk6gF3qLLIfx0ntcVaUjlxBk4SBeR7LRVRCwbCvPka8ByJo&#10;wI5NzuI2ppPJLgcbe3JLhHbOmu6sOfVYsanlsclZjtuwn7YBZn2xGejj8Y4zX6o4zX+Is9qmDGuU&#10;fEfVvACliYGNKdk/JgM/stGaHj9aRECGPOD46t1Po5rUvP5r6wyqiHtY4/FlEkamLvoaHdmR3AIJ&#10;Un/96SGAlAeOCt1phXrrnG6AgPNuIYnWDfwV4OM+nZNzeUyu0zckSZgRvB7bBkmtsq2+yVOT7D4M&#10;/KqqsPpiXDbbJbuu3Vk5o+wx+/pP87BZUGPMqkeYelYHmm1gqb+k+hS2r8baqgFHFeyoi1J7PByC&#10;yRmM6viwC+tNSKQQWY2fVliwqAq5jJHXmuGgyRkE6wgyyAW+YJ05REeBG31A1mNWEMuweA4OafB5&#10;WD39u4d54Mk2peoT1wKqswaW1ZtMpfttthHHmu8gAYBVGJuOU61FM03ObGiUcf/p1V3hU64EFGiP&#10;ebqAjARvGdpzhO52nOOc7tYOkCFZ7NuPYkP3e1Ogivfi33iffGLYKAKFtDBdev/2l798uP2vd//2&#10;T/epUFLuRuza6UwNQSlhRSCsy9aiKRvBhhg4m/oC7cxi0CA5aPcBTRXRhrmmA7tualo9Dm9sOpC7&#10;OT0eM1txmqghCXPMgI1jSqRaVjlCOU3bOaTQ5EyXmQEe3HnbNO7jp0NE9wYuOPZROzqDAB5nxc0G&#10;tnBYv2PMBRp18FhXhcViXKovuB8vfO4jVTTvi0lFd/PDOMOG7TxUqDlmlPkM17DO1ZySuI+F3FdA&#10;kpGPvsyU7EmV++eCynqGUcNp3mLiY1AU78ZlXvz07sAqh/R47I25nP+DdnJmIGPDHj1Odst4bHIm&#10;JxMe9rRaBmeq/2fF0d4wKYDe8djjrMUJF3x6IZMzqmII7zDY52O80BGPH96Ax1kNGKdtq8hbOYXZ&#10;zVPF7TkrOTq2+6WcsTym37bnLEM7FLOMrRLuwJPIfkg8NscsZyB0wV62SYzQZr+r9f2uKhH14Sqb&#10;nHW0hnokerXsZ7A+5DeDc2zYsc5krafN83XZXk5VqIg2x4+S3dt0CN8b78W//RR+SbBlrMuwCNP7&#10;hycSgSEtUTMgJM61XgPUxUjibvpieazRxMAlZttjc07zcg3aMWlbX7CY8iGi4/HmpA/OMqoOdeQy&#10;R+RvJ1IdL2zXaWR9HytjHMjDgD+bU+68pfdczKnIyt4E8kE6LB6H2T9HhmyO7M2FcqqM/DAHx2k5&#10;f1p+QuzNfZG6onXj1NLGvsA23wIb46cjujY4a/+Mrbs3PyggSM0IIrLnyRGQPvRon87RqWByJoQ8&#10;lOzepqIVIXHDoA6LzOS8NXDqtIQ9a3yBcPLAwsnHrFWEQpOHRtku9vHP+HSdOqFUfriIF90rh2FM&#10;o0ZB41O4RaHeWAfOj94V3houqTkueGmjpS55TRbQTyT0iNpb1NFyuQkeUqcdDUI8toJiDdJdKgGf&#10;eoxnJAti8UFyyCVvjgxvXhDlJtA8VDqtgnqH5/HDgrPGD++wGszq7IBzGQpETYYjkjwBJMGWYl8w&#10;v308Cu2WtaUCeagdQazaU2uS8W4nuIQ91FAFgy2Bm5H2Qs4b8m48BcIXtgRlg0zWoSY+On3wGkdg&#10;XFVsNeoIiHCkRAX1riKl7sKhmsElCL6JnHujPSQd40FOwqabPzyfkivpKy8MCSO32aL3QlEdjIcj&#10;O7bXwVyQqQu5uHSScSHC5+TkWcBSSJQ65bQtMrBSY7TkPeI8AbvY5cKbZCYnnOzZbGr8MI3Pw3DY&#10;d6piA9HFMj6KCNMFk4xmCiNQt9lWRBHDGX7Z0SSzb/v2UhrjgoSnMnehh+io1tuSjNFyrsS5K3ej&#10;jWc8zbtA8TT/2H1D1jK8epBS6kGQlP0bdPLYmfun7PixgfB7WjrUWlsc+gHUVpC9pqu5/yOuhFTT&#10;VaEH8kch54MtO6LlBz22dGUMC5cCvgVkyQEzIFtEUVTzmtiqRUDEqIA7qPOMu28FjosNxHUFwkjl&#10;HwZIGrJKw0vQM+UpV2SExlaEpS2QNVq1eQ3LZJKG0JBxjl7GqZfmfCpYedtAOL/qnOKPFiOyn7dC&#10;R1XHkuBv9HaGLYHeEtgAnDWaDSqqfEHKhHA1FQH9i8knNvziHE+aZI75lrsdTwWc7DpMDssFkiy0&#10;51g9TvkazKZcgQsI+0eRaa0QldcCwAZbDo0LwrpUuAx7SDcs1mwclXOqStx0smzlmjYg1S8YeXt6&#10;GWZcFl+ocz4dyciyCuxixM/lldT0OheqDTQIPe+6X29Jsm60CkQZPUlVm5o2EIOZjX5RlDWErct4&#10;4+Cj0IKj+VCSq9/2CgRwFMzTXVDf3cQ/Xot/m+vMYTy68AqHNVRSvHZku0jLx2lOZpH1zIPC7Bwg&#10;MDLw4GHKU2Y6TgsuH5yufWVU/+rfymkethh4CN14l+ZSFzBGpoGjvveWjH2iizjDL32B537BPiGD&#10;cR0GL0Gr3qRx/DCw0rCzmYml42X5KPZYk6ud5MRk93FS/RObC/wd8dJvLyGFBpFwpaEkmml5/XAu&#10;deNMS9uAVufYKiXYOmF6/hf+fHbZLLphsGfECdRw8hzL5RFbXYvY07vAzcETFra6ILGnI4U25//L&#10;C4ymUymYNr+sSWyJPs7KqM4lF9BFR+RKFK9V4rYAeD/R0ghoOo5FHT6NJrrK5cTTvR3lKyXeTW9y&#10;lrC3jr/ykC0HZtduVJEwOUW+Of6jLxXlGKjfyhbB7LYfcRCSwhew3Wpq27wKvFbPeJ0L/UwElgK8&#10;vs4FYtQtGmqhOE+2T97J9+Fo2cL9gFGLAUJxeRoldr0iQB25+Ks+BXfTDmqFRTuQ0WKLtI+rI9RK&#10;vDp0tCIOHLi6B7IImS3VPXO045MttjjyERFRqZ8yqkl3UbEUeFDOJspcK1u1Ow2RErT6grWVxhyk&#10;yjoWtoSHYpIJfy2tcpimaJ7yLZGKjdS3DsZ0t7uRUGzHb/fHogjqTe/qhDVCRmDVXcuvI4o9loIw&#10;4kt8u9+Bbn7sfhgihpx8+yyktkZm26ZgKIgDZqvJYnnjI47EGBUQzflYYmpPikZjUGM6KNxBWeT5&#10;R8SiGlVXLbAPO8PKKNi3GeY2dC6ka1/JN4JIWL5yfR0/sEHEJUU0wFher7w6D8z67m2QHt0unEvS&#10;qruOu3WumCOxsTIotGfsa6AIwH2cQWEI9fCrrinFVlu+chkUr181ZACvczpvYn22UpkIU6Ia0uj0&#10;+ZMktqqhptOyhwqIo8owOxzU4VyiQLv5QO2bMHd1tujH3Axpev4wc8tTAJBdItVut3kGlsLBjZCi&#10;2IQZJE6/cCCsFnJRUYHNiUvcvKgjZXQ6CpAeYWgQX6sDRogG4Pww46lanWxRjJb5X1wo8EK6z6F9&#10;MkbaBWdYWT2CxOvastoxjZw11XBERAOicvHaEj/v9RGJdEyy+rDH2g6hmU9ZoG7OXCpS3PfHgbhN&#10;FEHRVZLxzXrUn83BNJa15STtqBhK0Om9Gxutim79qykFboQM0w3APi3DshyTIgxNS3R/8Z9YkI57&#10;Iv8T13RaUowd0502rimg/23hiZEW9iCgwyUxSTe/7neBSGSmfRG+Zmx9XTidltoMNnBIEtGsBaVC&#10;eJj53JYFJ6iDZ6xx6lbVvqCTMiSFOyZDjA4eMp/xtRfy3Galfy1jLmKiZmrxs8hXE5PxQbwdX3vZ&#10;rd0YXGEuctQSMckypGtpY/p4rX5Qfshuv0ABJ0pa1gkyns6y9EFcy7J038DY6zhDacR+pYC3nnNu&#10;ceGFSkk8+R9if1LVv4Rp0ROxtUGpqNa82SB1R9bjkK6cYRHonulhH8Zb8W/bx3RRpgHgtu6KIzbV&#10;z6jircopaAK7TU6Ya7WKY4Z84j5uP4jLtlwgkiQb+0fdcc/Ho43V5QsTqd90lr4wvrR9W3lbaKbO&#10;Id46HM/cqXI+ajOOtN9UYFeP5LQ+uGHy147Gc8hzSpMswepmJTnEslV/vyQwmCPwaRNMp8avyMQR&#10;Tw6H0LzUHBCjLD+r+1r6z6LQ0TGJJyGvsDxYDVXtHo0z5ritBHZpGEkch6BhO028Ff/G25FHpJKD&#10;9N769tF4VFYekjG+KtQSHsxVjIe9XE95nJkeppHrLIT60XiOeGLUh8qXV1p9M6yjCJToOtuFZ3pI&#10;T4pLeLI0fcXV+KBF/sY4WdQ+CWx3FfakdUOrRnDC1h+Jhv4MrPyyboezMvnQNxbf8SsfgdfLmV8e&#10;zs8nRXNJ+ZUuGBqHEtdiFGcqrQT3Dy61V/nhW9Yz3Mw6svpXk1J23jjT0RQ1XJAmjjwf7m4eJ0dG&#10;nMy4aThtfVYrl/pX46nua32BJ2Ws/rcfsmvD4ryMJydB6BhiAtL2SajyQxT60kk7UXJt+AUnc/5Z&#10;zXMRE1kAfRIAXyz1jIkSddj7RVgnM4oujAwyS/yfPM7Ek6D2ki5mBw9rgD1yFedMXcGq42TjdF9d&#10;u7HF7L56krGPYvXmxk5vV05dVojVDk3BcIoSxwccD4cCGoKUHnKhWjsbvDmclIQk16tG5zTtj9Y0&#10;QmaX3Ii/J+bc4FiqCjPJZ9oT8ygZ45y7iQxMd3W9cc4dzO5WB4jMk30Qpw1bvUUsBk/it30fEsYm&#10;mmuPM6kUVXVW44N4Xa/yUIO1pd0W8eE4fblcj9855FnlE/0bpyJ3l9L4r9PEW/FvP7GxTfuoKM2U&#10;C8p8nMin/IMun7TZVfVAmsN0Yr8AOFAj6encBULX05PWunHmxAGpZlxtp46l2VRUM6Zo37QEYpOs&#10;oAy+YvUc7sMkny9ZmjLOpDrwRgl65klImxQzq0dMrHFmSjBPS75g6k+idGsOIz0cdpTHM1HuDFVM&#10;oHDv9qZS1rw4l1iXTXrqbNa/uo5LOputtoxz8mRiOxZqLPb8Wuo4qS34D/HceXAIY8+4kbbAL9x+&#10;NngSxYpQCHc29laS3tzOcXIcLkX66WcJlAualDZSfjjcdYtnplT8oshtfqhoSxlnkj71QRsY7bqC&#10;9a/dmTUpY/rSXjl4OHfZfGiNk7MmNDJuypJhSUp3HzFLeog4nTpTunKbfI595De5MvvAL2Z9aFph&#10;N0c4vM5m/avraMbZzaZ9YDe5gyDaBShKMpTiJOiL6UdXLvWvxnP2KJUHpBu50s8qP9fPSfIPKgFL&#10;DxlZnFkq5yO7fzS39RQigNnvxsOSw8iNcy7ein/bt+Gjd8zA8dtH4yHSGGqMgB4gr/zJ4LviJklc&#10;agCgZVOQNo9WGsTIeOyf/Iq4xemOTumGdGwLfOQovWNXClNcPkrZi5EQJScfk1KHV/9qE0TT8MDj&#10;CPmyYFCIjUe1DGwFmCxsU6j5LbZdiwlb+5Hsf/gbgsLWSCAmfaSQiP+ugOoZ2eU+XuJyhzJzNFTO&#10;q8iRCx9YIzAp1Mxl6St2HL0T0zs+aDfOKnncWNnvuEUKyOaHzxlvxb9tGZDk8NsxxScsJt46Gk+K&#10;rXFZVr+vPgRGweDYd4TT6sKlKJaK4i/QaUmFgBpZegrLne/GHtB1zI4sLEnhYXII6HG014/Gmcxe&#10;qjEFvkgqJOluQGpL5Cz54BvuyNfdyRWkh61y94lnfogruthz04acOa6drByNMx19nO/da4j1TLYV&#10;IDldlJc+KPnDtKuY6dPKpf7Vt/+0VkC69zs7gidZz4gQciKpGDvzJBoTUQq+/IJ9iFKJM2qfLMLn&#10;il8lTN6sxPgeXMuI/0hF+Kv5d6i27rkgL0sfor8T8q4HxDGjK8v0rVQoTw++zmX9KxRr3M2AC4hh&#10;Ws+JLfmxhHRjmMnsQnXoyhWm3ZIgWY19hoinIBVlwTarsfFEMlt4dvDk/aC8zEtW4Ct83Z0jzG6N&#10;n917rMmCpJRFXcDccaadgr2xwlqmkYh+WvKfKVSAe91F2ppbLP1QqLTz0OmVNgMuH5O9zS0bl/qx&#10;/DD7o+pl52u+6dNTPL/cU4td1XcRwRuJd/qcqaWJOl9yLE8jEMNH0db0ozhQgSggiqL8YH44vuZK&#10;2cGWvNvNa5xmbYfoK/vGU6s9Kj75QWjirfi3v73lYjXFdDnRbUD15aMtmEezNQVJHwwSBizM9nOg&#10;yeut9zPhApq2X0OwG8sRQw62HrQkEbaYhjPtB7YR8y7P3jys3yFJDYxpMZxmwzuCW+32odjSbKlu&#10;T9KSZzEA8OV6IkWVEBfEw1Um2fQEkaPuUAfDaUJxQCF3eYTT3gPnRa+dvnp1EuuCE0Xp5pqAhSfZ&#10;pGSWqzRpRBfiJyujrqGnsU7si6Zb+YOTXYyC4Zvrw2GNo56vB1Kscql/xakw4EBgzF5yI1qSyQ20&#10;0+xM3Cb6fNSHmOLxkBTsNr2WkMi+7g4NBRFvF0wOjzrAU9cILDyBTffSEUID/YJAjyfC0V1YgqP9&#10;PsYQFN1z0YeC4bp2YSWh210DmiLrvsW20ets1r/63III7JVV7KEdopSfbdNH5/kF1kEWXNUr0gak&#10;e5RGdHkSJAwYKwduvwU9xok5Siqq/Sw6q5lI4yEWXYdKom96ksyaW06tKPdBq6nNUpIh3ULRtw2V&#10;Sl2XDJ6EJGKcoL4u8E4FLOg+Gd30WL7CcyKXiczjAZeH+p/6JBALb7vMGycy1C0zmkxi/JWfZWZ7&#10;7FptJKs1g5THZeiA3zqsw+M5sd8gmoiSFJ6o226BEpZZSgzoqBb6iqT7JTe1JJA6woTFUnjK42mn&#10;JNZnR/eP9RSevs0tEaZLCkG3Y6b/LKH3eukoKHCi1JvcyiVYrBm8gm7TCV57QWwK+Cs6vf0sQtSy&#10;DTEUQM5UTfaH5BbKJID8ArjdH6KMt4e79Qxd37QBDAJ7qz7YVNK0PR1vxb/9bfVibRYcPej6TQNw&#10;iLeO9I0S813Hcd1GxxSM8eBNxTTp64u1RBkXwtLGQwHBBbk3MHhELjole7nsCZrRU9O/PRTcoNqE&#10;XDhFz6z+EFTL9kFncyjwf5MvxQtHnCBmJf7tcwgmvqtY1C+YjmXGD+cQR65rpE03Fb2CrRGxdHqe&#10;9Jq6mGClxnulBQl/YjadW+VS/2rfqSb03fAERKDr7JP+ZCUjYwWmsV+UMXgipf3gwsbo2bndHB7y&#10;3O5+arNP/L7eAC8Mc1d0nLG9iG/wFMK6rwFRkzGrlUv9q49z1ryhvBcvKVfaISvVt0dyI9pI4FwQ&#10;ffc8pAPO6Mr2lhqdIp9UVGKLbJOAhl6uPFAcqgeDcdL66b2b2ypxHH+ElNsPsqon8llqNCmWjlHF&#10;bx7NIQk5pYxlGRD1obFFlhUgC9pH20PBnYvwEhWPog4Iwbfbc4i2kkrYfpajrZqe2tYRd9EN5kV4&#10;abcXt5WqvthC26kGpOsFXcQxvNOYlfi3yZTStOEFXlOV6Mwh8oMobOMBz8euzXPIHS44IP0hY6vj&#10;oZawl0BS0XcJ6pMsRPTc0rFc5ZCiCdzwxpNlajURsd+wsoFItodoh6/YSMusUI04EjZEW7991iim&#10;HUsodL0zhxzISiZIJph1XauVdNbWwLs9JCZQbbN3bJEeUduMi0MprKOhqE+XV4sXbVTGYRsvxb9N&#10;ILhPTLkivQxCYtx/Gy8d7SmMBp2IjUZ3sOex8BDEZ9d37L2SLyK2wDnbLBNiMF5tCctBP5HGTT1i&#10;+wzEF8a/bTj0AiAu0M9QKerl7ePxqPdH27AMrGKKOHQ5xdrDtwy2jJUjNbD61Db7Jxh4ZEIsbUy0&#10;Ay0bii2MTmwrEj8asg0zvNW+tDMlUQdV/+rTwrzpiN1kYrkBSgFA+cfHzzgDwkxnavpsVhbLCiiL&#10;309DIjNhpsRL8W//LpTh6LgwsRPxUuUTJCQmwmzrkz7mh8InrP5tKMSYqmB+D3ylm16xkLvj6Zih&#10;ooXtRzHvlx+lpD80BxCcsq0B0ULY9RSyaM3edrtnD0Wi51b5jZmJuSDcHRFj5CgkMN46Hs43P5kd&#10;1sE3LEdR5njdWK9NMN9gsR3KwjFHOgl1hbmTaI599kLb3RxIZXvhVKdS3ZCkyqL+FdOyJ5wiMp+x&#10;ml/j95VY9sf7x7tmSn25efp5i3bqP/74+NQj/I9P//3u/pN6xT7ef/zw0x8+fPy4/XH7892nu99/&#10;fHj2t5uPPz6/ub29+/wUaK3y5sfPz34lRLrZJbc3X358/v7jzdNz/cbne/1aOzYeHp/+283jz+3X&#10;Nvo2kE8fnu4e2gd+/Mwn/frl8YfHL396+C//Wf/1l/uf/vVPD88enj7+/p6vQEvefL79+f7hx+e3&#10;Tw/6ge39Xx+/tNf5j2e/ffr4+fEHiH98/vPT05cfvvvuUUO5efz7Tx9uH+4f798//f3t/afv7t+/&#10;/3B7992v9w8/fYc98GL7ry8P97d3j48fPv/1zz/ffLljFPqK23/4Gx/x4ScssufPPt98uvvx+T/e&#10;3T7dfP7rx7tn24L0t/7Mh/NR+quN4eaH394/fHr2/uOHL/+bc3SbFRg/+42f4s5AnSdSYlcctdjL&#10;bUbufnt6dssL9M0ltcaQb3UsohzG1tJvbs19mVQt3rMv/MePzx/4po3Dzd9Y3janevL/vL5lLdFA&#10;Bwv1+PSvH+/03sfP/3j3nrnSCLeP2WZ/L0h69/Hnm5/umkTI5g0JHhSbhG4/qLffI0vjt9tUjjeP&#10;hLS/L9K79++Zm0H84lsf1uZtUGyc7z9P4k8fPt8/HP3Ax7E93rf3Q5rb1EgoQpzvWS0W9vHL7R8+&#10;sEB/vHl8+tPNw832P/7t7uHpf/H/e//xnm113//r+TOk/t+O/ne9j6jz9PmzXx+0/x7/7y83D3fP&#10;n338n5/ZBPjFeCnPnrY/ECPFZR/yk7/kJ59/+bTtNOxjvi42Xdp/7x/uP/0ze+Z34spP5f3Y//j9&#10;E/uTR+/vH27vfve77b/ZcaidP37+85fb2AcSzX/67Z9vHr50+X1C8v/hPjbezQ+LGLd3tR6f73/3&#10;y9P9+w+bjM95/f+uDbDZmzb4w8PdHaP99MOz7euftVPhRCk8SAoAtUryNVvoiP+huTnUFkRdaSne&#10;Th3qVIEIdRMstAXZlRYLkbbYyqxalIHtGuri9pepC2Jub37460/bWaD/6KO5vf/8+RG1/C/6qk8f&#10;Ecv/9N0zJXvwDJ/9+gyvkxZ23azcEf2fTASqhTKE189+hkgQl26J7Ij+RaOenLA0r16cc8pEoOcJ&#10;BLw954QGL5wYyjmnTCRO2IDnnHAaJieVYb8xZi8TAVlVD9FzTljCidMLGlpfn48pE4ENoIONMXvY&#10;lJOTWjW+NtYpEwmFgDt/Pib2VuKE7L0zZi8T2WNiUyVO5DleGJwyEesENMQYE4f95ORKRCayJQJX&#10;d3KitTFBvnOJyESECwiJX52vk5DHmdUrwhLnrAoVvAjNO7zyjicuqhyNwStTiReRQGNcec9zrS9F&#10;2garTLR1BUWWzpVf3vR0SQCHZbDKRCo54Gg3WOVdT9QBx9pglYlgRXH4O4NV3vaEUUhfOcPKVGxh&#10;tJKharmGMgnhdkGjwytT2YrpKm99IgFKvRlzmKngRcfL7405zJufPjdgeZz1ylT+HObtL2OD5J4x&#10;rkylcdEE4XxcskGn0sAEokrqnFehohoUrWscji/z9gdjwX3WhtIoVCT56RR2bYwr73+ViRD9MsaV&#10;qcSLY9XglRUAMT8WzOGVqeCFfebwyhqAjBtH+EtjXJmKlDzr5fDKGoAp5Asd2chU8NIVwMYcZg2A&#10;gQp8yZB5tT4Y0iv0AeF7g1fWALrhhfaexhxmKnjp1mSDV9YAuouGLJjBK1P5vLIGoHkQis1Zr0wF&#10;L/S8sb8UDB0zz+FPDZAh84UKmUdHGXMoaEDiRZT2e8OqLlTiRSrqfL2ULkm8uEjqlTOuTNX2ssMr&#10;awBQCgTvHV6ZypYNxejTuHToGTJfqHxeWQNwSRZ4NkMOlScZX4jfpDu8jPXKGgBeRJkdXpkKb1iu&#10;v8ErawDWi2yLM4eZCl7oDUNHqeRkzAb7C+fd4ZWpfF5ZA+B0YTg4c5ipFFEALns+hwqAzXHRUQPf&#10;5lwfFip4EZYw5vD7ojcwN2SYn0ZNCpUg49QmG+PKGgDUFiUnDq9MBS/OB2cOswbAjgLf5PDKVPZe&#10;Vi54rhf5ciDDxhxmKvQhxo2xl5VGTbzIlGPBnq9XplJnEjqDGeuVNQB55xeklg1emUq8uAvB4JU1&#10;AEYv3XgMVpkIewhQjCMaWQGAUCFAabDKRLjlm5136iurkdRYrXY5i8EqEymygfV1PoHCtQ1WlJmB&#10;fTlnVYiIAJCJN2RQZXuTlRlsKER2sEFZzcGKBBOby1CFhQrAGAWchgklFGnipVrPd8YUZip4qZme&#10;sVp581M3hUAZW0utYMcXqlcI0CSDV978HP8U/DpzmKlUu0r5m8Erb36wKEB5jH0sOFEeFweDoTJU&#10;ejeoVP5LFMBYr0yl9aLAwxhX3v7AI3GjDPNa2ITxhZJDepQavPL+55R8QXMPY1yZ6iW4TGIA57yE&#10;5BlfCBYAZJHBq1DBiwPPkMM3WW0QQsWXN9arUDGHBCkM2RB4OI2LawacJEOhYlzg8p1xZQ2g2kTS&#10;XefrJZTW+EJ4ARQ3XEoglJOKGkVC5YbeKFSERLGGjL0sWNL4QqDRoG+Mg7JQSUehEQ05zBqA+n2K&#10;L4wpzEQykwEBGqyyAgDLqPzOqQElaOGYC1sbqvRgULlnciGyz2Tq5SYrCm0IsRujykTN0jDkQiDk&#10;MSrsJ6oIzlkVos1+4nA9tZ+Eip2sgGu/MU6uQrRZhW8cVllj6FZOxzcBwDW/bwvIcbSejypvfQrV&#10;6PJhTGAmghUhKGetsr7ASZNffSrsgO/zqLbr1I1RZXVB1Y1CteesMhGaCXCpM6q88fH6lXU5Z5WJ&#10;2FfwcljljU/zFiuULBDfEFvbxlAR2KDa7vNzhD0T6ciST30ugXnjU/hA4xJjAjMRhYeq9ThnJfDm&#10;HJWp2QuRrdmvs7bYAOGGLVOI6HSr9hDGqPLG11VqzpEPfHROBaNSvxiDVd74FMdisJ6vlQp/xqzD&#10;CuvdYZU3PpUI3LtlsMpETKBKp41R5Y1vr1Um8tcqb3zFqhy0znUmekncmRJYY1R546tzjBPUVdeE&#10;uVaq6XKCMyo7G1TAhTnzjbXKROQ+iIoZBq4qiCYrpNYJwRci9aMAf3M+gQKQTlZbnc/5qAoRKG1l&#10;qwxWWVu4YvEuE9liodYXY1SUc+MXG6PKRFQtU2VvmDEqDCis3r0xWGUiWMnJMiYwb3yCzZRlGawy&#10;EYUn9GAxDhEViqZRkSBwJjATwYpQqSOBZeNzQ4/gI6fGhVpljA+kWPA1/IwZLDufnMI7xyNW7Urh&#10;RdmgwatsfRoHKZ1zPq5CtVV3OpKRFQY5BWX7DV6ZivlTndH5uIhLp+nQnYh0KDhnVsloUUWvC2MW&#10;QQYVbhvm3eGWydj/G1zl1EzTxatzqa+uCQSxMU8XrZLBjfiMNbasBujer960DrdMRoUijcysdcua&#10;QL0N8QodbpmMI4xWGdbYsjLgCgHKtSxumQyLg55xxtECHimvm7pROAZ2JVM5uQA5hpRkhUBJMf0S&#10;rHXLZHBjbIbroAurkkxyKFnh5EpmG7/UchZuwJktTFkhgxuXwDgzWYCeVNQSXXOkpJDhhOFEODuA&#10;pkppJrnrU5nN891dyPAuiXs5O0DViePY0J0VglAb3DJZi3xZM5mVAm3XqLSzuGUy4gEkKq2ZzEpB&#10;TQloEOqMLZOhfpgRayazUoAb2SXD9ibhnRYAboA3rLEVXaIiy+8Nkw6IXeEG8NPSXBUviqVPwt2Z&#10;yaJLcHzkEJ9rLvVtmDKpgPsbB7dcyJhJwlrWTBZdQqUkdQTO2DKZLyUF/7kFZB3HfWsQPqbE3wEF&#10;AaryPIA3xtgKmb+71QlmfCRH8Fsr27zdTTPIfM2lVjuDDK1MZbcjk4XM18oqhZ/cVGvtpDC5MTCR&#10;+SeO2mMkbip9sMaWyfzTtGBB1fOTdk2OlBRdQscjDChjd6vsOI2NcIMTOFBnk0lGnJGInKNL1NQr&#10;cQNC5iAg2SaJjJmkRadjBenO0MRN16da65bJsLkIljljK5hQLDxyVo6eLGTiRsG7sW4FFQrSlaSB&#10;oycLGdxAKDszWdGk1yQarZksZFjm+DgWt6JLuMaThrbGDtAlwWO58TrUz8KZyawUdB8azU8dbplM&#10;/Wzo0+pwy0oBb1F39DrcMhmROjxha2xZKegSF4qiHW6ZDN8UKXHObvXUGQuAl88SOFZQIcPL5/oC&#10;a2xZKdCABcvQkpJMRnTwmsvcnXXLSkEXgwBxdGYykxEvobTHGVvFidI/ycoJ6vq7uQB8ITkFi1v2&#10;cYDoWBidq4ovpZmLtwHU73cICQkqemgZ81ioqHulp6cRu6PCuDDTxY4Os0wlZuhyQ0QKxJQqE3LG&#10;jmNayZB/gnEOt6IR4GYVLmzdOsf0c2c7vZYctaUbwCaZz62Qwc1KHeOuZW6EAekc7axbIYMbFe7O&#10;TBaNsLVncpSk+jvNKfFnsmgEFXRZAYWCUlVlPm3cjLFV8KguqXztbLdKxhYg0Ohwy4qE3gGst7MD&#10;KuxUnWGtHVARpLSQpTeuISWVjMI47BJnbFkp0GXIqpnYup5OIQEDARjcYZaNC0JO9DpwRpap6N2g&#10;9nEOs6xJ1HbLAVvhLGfxJ+h95U1j0QjU/Vk4/KuKPsW0I1fpDK1oBLgxJc5EVjKtmsWtaAS40YbL&#10;4VbJVAnpqC2uDk36BzA+hWEOt0pGh3en1JBoReFG8z4rfl3J6EmEY2qsWwWUEpq0oKE0x84fCTf+&#10;n8MtmyRsG3MmKxJVZTlOvws6D+ePtKVkJXvx0oqDVlipvd8WMne/FWApZw2NDg2RLFQ0bqD5t2O2&#10;qg3z0K0AXzUh57HyQgUzXQDgyEhWCTDDbnWYZSoxI8LrMMsagZ55IHQdZpmK8lyaNjpaq6BS6SVs&#10;tXrht9Pkv8SuIDNljKxATLkAjN6cxsgKFcxosu0c2QVkil0tcMa5gBQqtREh3OGMLCsRoDQ0rnWY&#10;ZSphJKkkcJhlHUJuD5/NYZapAEvRK84RkAI1JUBlVc9zRGcBUVsfB0zMDCSy74mOUJxurFmmwqvZ&#10;oNXnqY23RYO8YxqtNctUcg9VnGYwy7rge9XPW2uWqTCNmRJLQLIuIG0sL8+Yxkwl55B8mDOyrAuo&#10;8bHQj1e0oZ7q2/dEC+wUYeT/GiMrVEzjSxlL52tWgKf2mhUqf80K9BTEBBVxzsiKBrGlsYBPieZ6&#10;KftCJbwbqU5nGrMuYE8TGnFGlqmInenKDodZ1gX0uOQKQ4dZpoIZsQPHLCgQVN2WYCEfChXMiEFa&#10;05h1AQ2rieY6I8tUF6xZ1gWUIxHyd5hlKoAZxDutacy64HvW7LVj8FT46kuus7c6IBUoKgLMNxoj&#10;K1QcZ1ThOlq/gFGpmMKgcJhVR8Y9PAuGlVYLoFgdZlWDcPmBU55AfD/pb+Lo3OnhMMtUNJXkvndH&#10;QOjzOA8LpQgsDVKoaIKGwWMxy7qALoG4n87IMhXWFZl0S0CyNUE3E+wkh1mmUqgHkK6hGwssFewa&#10;n+kwKxqE/OsLByZOkiStGchyMtkOs0z1ktQyIuKMrGgQexozlT2NlBmkkdF02cqqVSpbQLaLJYab&#10;227HOZ/GSmWL/tb2fDLbrv9xmBUNQrt3q3aV0HeeRtPNrVS2m4u3k5gB4KDa2JD9SoZIvwCkci6O&#10;Wz/6MY/iZsULKpm4WQX9ZN7K2FCr2BOn5v5CRhcAKxekWxinLiar785kJiPEtpXMn5rg9AzN3HCs&#10;LbO4kpFnJ6htKEiydoUbtyM5sMFKRrkEB6/DrWJSuTMChLWxboWMzDcdCA3zkXxMGRs3GTi2SCXz&#10;d0CBsgq1SeNmZ2xFlXCjIdguY7/pgse537g+5u0ri1shA8Px1qkNJgJVudHwzHCvFzLgf1aeC4ux&#10;cgN8ZXErZNrc+JPn+61iUml5ov4K57qkkmH1q5eTwS0rBaSE+0ItboUMoxrN6XCrugTIiAMs4vRM&#10;C8AOYEUMMxItnMgUTFEjU2MmMxk7m9vjjHQQ9kThpj5rji4pZOw2hNSZyYpJ5aI+NeI8H1shYz4o&#10;XrW4FaXAiUN/PIdbJuPEwVhwZLJiUunujKZ0uGVdgq+xuefnO6BiUgn/ooUcblkFXeGyWUFITrMs&#10;JVzZx+AcbpkMKfHS2MRGCzea6zrp10qGLUMpobUDilIA/EewwxlbJuOGTl1Xb+iSFZPKBXTOiVPI&#10;NDZ6yjjcslKQU2SF0ECJpAXAY+feaofbgklFkp1mlFw6WbhtoEhjbAsmlaaNTjaDw6JwY9tYerJi&#10;UiFioxpSUsjYb69VBnq+uysm1dYlhczXJbXNKRVVXO3qjK3oEipBsV+dsWWlgI9DgbvFLZNRTcVF&#10;fRa3qkuo9rd0yatMBjfSBda6ZaWgSgFa/DkzmcnaPZHWfssGhqogAGE63DIZaouyTgOniGuSNg4Y&#10;cN2O7HDLZELgoLwMKVkwqTqFnf1WyDi7udnK8QMqKJUQrSeThYzdDVLdkZKKShU3J5SMy5wWAG4k&#10;X5wdUMCsSD/cnHUrZAq4Al5z1i0rBaUNrBwz4pTHxpWx3DjjcMtKQchlhNmQydppdbtp2ZLJrBQ4&#10;JMmpWtwK2QtgSU7hI/s5TQnS/8q6cmElUwcla92yUsB25co3I0FKoVf5SPAtlkdVYalX3MzkZAEo&#10;Yqvc6FPkrFuFpYJAf+GUWWKtVm6cAUZpFHV9hUwVjM5+W8iw550cKTWLhRs1T04LnIUMN9jqNs6t&#10;P5nbCy4wdkCfCxkGHh0qjN1de6Jyfeu1c3kQyNz8kagW9fM+t7kqMhV8tdyHc9+0koG4pa+Iw60q&#10;BfYNytzgVsionkAJOdyKLqHrsHJ1BrdC9pJyPct6Lb1RcY3UAdPhVnTJlpe1dndWClfvdOOGNZOZ&#10;TEeHVfQCuiIJF9xeeRfGFDIFrFTFfi6TBZmKA63roY2ZLGQcwq8oBnW4ZV0CN64UMvDjCGGaEh35&#10;nkdVkKm6ft2LGBYyQBDEy6yxZaWA8URxoLMDKqD1FSAUK/JUoKmYoTSOttatmjNEMBxYH/syLQDO&#10;yjurYLWSYd7TQ8mxFEq/VDXSIG3nyGTRJdzhCCDQkcmsFK4I6ejoONdctdMq1yTrDiljv2WlQFSZ&#10;cnSLWybjwPHardDRPq8bFaSkaY2xFTK40e/D8XEKQBWjkOSiswMKGe46JaQWt6wUNrfPAUmSokhT&#10;oiSh+hSdr9vbbJcAEaQFkLNuhQyzhNZN1tiqLqH43TpNK7R162Xn7IACbQWJj4Vvja3qkrdoBWts&#10;VZdcvxGW83y/FUis8iNerqN0UyWwTzza0SWFDJeWmmHH5ipdWDlx0OaOpVDIOHHeXTvQEpplJlHW&#10;aep5VIUMbm8oojN2QEGqErLFX3TWrZBxdnOXnWOXFKiqb3MVMhTQdsPJ+e4uCFcSaW88H6eQEWWm&#10;nZWTySxgVaxX7ElHTxYyjhtucHB293XWJVhcbG5r3QqZi+8mbZZkUl6fUsnnu7uScQERsQhHJrMu&#10;ATaiJogOt0KGuoPO4VYMDNQWx7fDrZDpTlantQXd4vJMAjG2bsNYyWiR4PTIfFkhqxiUUq/GumUV&#10;RFCH4l/Hwlswq++urcucuK0oTwlYFlxhY90K1FWOGBEyY2yFjG2KUnD2W8G6ipsXMSxkcmm96EwB&#10;u6Je8Z+tsRVzRs0+LF1ScauoEhpwODOZdQnIASW3nHUruoS4snrCnMtk6ffKQUUFgRNVq11YVQJm&#10;RWcKmZ+BLoBX9fTEg3DGlnWJcBusgDOTRZcAybXadpBsSPtNbh/JFYdbUQqEPVAmztgymdwHqzUh&#10;0ZH0kSSouJTbkJJKpr5g5FbOx/aqtHDVJW9Kyp/KZCUDh/qOK3YcbsVZ4epQqyj9Ve38+hrkwEvD&#10;xyGEkGfS55bJcKBdblkpEJ7njlgDG/qqwGUpyX310omZY5uVsV2L0Fm3TAa3761oKNGwyg1z0pKS&#10;TAa3a/VyOLVe2SeFG5gnJ4JRydRlE1vB4ZaVAtFK4jrG7ubSy/SRcJMv7HDLSkHcXjv3qqHzKzdT&#10;SgqAFSuU6n5nbIWMsRFVc9at4l5RClZ/o1eFDCl5a/kBtMFIU4LmAvbn7LdCpjzaCwenQMuryo3G&#10;SEaNcyUTN22c8x1Qca/E2TG7jN1dyDZuTvMOIg91bDJMHG6ZDG7cFeLsgApg5TIOavwdbkWXYE3q&#10;yDdmsuoSgjoOEhUUdZoScrvge6yxZaVAWg09aY0tk9Ff8JWFMaQ2P32k2utwvZgzk5mM/cb1SUYE&#10;g9hD4QYKyVq3QubrkgJgJfkKftIZWyHzz+7SwpVNqji2MZOFTGaC1eKCMHKZSTDcTsy8kvGJnMrO&#10;Dqi4V2JxGELO2LI5QxcKghGO5lpwr6RjnApT6lfTlFBeSlG2s98W3CsaCFE+t14LGYWRxCetHZCV&#10;AgcH+82ayUyGZU6JjOEtUjeVpkTHlADjxtgyGVJCWMfxAwqAlR2AlFjcii55g4nhRHpJr5axEQix&#10;pKSQ+V5HAbBicDE2R5cUMt/CKwBWtDIHoyMlhQytTG8eR0oKgFUXTHMxtSElhYwTh8IqZ79V3Ct2&#10;ApFlh1vRJfTBsupxmIIiJTinThvvSsZMvrNqxF4VACvr9oa4uTO2YpeA3SPWZdgltRcroFcuc3W4&#10;VV1CKbgTeeISozKTmhRLJjMZmmuDlJ7bXBX3+vrqlYVEJdaXPpITRxcMGjNZAKzoSdbNGVshUysy&#10;gq8Ot4JVo3sFxQ/GulXcq+4ztHzTAmAlFsQZ4EhJIbOR36QE0wLYWOxKRgtFXGPHLikAVmHOrFwH&#10;xcvpI3H5OIWtdSu6hBp5jDVn3TKZXY1ADjJ9JOrHq9qqZIr00krLkcl/5+wMcqVpcuu6FaE3oKqs&#10;zKpXguUVeAH2sCEbsictA62BvHsfvhZgXv6A81D9T76XDRYjIpmMCN5LsjsFoGT4msomuxhei/Ck&#10;em/dKQBJolDZZIjRur5SJu59SRJYD1bS5FER1+ov4MHHrVYyCazVucZkI9BOpGvjxMWGKuaWBFbO&#10;TkTjhE2mGPxVKqQYbREvgRmsyq9zDIm5SXb0K3mvmIlqCzPEbB0/rrB9kACnsNzMSoYYzsTFzAeB&#10;la9URUNTrCpEqjPXrMgKJq+sJFyQLQgKKNVXEgAUeqhZyRCDJ6UqHFA2N7TBBVZ3nBQ7QPsMYx/W&#10;S2iDrGlKmg0xCFe1JPeeKwmsmIiq/IUz7YNEW5XVEtriXEJNSuo+iPeWvFdOvaAWRls6hQsps+Mk&#10;7xUaUjVmF3OLcwlX02o/e38TTt5r5VurmEISWKE3cKIx2oYvIdiu5tYPGCSF4xbU3EKMQxd9UMxK&#10;plPgJqzOk0GXraR8smmNtnQKIDImT5gCLv0LeHJVUZHeJLAyxMPkdVBPK7QVSKLmFr4EOpEqeP0a&#10;1Vyr7br5upPACh5aBcfvv4AUexDDxincf29JYK3mqCoWlGIQABQ7mmIs/QXw9vnizNy6GFf1j2ov&#10;ArjUtdXtQX1vIUZ0Em1qJcMpEAmC5Gbm1sV03iJc6JgbLDz1BYQY92Aq+JjTaxJYCepglGZu3QXh&#10;uCiNZjxXEljZ739MHQwyRduScBOmi6j63sIpcOAi1Gvm1sXwyNX5z3xv4UsoAflVMbzgvRLBYPM2&#10;7y0JrNRdYhcQcwsxsnFop2S+gCSwakQsxIhgczA3K5kE1otscrXjhBjBMfYppS18iUYyg/cKtgja&#10;p95bdwrg3Xw6BoEOuixnIPoRm6haElgBAxwmHGJoA6IyX3fWadUspBADgX7/qN30pzsFNvwPjQbN&#10;F9DFCMRRHV3NrTsFeEE02hQ5YkC53XPVe3Nfd/qS0qbm1sV+rURpSwLr70qa/S3E/raSgmf+CgIr&#10;RxnKZxjPFWIcJ1l/870FgRVtvG9zMg8x5kbyj/ElyXul0nl1lbw/4YVY1U+ihYrYcZL3qnlBIYaV&#10;0GXQfAFBYOULkLygEAP+//DtmLn1A8ZCWxcrdjopMkZbdwoLK+lii5XsTgFtkquWvNdfm1Rz606h&#10;vjeVt8h21j3Xq5J/RK4Rx4kmRkwH/FNEnlLsSSRQVfKEMh/aYLiZorkp9uQ6p7LtuGakNvglwnOl&#10;GJ6L3VR83ZxxUxt3KuG5UuwJhfvN4en2tsg+mNo4mgjPlWJoAwEVvoT2n6mNc4nYcVKMlQQpF16Z&#10;QsqpjQ6d4h6QYnoP4LtMbQ7vTjFOQQ8VC6JEd2ijDInZcVKstD0Am4SVdKfA6sNEVTbZxQrXUm1b&#10;qFcy5qZi5imGldAOTpyVKQub2qTnCjHvuYLAWvEj9rj7kwJnnjZIIPmf6j53/96S90qgnbZaRlt3&#10;QWgj2UitZPgSepipGB7F3GNu769qyHQm79XPrbsgrOQDW9SsZPiSN813zen1DLrsk65AtJc32sKX&#10;QDcgx968ty5GqhfFZcVJgcaJ7QVQkRbrMvtbiFUDKOoym7l1p4A2XJCaWxcDWgTaNO8tCKwgVNAn&#10;jecKMRrmEcFQ2sKX2BMeqGx7AVWh7jSVqgHpmljFFFRVqRSDFwSYL25U8JNDG9E4w1dOMebG5q1W&#10;sjsFfCTRV2MlQZfF2aFNza07hQIRVKYFCQFtSYhzQQ1V2tKXULjYZKQRIEltVHQxp6CjO4Wq1yS1&#10;dTHmhjbzdSfvlTok7MPCc4WY9yXJe6U6VJGqb+/d2FJfSarHkOAqPFcQWPFc5CgZXxJi5ck/yiaD&#10;wIo2Ih9m7w4xzlzES9TcwpfoHSd5rzCqOXWZlQxfQlmKCkffv7fkvcJ2II3IaAtfovfuoMtS8wTg&#10;Tq1kdwr+hBd0WX/CC94rg+TbMQvZXUkVhzJRrjNYr+iCMG50dUeCrkp1vD+5Bue1dKlLcEihS7F5&#10;qc3U3QEZo+pAElIE7qr48/28BnGVkoLmow4pmEf4VaMrjhWVc2VccZBdqdGkusPDk+9rSGqqSURO&#10;qTpRuHl17/HbeVRAKZzY2wh/uFGZeCRlf5tU6TJFNlIKXc4Os0yrfl/d39QaGp4MVbT6vKgO5+yw&#10;S33I+1BngqjsSh0i932F1Id8QWcb/S4D1K8Sq9mT22qgq8rGi285/QYAlrLDLoUud2tKkiqJUiq8&#10;GlJVHMAwW0Gr2mpQ1qGqOtxvziGFKsUMIP7Rdb3RZQ4CIYWXVx0ryDrtuiA5mrbbKVWzUrYRnFbq&#10;wZ2GXkHwu40QXdxzhR0GNZWEOPcth5Rfw+4BoDqotqFw99q8vG30kwNUE1haxg67FMUHPpB27r/l&#10;JKUSOTFwIRhan1cdv8wZIJmsuABDZCWNP3RxGjPzSkIqpUrVlSWkuOhUWtr9GiYdtQq5mfNhSJEf&#10;UO1/hK7wG0QV1PcVFFZ9tgkqKkmZEIqEHYZUxS/Uvhz8VT7/YmLf+96Qqrr8hgcM6atZFH22i+0h&#10;dHUpMjqqs7R4X90DPLkFO9sIqQJMVdg7OKhPkE/DS+eK0ZcDz/ZjOFKU+Akx6tYoq0+puoOpZexO&#10;oEI56pgdvNUnHKIqgXT/zoKAyrFNRbxDiH7ImKL5noN+ymqo400IVXMz1a4c+mF7Y/StVUeOEHpS&#10;GFb19WDL6ro4L5vPOYQomUf1BvW++umhiDLGEKNK65NMExfDDNopFDgVCgghcrqAqI3RB1eVVIyP&#10;KeII+tFWHqOHdGouzck5hdxhKrRy2w1lNO0E2BZfWHiBqm1sbhBRoJXmDkBRoqQc2a59jPhSdcRJ&#10;KUrpV3nQ+5kl4ZSaQCrAl1KQtgpnFsriwsIJApDtfiMLlio8FzIVjK7uPLh3UPzC6OpSBS8ow0+u&#10;KVX0lacKKZq9UL3UzKs7D74WUkPNvEKKI7o7vSXRFHRNAY4pxQ1Y0eUIiHS7Z0sy+X5Dig8aTpNZ&#10;xuEIVMNHIIE+xEfxB5WycB+PJ2c4885CSp8GoiYrlZEqQ0p8ZOF0HvackxxT6/KHlD3BJcW0EBMz&#10;s5TSZ9NkmNpvOqT0oTv5pRd0AOOrQkpfJpJdWiW3lK7uP/QlKbmlPxAI1AvrFxd9+YuKqgfzcsbR&#10;fY6+1GYZVhuECCk6FLkgRLBKKXJzma4W1J9qjorABc5UOMXglP7qUrbRXYfVRQmdNkJIA0XcuHVT&#10;KUXuIbWo7ud1JQ1V6+qnldJlaGrUJGjz4vbMzcrMq0tB06S2gZlXv7Scb9666FJA4bs2QnRx9TO6&#10;ugdAV5WzE++rSwE71yns9pwIRtdGSFCSVTS6uhRwWEFbQlf3AAR2CUIYXV3qRVdrMteErn58IGDN&#10;0d7o6lLQC8BzjK7uASC0UcPF6AopugMZvwFbtL0vjvWqW31KVZdQRni/hkE65VhPPp6YV0id2IZa&#10;w+COFo3B1E8jh6itBn+dJvEMfKlJkXdZ5JP77yukivxj7kbUimq6SHJWHMmUIhhTWe3ifYUHKMqc&#10;8fPBNeVlkS1odKUHoLKVsfkgqEK95ZRvdHUPUGQh3rJ4XyFVfUaUru4BtI+K6qraRwVbVPv5kNJ+&#10;PkqrciV9GfYsqG+33iqYJqi6VLNoUpSMpa+beF8hRSnYqq1wb/PBEz25/ZpKUZww2gi51j+oait0&#10;db9R9REMTx2MPnS9IJcaXd1vkFKrQCqyursuuv4ZMgLs/iZFN+46Ld9/XyFFGkPVjxZr2P0GNGsK&#10;ShtdXYoCB4r4QFWPPi9iAaa2Y0qBeaqylTCvmy69L4cUuViq5PoVzFB0sfhmDfO8wfsyZ9Hghb7g&#10;U5u+uVdI/Sa5CJogfaf6GkIVV3YYUlgvdf6EHQYntLpjmsq3VC1vI+T8yndpdIUH+M3oE+8reKT0&#10;qKFQoNGVHoCkAHNPCRYpuuBoGl3db7yI2xiYDx5crOGXpFujKzwARYCBju99VDBIoQeoRqEsWRth&#10;JSmqs01I6W85CKTkRwLZmXmFtykfpWw+PECVpDbn+SCQat8bVNAiZrj3FecN9hRW435PCSoo56iH&#10;qX7Akbq/5dorzRoGFZQvRSGlhE+7ripQoubV/QYJf191rwzaKecoismZNex+g/MhhU2EHQaBtFpK&#10;Kx+VBFIqLldo6f5jTrG6Z6tF7I4DWtxHdTLjqtveGAQXVSyezbFLfes9GzeVYtVO17jEYIPCSeQw&#10;pZax+w6ClSrVCXPoM/PvLMT0O+tugEJA1N81nipqpHKpN/nXRP/6xD5l+kZXiPHG1OE3+KAUb6JH&#10;pNLVvQfgFGMUX3QQQv0ihphexO49wNzKL4ovOtinuAEVeQhCaJEYVCIotLH2nok8OF3hBR5My5SW&#10;IhW/66KQlfmcgxAKmAiwooyju5yfIjQb2wgfQFta1UAAmkObV1WhV/PqLoBycW9T34CrdVf1257r&#10;/iAQfNAvQWkFCIQUXBoKE4klDD7oF0aBcr4hVZ+yCo4GH/SnOoaazTmkwMFdcDT5oGShmbLiFCJt&#10;r+tvzR7MGna3UWFzw2YGs+26qouIOQcEH5TqX5wShYcKKbA9CiWaefXv/w1N0DCMIVO0eXERYDmM&#10;rv79v7k0q4NbFkB9HQogpShuGyGppR8VUAkpko9VtaorOKRU8oBYb95XdxsUEi9iy73fCDJo9Y9S&#10;59GQYglVRy1S4toaAo98VAAspHChNPoU8woyKLXYFcOYajdthJTaUfWaKVvTpC6YSApUCSkK/auq&#10;iKBDXdff+jXf3x9CiuBteYB72wgyKBe5oiEJXf20wdag6kIDRPV5EWw3hJGUOgBITVYYJQmbLiI3&#10;JBqaeXUpahBUaF+sYfiNN/xRpatLcWfGIxpd3QOQPKWaX3L8aatBdxe2WKOr31PgpnAYNWvYpeDp&#10;kOstdAUP9PNDjwRjhyHFUZkOHEZX9wDUMHGAdpBH4QZWOc9724hSpT8EOZSfD6knwRsFqiQNFBBc&#10;AYkhxeWGRF4zr+4BqBZE4wFhG1nctO69xkcFC5Ry3zSLN7q6t+Eo6oCOQR3lkKKiiCH25iWbbzk5&#10;oBXwMfVVaILQPuaTTBdDGBnlSb/EsszHHGJseyqYnbxREKdq2Xq/qYQY9TvVt5wE0ILpTA4E/Ia2&#10;hhwJ1Bk7+Z80HKOSkZhXiBHnVFfYoH9CQJK2EWLWNoL+SZu+gtzMvPoxBWdjsgQI8raFrxacilSc&#10;YmQMmgonVJMOXZ+LA5iZVxejhZ0KMAdpFNo+LHDzfYVYVS03vjfon4v3FX7Dvq9+cuA4RODGsNqC&#10;NYoTVfHDII0Wa79avN37jRA7CRGJ8wbupdvGoyo2CF0pht8w+/I7SKPsRB9SC+7nlWKE6M2diAty&#10;zOv5VgffFIPxbPYv3k/TRZydIZppdSkZWn5H0dJqNGgwsJT6W3W8+6MNSY9tWp9qi6HeVpeyR1Fq&#10;9HZdHEUPtYRdikC7ui6zC3ddXCuNl08pYJjCl26Pve8oVvqm3Y1BHVKKDEhuN0ZXv3CQzAjRwphh&#10;l6InIYcboSvYn1SNq8YDtx6KJK628hSbe3zMvIL9SfH6Cwat0NUvNyThqUJnbIxthFU0lE1P6OpS&#10;dMJ6mBLcHJu6LiBEU+UspV4UaTdFHuhPlrq4MZt5dSkKK1fplXubD/YnvFvn5UMKi6fQstHVPQBB&#10;xzpUivfVpei7qkIO72B/0n+nUniFru5tqAxb+d1iDftx44C56N5Xl2L/hyRhdHUPQC5ose7EvLoU&#10;TTaovyR0BfuTYy/J5EJXSH1YQZMjSA3eZvPoepiQQ0oBLVES1syrewCKZakTNrXM2ghtASuAtSYF&#10;wlltWO7fV0hRDlxxpHhBoet4mHyzlKJC+tMUX6KmXtdFX2u8qJhXl6pOmA+Ry/wOzihdB1V+cUpx&#10;H6qed/ffcrA/CX3DazXz6n6DOCCHB6OrewCuDqpLGDbeVh7sC86z0dU9gE2LBdPoujgqq+8r2J9V&#10;69SYfAhhg66GCvHdNkLINuqIHUKgy9SSNmsY7E9aI5kAET/dBgjtnmqPxjaC/UmgUm1fIUQLpkNB&#10;HHy6bYiEN9WxN4RgA9EFy3xfwf7kOzGFRjjztwHyvkiHUWvYTw5fqlYoO+xC2CG5mco2ugeo0LJg&#10;A/DBx7w4ptAd4d5HBfuzPJRxUSFU86I8p9EVHoA1FAg9VclyXkd9lvfzCvbnbwEVs4gh9cXPK98b&#10;7E8IvlxIhZ8PKT4v0nbNvMIFgFVcZq8MzihbCqRRoyvOG/g19cKCM4qujwn3kgTbXzNceEM9SCmq&#10;gKoCRXSg6Lqq8rwx+pDS56ikfnJPMWgKt4U2Qn0+TMIoaSSHIOnRRSJ1cfU1ttFPDhw3KMljbL5L&#10;6TN28D6fOF9DnCOFu82L2BycIDGv4H1ShoqwiJhXSNFauspp3PuooIsS+iaF0ejqpxTeHgUOja7u&#10;Nw44MCpGFGRRLlJUJTG6ut8APuA/M68uBX+LJGGjq/sNWKnVcOr+7hBkUcAUsDajq/sNS7cBB2l2&#10;+BuPMmeAYIsSWIItZubV/UbF2QyFnhqIbYRv8gNVTC+kfj8UNa/uATjaPFRML9iiFRc1+dLwUNq8&#10;ikfo1rBL6XhvED9puFLZrfd2GFK/cWyzhkH8hNGu8gLeIaXj80H8LAzW9BV+h5TGHYL4SUifYKBZ&#10;w+43GJ5JKSK620zjyYmN9qVGVxcrlEi9ru4AihJcQxS20cUK/VK6ugPgJgWGZs42QReVbABG1NeQ&#10;OBsgh5lXF7NoZbBFQWGJjJr4YYjBgf2Yo03wPmmZSNBBzav7DbhHHIjujwDB+6zGskXEuLeNEDNb&#10;V3A+qyELxFSjp581qpKGmVI/aYAPc81TqroY0Vc1q/7pk4UB90WpGmJqMwmeaLUuV5mcRP3bR0LG&#10;kqmox6fehGDafeHNmbfVxTisqeBr8ESrUKALe4XYb40VYxr908dhfH9UBDsqjYJSGD4l4cW+hkQ6&#10;VXZlikFYNl1i6PCVuhynJ8WqNL8JbCTj03KVyFBoQ6Qyqdq5BuMT/pDhe71DzK5hMj5hl6rsZYLj&#10;bV7wRE3aF7UAmhDZLPQcN34jxA58lHpf3QEAED3caS2IohRMM1xAqrT3ecF+q1p197tJihWbQnzL&#10;Qfiss3U13xW64oBidYXfgOTsTlDBE/09XZt5hd8AOeA6b+YVYnZe4Teos/Y1iV8kUvbXTMKz2SuD&#10;8EkGJ/Q8s6eEWHVKNrYRhE9aJYN9GTsMMevng/AJKAqvV+nqfsOeQpMnSt2TahJxb/MhBrfEFGah&#10;IWx/yeiqjFahq4tVBS4TVE6eKAtIWNno6u5Gr2E4ALxGFXoX8+pixF4UQDR4opxt1M0rxMiBUeeo&#10;IHxyFqViu5pX9xsk65sigdDru20QliejxaxhF2OzMMEhoouhCzaVSWhLsTrOCx/1SZ4oWKK6eaXY&#10;DxFRsS9jCn1eb87Ypmtnin25cqh5xXmDUhMqWs5JvA+RM5tBe/ntLsWfTxPaGGKE2A7h6cELhzL4&#10;dveWOMQe19dgX3R5CmV01oV6dOs6hhghUeMT6U0SymBUmQSfIVYMM4HCfoItSgkTOrEI6GaIHXTO&#10;Ue+suwGUQQkSJxwaZvYF4ShgXDC1PbrUhyRwU4hriJEQa86/7KxdGUWy2TSFgaRYhR2NAwnGKPX8&#10;T5Bpoyz8DvccaPe3cSKSiGNmdRwQHn+IEeg3/B4ODaGMvczUCBhiFW9XMwsPQjcbdWchYamPkVCs&#10;OZhC6+1SXKpUYlaKge9/nemHB2FnV3UXOWG3MR6YvgmFfaJq6JOA0cNcx1KMUtnFQxLWGK4AZdDA&#10;jel3MZRxPxXKggPKOYIMaLPFpBhMAWUgQR3FoZLwZ2YWYoSnr5e5QxPF7q8abQ84O/cbWojBAoMx&#10;KTIgP0EErbLoddgU2sL10LqTzkfmtXUnAu3htyKP0NbFuDfWpma0dXeAtt8Dp9DWxWCDUi1e3Jcg&#10;E8R7qyYO4m6WYuXBVXoHB7HQRpTAnPZTDG1VOMCsZL+QsBxWWxdDGxu20pYu4UufD/UFdDE6hz+K&#10;mnTvt4IXyty4Rpr3FmLFGaa4hNHWTyOVA/w0GZE0eG+vuyInhZ+IuYUvIWdBZTdx1PmPaetOgUQq&#10;YFe1kl0Mz/WozV7MrTuFStuqE9r915200ioDrXa3YIiijXio8ZMh5r+AKCt6wIXHM5u5dRcESAkb&#10;2HxvwRJFG9Ro9d66C3pSF6x4veK9daeANoBHNbcuBij62xpRaOtO4SjoxkQC8cH9CzgPHKWxyaCK&#10;og0IwRxLQuzJhQ2SqVjJIIuWtrp93X8BIYY2VtLsb0EXrZXk1Rlt4UsoMqx6OcP0ai/AW0mIPTlb&#10;V27AvZUE0dR/ASHGFwBBVVlJP2CgTX7dwTXl6349DrMHBG3Ue64Qw3PhE5S27hS8Vw6+KXs32owv&#10;iQKl1K8m8dTsASGGNjoPqffWnQLaoN+p762L+ZUM+ijaiFAZPxliT5qPFGR6/wUk7RSCfR2x731J&#10;iAHqVEKu0dadAlbCucTsOME85euGlmhsMiqOog2Pp1ayuyB2qd9ULbGSeS45CBQYKwn2KT1S2HHU&#10;3IYv+S34KN5bFwOApq6n0tYPGJxeibCouXWxJ9cHKpwYKwlfQgExVVIRSnfbOtAGhVrZZD9gVOZF&#10;VToVK9nFKCwBmqS0dadA3BTgRWnrYlVi0kUKg1KKNmh65nsLMbQRkjdzC1Ip927iJeZ7CzHaFEP2&#10;NF45aKV1BiWCIt5biNHmleub0tadQlHmPwY9xL91m6RuEVxF8QUEI5W5/RI+720yxBZz607BR2ei&#10;hOnivXWnwEr+lt4Rc+tioBQ0rjG+JHipcAJ/SXdCW/gS4vlVqe5+DwiKaTEQq6yr0Ba+hDY5hKKN&#10;tu4UShsUf6Oti0F2xp+be0DQTNEG/cNoC7FCRsBWxdyCo4qVEHkyO06IeSuJyqScy/FcSls/ztAQ&#10;gUC7+bqjNmmZFhcB8d5CDByXw6vSFucSyL5MzmjrYlgW9cOUtvAlVZXbWUkX41RCQ1KlrTsFCl0w&#10;N7WSXQwAB6aVssnuFOg8BA/f4AHBWOX6TI1oNbfuFGjiSI9P9d662JMS7HXAuPdcwVoFvqzKJsZK&#10;ui852N0qrHmvLQioXKc405u5pRh2XIFGoa0HUdFGuoCJYARzFZcA3cNYSZBQK/Na1b4j67+dFAhO&#10;AiuqufUDxvHi1qFOQcle5bpIrUizkt0pHAS/idELKxn81eK9Km3dKSzmFmIETADxzdy6U1i8txCD&#10;UOJQo6CjHnSsrRdwf1JIMUJPL1P7kQrC3bjYTOk6Y7SFGPdZ+s+ZlQynUKUzVHwymKwHB0qu7EJb&#10;klIJjlWu6P1KphiHZSrdGW3hS4AkuTEabSFWJBtTv5Dep/294bY4YRhtIcbBBI60mVv4EvJTwBGM&#10;thQjkUPt3cFphdT+rf6w4r2FCzp4b+oeEKzW6m9OmorRFr4ELL/S2u53nChkWhXGaSxntIUvIXyh&#10;qjRDLu1WArauGNZDjEqmVMczc0unQBqd4ikEJZZvFE8p8u8+wW4l6AFV3XiuFEPbFyj59r1R2+4/&#10;spJDjNoY9LIz2v7gFIyVgJP2QRLE5pRttKVTqGuH+N74lrs2Dhhfc1uEcdTFKK33gkxx+3UPMSp/&#10;VK8i8d7CKYD+qM72kD/7IMEQYLoabeEU0AaYZuYWYmhTWbx8Jn2Q4J+qkP0QI6tJzi18CcdQerqb&#10;uYUYFCQgAbOS4UtYyB+D45B53peEs8yDxqfCSuJc8jhPdS4hfSe04ZVNzJxMgS72gFtr8IAhRvsc&#10;VfKNgHxoo2yWIXoPMZikRRS5X8mku37Zu93cwpcQwFOl89g929w4KLBzGV8SYjQi+sHjmbmFU3hU&#10;yVixd1ODvQ0SbTQiML4kqKtVLeoy/OufFPPvrfsSiKF1zxdfdzBlq1pnwa3CSrpTKN7Ay9QE+EnO&#10;K8ThD5cVoa07BQoDPTj1mrl1MUJIfHAi0kvhzPa6CVgBgBo/GWJoIzpjziXBX0UbK2lsMsTQxlKa&#10;uSWBFUTya7AOCky1JWFBUGesJAmsPxTTM9UcfkIMbVVnSVhJ8F41UR9QsM+tSgsYJirR7iZGqP2t&#10;WkqmWIXauQiYufUDxpODGgR68QVExdWCthSfC35Bn9uHLcCg6ylGqL3KGpu5hS/5oM7UJSI+2AaJ&#10;NsJqZg+IUqiwJ8GNjC8JMVbyqALb954riqESiahuSua9dRdU1GiFLXJYakuCNjKnjJWEGHOj1JCZ&#10;WxJYyWdQdaWBwNogi3oPJiZWMgms5B2+DN4NBJbaOHUpbd0pUCmPrVutZBcD3CXNwnwBSWAFesDl&#10;CSsJMbTVPd+sZPgS7Li6s9/f34L3yntjxxExBRxjewF0SSR/WK1kF0Mbe7fS1p0CcUZKzJr7W9Jl&#10;L244BsfhJhRzI4/VNAZJMebGB2BuVElghVBaRUvEe0tfQhKJ4YYSWIy5VUKfWckQwyuTM2S+tySw&#10;4soV44PX1AaJNlbS7KbBe+Wqwk1YzS19SV281dy6U+BVwzcw0ZngvRYJpsCm+x0nCayU0mf3FlYS&#10;YqWtSh4IbeFLIM7QRMJo62KVxqMaanCAbK8bhEp6rhCDKoVXVlYSvgSv7GIKwXsFQmDDMV93Elj5&#10;Rh+m9DRfZVsStPHalLbuFCiO/4Uzbt5bF0Mb/5kdJwmshIJUWW1+O+eGKZv3lgRWUvROg79xO+/a&#10;qieXQVaIajUx6kFQLMR83SEGrogrM/tb8F6pIUfROqWtu6CFtrjj4EpUFslP8F65cwMlq/fWnQJB&#10;FhJHzf4WdVeLwPqjTuZReBVg5VnlJO530xArehV3aOEnk8BKHqFqP0whvmZcNbePuglHGdUiqsE9&#10;NnMLX0K4hKpjZm7dKegqQDBPc2583cZzJYGVfDTVVYkCmalN2mQSWOlaWAXV7q0kxHhv4ORqbuFL&#10;6nxhapVQT67P7YJkazj0P0lgtZWiUgxfUvc+YSVJYMUmVU0lerDk3Aq2MNrSl9SV1uxvwXvF/Pm6&#10;zZkryqoST2APML4kxFhJO7fuFCD6c4BV2roYc5O7afBeqVFJz1SlLXwJNcguk3EN8bG9blgprkpl&#10;itV5spqt3p9ek8BKxBaF4usOMX96TQIr6THwLo22OJfQV+D5NNHQ4L2yknBzzck8xP42NxNVSwJr&#10;lY9z2vJcguNSN6ootsoXQNEeNbf0JVgNgxRWkr6Ek5pCxKK4q/clUXCVFCVXo43u8+3DqY2byIeZ&#10;W3cKnBS+Lq4cvNfF3LpTgCf1U6UK7nfTKPFafpJbjplb+BI6Kb7UeTLpspe1kiCwcgqCc2bmFmLc&#10;TfkEzHsLAithXm5GSlv6EhudCQLr84f3pjxXiEGqJvJk3lsQWKsGT3XnubeSEIPmTEl0swcEgRUk&#10;01Xv+QkxMGE6Ziht4UvwP84rR+VWsthAoJWVhFOozAflJ6PkK5WJIEcrbd2X0IyRFFDjlZP3qhlW&#10;yXtlv1EZafjF7idxXQUj3O8BSWCt3lSmngJOOLSBrh9GWxJYIcuqiiKYUmjj0zG5fZSIDzG+AFMl&#10;eYiVV1C3/MF7JUCpkJUUq6RMU9WSw2rMrdJxzD0gxYhFQOgSVpK8V74aaEjCc6VY7fnq607eKwTW&#10;t7rjpBh5u1zgzNzCl2CSKlOehnH9BRD1cCfz5L0e5D4oVsQQKyjf7DhJYCUfpMp93u84Q4xLpskA&#10;BW3IJaFIqLLJEONofhqs45u81wcp6IaFNMQIfZNeeW8l3ySwsuOQpXS/kkMM5kyRqm+9MklybSVh&#10;jxFYVtq6WOWEVxK60NZ9CSeFYtSZuXUxEFoAMREvId0t5kY02vjJFOMUdBbRX8wtziUVGzCsCFIH&#10;2yA54RXDwWjrTqFS3rkLm5XsYqB93PLV3Pq5hJO5i+ERjelzqwiGYY9xomtimIiL4aUY9wCrrTsF&#10;tBENFZ4LnncbJK6E922+gOC9PslsUmgf6b2pzUVnvsF7raJ9uGVhJSHmVzJ5r8jVRex2DwA4jrkV&#10;n8jYZBBYqR1ctmy0hS+pMZp4CTzvNsjKJVfRmRRjRRxu+g0CK0Xwq2yomVv4kjrMmPMkhUdibnSM&#10;MAh0ioF3E7QVPHOC3aGNmIK546SYxvLZz0Lbi4q04iacYvBLyJJUNtmdAtsGKWrqC+hipU01P4Z3&#10;2udGFVta9wgrCTH2ACL0xnMFgZXMVlUE4BtSKHOERji8bWroogyGmVmXghnKzmH20qCvVna9OgKF&#10;FBRbVtEc74L0SszR+ciQOlj6ojjfn0mCvFoVW5UbCSmI0Q+VbM0ZsL2zH/pimOqMKaUjXN+grhJg&#10;pI+UMZDuexYz606EBmNQdIyyLkW+KLE740OC70oEyG3ZIYWB8D+jLHirNFwkFc1MLcQ0BZt07GYh&#10;lYdWTajvDwghhg/B+M1nHbzVJ9e2wuKFtnQiuAMT3vq++rkC1w+xRGnrYlXJhV6e4sMO3urzSYjd&#10;pCuShdFeANq4owp6AqzwJsZxhLOW2URDDG2OEsp5ILThIZTzD7G/UULVSnaXwMGOr1QAmHyXbZBo&#10;Y683Djnprlycq1afsMlwJb90VzW3fq7g0/69NQhtXYy51eSETQZvlcsGcUljJSG20Ba+hJxKRQml&#10;JU++NzY34yeT7gr56Ee9txDzVhK81aoGr5L/SfrIuUmbDN6qhksJb6Q2LhvmC8h6rXBkVXFSnHdq&#10;s3MLX1KZEspPDrqr9crBW4XoQbMp83WHGPsbVyLzdQdvFXiDXjhmNw0xtNXxznzd3SkA34MLqLl1&#10;MU4K7AFGW/BWqWjKKdnMLcTQ9rt13B+Tg7dKqgrBNOO5Qqw2fFV6GAClmXIVsyMRROwBIVYpfdDI&#10;xHtLuiuRaxe8DjG0FZ3daOtOgZUkr9gELpLuygVMlWhnUH0l3xww1HkyxLCS31iOsJLwJRyCcMvm&#10;vXUxtMlLafBWOeCxoSoryXMJwWsDYH6T7ko086FCCSHmfUnwVikHDx1IrWT6Ehu4CN4q1EKKEpmV&#10;DDFOr3wBxisHb9XvpiFWJ3PC3uJ7C95q1bb5qIBTiC209QNGeZLq0X1/ngyWrD/hBW+1Ope8TKEs&#10;gkXNKaDNJX5yE21inJWJ56i5dbGFtu4U0MYglbYu5s+TUebVh8pDjK+bmIK5ByTdFZTPnUtCbGGT&#10;3SlwfyOgJoj61LZvr7u0FWPjfg8I3ipt7X9jp/dfQIihjR3H3DqS7vp7WzR+MsSwkjq+mrnFueT3&#10;Jqy0dbFfmzRppqTnthfAe6uOXsKXhFhpU8Vt4POHNs4lJmE3xXhvmLKyku4UiAXx3ai5dTH/vQVv&#10;lTgXyL/Slr7ERuaDt8rRieiY8VwhximIMJdayR74ID6JK1Fz62L+HhC8VUIFFGIzJhmu5IS2qo5c&#10;QVuteK06TYYUQWXKv5hzQpBdaabG/U3MLKSIzfPSzCUgSKukatdR5t5HhhTKmJnxkcFZZTG4Fxll&#10;3ft4jkdQVj8svgICQgpl3BTVO+vugH4ZqiMUyGHzdGwZHwp5CecfhFX6AKuiNkTBQhnl8EziIPy1&#10;JkZrXpAp8866FCVoiWarZey+ADSFaIJR1qUWy9h9AZ6R+JZR1qW4soGlm+8syKqYfvmd++8spKqs&#10;Za3+/cknKK44AlVfAz5Ze9NHIQBqAw2qKgELh9yEFKRrZqaWsfsCuqmUlFjGLnVQi/FpMuIpl9YW&#10;hGZVqlFGSkEkBG0yu2fwVC/cleIthhTlpqqltDGQ7gto8fZjSpHCI2jrAUmVTUYp676AIjHQu807&#10;61IoO6qQijD97gvglZ3qxDOorbgrhTQEtZVYcJUHENYYHoSXpqoMPx9Bbb0ez6dh/gyxahapUqWQ&#10;6+6AZiO4uvvJDTEKBjsGNHL9anLSq8oEI4cY+wVhXWGTyHWX8CJj3+w0Q4wivpxgxMeNXHclL8i0&#10;h6hSMsS4wX5rVW4/AuT6wYLkLFVse4ihjjOTm113DATfFJsWdV2smt2qez1y3TW8iNKak90QI0JF&#10;qpU4bSHXXQosUBWSHGK6oQRy3T2wd9BqSX13Xayauf+Y+gLPR7BVq+aLoQsMMdqX01tRxC2Q616F&#10;nucKLR1iBI5+qK1pPoTkq3JLMfQE1HVnxA7ObuzUda9CE1RVLB11XWyjrnsVAiyqqzvquhiF+PEO&#10;bnbdq9DpgSijscwkyIL7qIolDDPcA1QWc9YbYiTKURNP7QjJdYUxaxq5oK47I0IlJBM4dd2rHH52&#10;XaxKISi+B8MM90CpRJOqNcSqyChwq/nukrdK2RIW5fZkxKk8WLLeVJK5yvHeFAFDXXdGHFVI4hQU&#10;K+S6e+B2+75EGHuIAbaCkajdPNmrRCipW28WM7wKDpNghnp33T1Uc2sKMBh1XQzL5EtQO0IwWGln&#10;UUdvo647oypJzu1Yza57lWonb+pq8u5CrMrpmAIfyIV7uEjqcKYSYsztLRcz3APpn6YCMaMMMXwD&#10;rUrVYnavwplW3SNRF2IUEaONklEXVFaYlFwSjKmkGC2uuV0rdeEeUGcYQoAcIVYnHJOPgFz3KmwI&#10;L24y4kNIMQpxq/JjqAv3wDtw312KVUVtQ4BCXbgHTMVQN6cYyP5pGFDIhXsgUc8UjJhikMep0a9M&#10;JdxDNW1Xl+XgwVLXRb+7cA+Qwgz4wexCbKGuuwcidYZxhbYuRWMRSl27tezegXOYYcqhrUuRrU0Z&#10;e6UtKK1UeHQHlZAiyZI3oPbWoLRCqTdlFYrq3wJvlWRJXoOxyqC0UmPTWUlIbbR1h1LlSNQ+HkRY&#10;essToFK38qC0Vo94wXBkJcMLvdhDDLhfYGZ7A1xE3KEhpGp7/Egr6d4Ep2AKwtSZt40RKtmLoqrK&#10;SrpXeFezOrPtBBEWVgxfgPveuld4c2xTZ9kgwsKKAfJyc+tegZbhJqGQlexSxFnpaajmFpRWUEBT&#10;Fu/5CCnK29GFTB2cg9LqtYUvqUvB4ebWTyfaJoMIy0oyN+W5gtJ6UdpfbachxUrSgV1ZSVBaCT27&#10;k1BIcV4jruLm1n0JhZvcMS+IsLTjJolI+cmo4Fre1a1k+BKKYXwIC4rAczBhufYbNgFfQPdAWAkp&#10;Uk5b9yUcDTnWiwNzEGEhLxOOd9q6V6DWkAF7mFuXWnjloLRqbSEFDbmAFPPegtJKZM95rpBi7+Zc&#10;olYyKK36vYUUjFa8gvKTSWmloZv6AkKK8yQXFje3fsKAmmp4sNwXutRGW/cl7IrOTyZ/lnMCFBJl&#10;JeEVtLaQwiVzs1XaulcoWof6uoMIy7nkpBqB0ha+hGC6OgUFEfb363Yn86S0aitJX0L7MoOJF/Gv&#10;nQyBeAz3ZEgVf1Z1eUSunzD0FxBSnMtpZqLe26jgWh5I7AEhxW76Al03VpKUViKcKkQTUtSzpWSF&#10;m1v3CvSWdyeF5M/S1VbVxeO9dV+CL3d7d0hxdIYEIer1oq17BSzZoZwhhTYCh8pzBaX1xc7hrKR7&#10;IIbMe3Paui+p6rROW5eCiUxhNnWeDCas/7rDl1STR3fHSVLr721dfG8htTgrJ6sVSFDtASFVORT0&#10;ijJfd9Ja9dz6zYgdhzanTluPl1T7MuVLgkP7pG07WTNqbt2XeG0hBdcCLqHS1n2Jtsngw3IKwr86&#10;bd2X6B0nCLEbbd0raF8SPNoK9VZxWnGjigqu2k+GFI1TIJG4lexeQUfVou4rjFiYAUpb0FsZodvf&#10;QooUzd8yiGIlg99KENu0OYXh1U8z+B8uAsorB8GVuIepU4S28CULbeFLWEmHjEXhV2JBeGb34sIt&#10;FDKmgLgg1MKVgMbj1rJ7E0gJNJwwh7wgxzI78rDd7Lo70ZBAsGPp1oWhOG3dnVBq3JHZovQrB0O4&#10;DGobCKbrx3WXrzyldoHARqiwpq7eQZDl03Ehk5BCG8Qms5JQ59oobYgypXAnFY8QjhkzbNqq7qg5&#10;5KVUxQzpoaW0dccAkqCCGCDtbYyVqlCF4O5dJWhak7MH2JSiTwUnE/fewpvIsAKH/zZGNtSvQ/WJ&#10;yIVcFQu8P8BOKcIR6usmstO0EcMwsacUekIirA/HvLbuSiqo5KYWUnR0q9LyRls4BXl+5cLWFqT2&#10;m8pLN9r6yaRwO7eSKWXv+RBS2ijt+TWluC+SzqXeW5Ji5X2ROEIbIwbKtUN9bkFutbFe/Ftog8Oj&#10;7sLs1U0O56rQ/JQiPu92bgI5TVkR0NQHEFJ46Kr8akwyiK01NZGsxlsL/wOZnTR4pa17EuoVKZ42&#10;H1hbERIOP5zUxNcWrFaLv4G4dWVvvgC1t0Xd1yI3mEs+MFFXdnzZ8NXMukcAD3bbdtBnK+tMQQ8E&#10;TfsYOSYrpxVS0EQpKmZmFmzW71sVmOWz7l6kuNLunQUFttg3pl5jHZLaglRWqArMkNzdxPjKVe0g&#10;tHUx9pkizgrjjwKuRdsw2d5o684H1/NV0BvBqT43sllM4h/auhhVF1XLRcS6P6A/uUrGG2JvTv8K&#10;MoWb3uYGZYNa3OawFWJEnKo0m3lv3SMcXGZNVRjm1sXwdXDHlLbuSEiXdRR3InZtSbhqVEdbMbfg&#10;sMLZuEzqfF2UuzaAB3VLBDhuYjAUftT9PsVo3HcqWBHiadeGTaq8khTjXKFaUrEk3SkcRGZMPash&#10;Rlapyp5HrDsF0i6gEpkvIMQqX1mF70i+bitJKRmahChtXYxa0CS5KZvsvgSKTuEV4ioVpNfzb31F&#10;zBfQfQlcA7Zupa2L4ZQxEzW37hReb85RTlsXq0roXPjM3LpTeP2gza1kiNGexFQH4LPsTgHHRTVQ&#10;s5Ip9gVaV6fkIK+ijYOb0tZd0IvmDO69BXm1WBsqjRh2cv9w3u+P85NBXqV2E4X21dy6C+IMRFd1&#10;YyVBXgWwo0eI0pYuiNi8+gKCvEpRSXnmCjEw/MqNEl9AkFcrBqewAMI+7b0RqHLZcBhTE6NV70t+&#10;AV2M2h/2C+hOwdYk4DPtYrBy31+3kt0p0N0Ofqmyki4G2YPkGvPegrxK7VfqpRltIVYlMhT4TEyx&#10;vTfSvmkPrLR1MQ5BhwtdBHmVT1tV0a2Abhvk84fouXpvQV4lMM+FVs2t+xJqczpCO7HZNkhuODCx&#10;lbYuRhBOnl6DvEqk1tUjIGDdBkmN5gdJq8KXBOW1oBEX4g0xFgiEVmnrTuGLL1HsYQhObW64VxL1&#10;zNS6TyANnlrb6rV1sfMDjKyUdZfwpYLvoQIzwXilZZbpYM+Jpx9KCMJRtULZf8hR2kdlEnLtbasP&#10;TELeicnLTLmKXqitNJmr5JLSd9e8tpAjXdjFgZK5yjHNwaXcTdqaUPBFnUmSuPoiCs1XIy4BISfh&#10;RE7FbYS6pm2dppscIVD1Xb/70QJlh+rtiLIu934D1InvOlmr7NmE1NQydi9yOAoXm0RbDriPRUZR&#10;yrrc5/1UTiSYrpzXiIGqU2vKYfvqpQXTlWPel3ItZmopR4NA9V0nZ5VlpIiN0hbep2JHxkaSs3rS&#10;QoyDvPjUQu7N3UYp686AGyOvTdlIUl25kiplcapYKOty4zL693/+h3/+7//lr//6n//Tn//hz/+T&#10;f/x9/euf/u0v//6Mf/3dn//yz//4p8ef6v/43//y17/7t3/80z/9y1/+8tf/9a//47+yG/2f//fn&#10;f3v8CXF+Eql//5n/nzCvtws/V8KcHrvwsRLmrXXh10qY1ezC50oYF9uFr5UwLrMLv1f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OCfGUg92PzAs8VxiLOfMY6kHuxEMS6SbzPIHhiXSjGn5A2N3pgvp8geGJZ5LjIUeaNMOdpZI&#10;49r5A7vdmYbF4weWGMs5MZZ6sLKDibGcS4yFrmlzCktLnBgL/UKXU5iWuMRYzomx1IPdIk5LXGIs&#10;58xjqQe7EUxLXGIs58RY6sFqBDOP5VxiLOfEWOrBbgTTEpcYC70NhykvMZZzYiz1YDeF6ROXGMs5&#10;MZZ6sBvB9IlLjIXW4XMRlz5xYiw0GN1NYWIsNJxe/sDcnZcYCz3nxhosMRZ6Dc4fWPrEibGcS4zl&#10;nHks9WBlSBNjOZe1wmj3Pddg6RMnxkI7190UJsZC19TlD4y7Mz1Glz8wLXGJsZwTY6kHq9c4MZZz&#10;WSvsnBhLPdiNYPrEJcZyToylHuxGMC1xibGcf2iVssRYzomx1IPVFCbGci4xFlrPjq9xibHQ8Xz+&#10;wNISJ8ZyLvNYzomx1IPdIk5LXGIs52ydUg92I5iWuMRYzpnHUg9WI5gYy7nEWM6JsdSD3QimJS4x&#10;FvrPDktcYiw0550/sNydJ8ZCW/nlGkxLXGIs58RY6sHuLUxLXGIs52ypUg9WI5gYy7nEWM6JsdSD&#10;3QimJS4xlnNiLPVgN4JpiUuM5ZwYSz3YjWBa4hJjOSfGUg92I5iWuMRY6H49PuclxnJOjKUerKYw&#10;81jOJcZyToylHuxGMH3iEmM5Zx5LPdiNYEZxlnks58RY6sFuBDOKs8RYzomx1IPdCKYlLjGWc2Is&#10;9WA1gomxnEuM5Zx5LPVgN4JpiUuM5Zy1wurBbgTTEpcYyzkxlnqwG8G0xCXGck6MpR7sRjAtcYmx&#10;XBNjqQebEVwTY6kHux8Yu/O1xFiuibHUg90Ixu58LTGWa+ax1IPdCMbufC0xlgtIJdJQ6sFuBGN3&#10;vpZ5LNfEWOrBagQTY7mWGMs1MZZ6sBvBtMQlxnJNjKUe7EYwLXGJsVyzVlg92I1gWuISY7lmHks9&#10;2I1gWuISY7lmHks9WI1gYizXEmO5JsZSD3YjmJa4xFiuWSusHuxGMC1xibFcE2OpB7sRTEtcYizX&#10;xFjqwW4E0xKXGMs1MZZ6sBrBxFiuJcZyTYylHuxGMC1xibFcE2OpB7sRTEtc1gq7JsZSD3YjmJa4&#10;xFiuibHUg90IpiUu81iuibHUg9UIJsZyLTGWa+ax1IPdCKYlLjGWa2Is9WA3gmmJS4zlmhhLPdiN&#10;YFriEmO5JsZSD3YjmJa4xFiuibHUg9UIJsZyLTGWa2Is9WA3gmmJS4zlmhhLPdiNYFriEmO5JsZS&#10;D3YjmJa4xFiuibHUg90IpiUuMZZrYiz1YDWCibFcS4zlmhhLPdiNYFriEmO5JsZSD3YjmJa4zGO5&#10;JsZSD3YjmJa4xFiuibHUg90IpiUuMZZrYiz1YDWCibFcS4zlmhhLPdiNYFriEmO5JsZSD3YjmJa4&#10;xFiuibHUg90IpiUuMZZrYiz1YDeCaYlLjOWaGEs9WI1gYizXEmO5JsZSD3YjmJa4xFiumcdSD3Yj&#10;mJa4xFiumcdSD3YjmJa4xFiuWSusHuxGMC1xibFcs1ZYPViNYGIs1xJjuSbGUg92I5iWuMRYrpnH&#10;Ug92I5iWuMRYrpnHUg92I5iWuMRYrtmPpR7sRjAtcYmxXDOPpR5sRvCeGEs92P3A4Ce+lxjLe/Zj&#10;qQe7EQy0773EWN6zVlg92I1goH3vJcbynrXC6sFuBANjeS8xlvfMY6kHuxEMtO+9xFjeE2OpB6sR&#10;TIzlvcRY3jOPpR7sRjAtcYmxvGceSz3YjWBa4hJjec88lnrwf0k7ux3pcSQ930qjb8CtrCxJOXD7&#10;wMc+9A3MDAZYA+OdxWzbXvjq/bxiBMUIKrMUcKOB+pKiyCAZjL83SNUoyJxYxFjWfI5FBTUKMicW&#10;MZY1YywqKFGQMZa1iLGs+RyLCmoUZE4sYixrPseighoFmROLGMua7wpTQY2CzIlFjGXNd4WpoEZB&#10;5sQixrJmjEUFJQoyxrIWMZYVSCWA9yqoUZA5sYixrPkciwpqFGROLGIsaz7HooIaBZkTixjLms+x&#10;qKBGQebEIsayZoxFBSUKMsayFjGWNd8VpoIaBZkTixjLms+xqKBGQebEIsay5u+xqKBGQebEIsay&#10;5rvCVFCjIHNiEWNZM8aighIFGWNZixjLms+xqKBGQebEIsay5nMsKqhRkDmxiLGs+a4wFdQoyJxY&#10;xFjWfFeYCmoUZE4sYixrxlhUUKIgYyxrEWNZgVSidi5iLGvGWFRQG0KK4qxFjGXNGIsKahSkKM5a&#10;xFjWjLGooEZBiuKsRYxlzRiLCkoUZIxlLWIsa8ZYVFCjIHNiEWNZM8aighoFmROLGMuaMRYV1CjI&#10;nFjEWNaMsaigRkHmxCLGsmaMRQUlCjLGshYxljVjLCqoUZA5sYixrBljUUGNgsyJRYxlzRiLCmoU&#10;ZE4sYixrxlhUUKMgc2IRY1kzxqKCEgUZY1mLGMuaMRYV1CjInFjEWNaMsaigRkHmxCLGsmaMRQU1&#10;CjInFjGWNWMsKqhRkDmxiLGsGWNRQYWCLWMsKqg1kDCWrYixbBljUUGNguSxbEWMZcsYiwpqFCSP&#10;ZStiLFvGWFRQoyB5LFsRY9kyxqKCGgXJY9mK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Ld8VpoIaBZkTixjLBqQScCYV1CjInFjEWDYglURBkRMzxrIVMZYtYywqKM1Bxli2IsayAanEOShi&#10;LFvGWFRQG0KKJ25FjGXLGIsKahRkTixiLFvGWFRQoyBzYhFj2TLGooISBRlj2YoYy5YxFhXUKMic&#10;WMRYtoyxqKBGQebEIsayZYxFBTUKMicWMZYtYywqqFGQObGIsWwZY1FBiYKMsWxFjGXLGIsKahRk&#10;TixiLFvGWFRQoyBzYhFj2TLGooIaBZkTixjLljEWFdQoyJxYxFi2jLGooELBnjEWFdQaSBjLXsRY&#10;9oyxqKBGQbIT9yLGsmeMRQU1CpKduBcxlj1jLCqoUZDsxL2IsewZY1FBjYLksexFjGXPGIsKShRk&#10;jGUvYix7xlhUUKMgc2IRY9kzxqKCGgWZE4sYy54xFhXUKMicWMRY9oyxqKBGQebEIsayZ4xFBSUK&#10;MsayFzGWPWMsKqhRkDmxiLHsGWNRQY2CzIlFjGXPGIsKahRkTixiLHvGWFRQoyBzYh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QdSCSiPCmoUZE4sYiw7kEqioMiJGWPZixjLDqSSKChyYsZY&#10;9iLGsmeMRQWlVcgYy17EWHYglTgHRYxlzxiLCmpDyJxYxFj2jLGooEZB5sQixrJnjEUFNQoyJxYx&#10;lj1jLCooUZAxlr2IsewZY1FBjYLMiUWMZc8YiwpqFGROLGIse8ZYVFCjIHNiEWPZM8aighoFmROL&#10;GMueMRYVVCh4ZYxFBbUGEsbyKmIsr4yxqKBGQdLOryLG8soYiwpqFCTt/CpiLK+MsaigRkGyE19F&#10;jOWVMRYV1ChIduKr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LKGIsKahRkTixi&#10;LK+MsaigRkHmxCLG8soYiwpqFGROLGIsr4yxqKBEQcZYXkWM5ZUxFhXUKMicWMRYXhljUUGNgsyJ&#10;RYzllTEWFdQoyJxYxFheGWNRQY2CzIlFjOWVMRYVlCjIGMuriLG8MsaighoFmROLGMsLSCWgPCqo&#10;UZA5sYixvIBUEgVFTswYy6uIsbyAVBIFRU7MGMuriLG8MsaigtIqZIzlVcRYXkAqcQ6KGMsrYywq&#10;qA0hc2IRY3lljEUFNQoyJxYxllfGWFRQoyBzYhFjeWWMRQUVCpbfMshylBSbSDALTdQQP15I7HiU&#10;FKlIopEmahzJC4klj5IiFUk80kSNK3khseVRUqQiKWuaqHEmLyTWPEqKVCSFTRNV7szAy/JbEXnh&#10;hYk7i9gLTUzcWURfaGLiziL+QhMTdxYRGJqYuLOIwdDExJ1FFIYmJu4s4jA0MXFnEYmhiYk7i1jM&#10;8lsGY46S2h7JcAxNVGVnBmRoomZV8sLEnUVMhiYm7iyiMjQxcWcRl6GJiTuLyAxNTNxZxGZoYuLO&#10;IjpDExN3FvGZ5bcM0BwlNe7MEA1NVLkzgzQ0UeVOUJlgq9JEVbNnoIYman4PL0zcWcRqaGLiziJa&#10;QxMTdxbxGpqYuLOI2NDExJ1FzGb5LYM2R0mNOzNsQxNV7szADU1UuROkJnFnEbuhz0l2FtEbmpi4&#10;s4jf0MTEnUUEhyYm7ixiODQxcWcRxaGJiTuLOM7yWwZyjpIad2Yohyaq3JnBHJqocifoTeLOIp5D&#10;nxN3FhEdmpi4s4jp0MTEnUVUhyYm7iziOjQxcWcR2aGJiTuL2M7yWwZ3jpIad2Z4hyaq3JkBHpqo&#10;cieITuLOIsZDnxN3FlEempi4s4jz0MTEnUWkhyYm7ixiPTQxcWcR7aGJiTuLeM/yWwZ8jpIad2bI&#10;hyaq3JlBH5qocme+vowmqnZnBn5oomp35ivMaKIaUcrgD03UYu68MHFnEf+hiYk7iwgQTUzcWcSA&#10;lt8yCHSU1Lgzw0A0UeXODATRRJU783EbmqhyZwaDaKLKnfnIDU1UuTMDQjRR5c4MCdFENd6ZQSGa&#10;qKFCvDBxZxEXWn7LwNBRUuPODA3RRJU7MzhEE1XuzPAQTVS5EzwoGQdFhIg+J81exIhoYtLsRZSI&#10;JibZWcSJaGKSnUWkiCYm7qxiRcTv04qopMSdhF2nJorcSWxsaqLInQQwpiaK3ImXOTVRlJ24AlMT&#10;RdmJvTY1UZSdKNWpiaLsRPJNTRRlJ+w5NVHEipYJK1JJjTsnrGipYkXLhBWppEjFxJ1VrGiZsCKV&#10;FKmYuLOKFS0TVqSSIhUTd1axomXCilRSpGLizipWtExYkUpqVExY0VLFipYJK1JJkYqJO6tY0TJh&#10;RSopUjFxZxUrWiasSCVFKiburGJFy4QVqaRIxcSdVaxombAildSomLCipYoVLRNWpJIiFRN3VrGi&#10;ZcKKVFKkYuLOKla0TFiRSopUTNxZxYqWCStSSZGKiTurWNEyYUUqqVExYUVLFStaJqxIJUUqJu6s&#10;YkXLhBWppEjFxJ1VrGiZsCKVFKmYuLOKFS0TVqSSIhUTd1axomXCilRSo2LCipYqVrRMWJFKilRM&#10;3FnFipYJK1JJkYqJO6tY0TJhRSopUjFxZxUrWiasSCVFKiburGJFy4QVqaRGxYQVLVWsaJmwIpUU&#10;qZi4s4oVLRNWpJIiFRN3VrGiZcKKVFKkYuLOKla0TFiRSopUTNxZxYqWCStSSY2KCStaqljRMmFF&#10;KilSMXFnFStaJqxIJQMV/+nPf/rrf/zrf/v3P/7Lf/7zn/75t7/+8cvff//177/+8sfvv/7x6y//&#10;/P3Xf/76y19+//UveufPf/q3P//xL1ZX//zl//z+62N98l00Fu1f9O/l8U08VVX/5z/+99/++z+O&#10;l/745T9+/3V5fnGIuw2ISlwY62Gps+bf/zW+8eAb0S06+FjJnujhd6/nf//NenjwJZ4WClT9Z0+S&#10;9np//fs//v1vx0DOPu3d7+fjYcDx4/sLTMjX6qz51//1l//x1//6t/8baPyGRkt05L3n2u7yYaYa&#10;Sd/L+m1ZNDzmmt2j2fMxWZUm0R/Q+3WGIUJflz0/uQ7OOJ13H/xna2STwYeZLfeRx99CudoS2mPe&#10;MBuDx3wvpIfnbvQc3r1omjy4JtFomjEdDNfHLD6wQD6Pi2Nmus23Hd49m16/PWB3NdvPHQfUOfBr&#10;hXDfCTfG/GIh+7sX6/z93Qf19bU2e68T9pa74sp+4M/1uX5ZhOPx/WBpPcB98qdzubHe+vzyCwB5&#10;A9vP3/B6/rfX/14sKVL1H134e7331HEJl740ImAFpmJiPe59EhcH2rrkyiUEhr8GDwYO5gqYxYDA&#10;B8TbVzx9SrkMYTGAjqfb8zSkflzLF+xu4X5e5e7ssDM4Wf7dt9X8lA1+EuXvSoj+3C3fGbOICPO7&#10;2im9Ph7u2LA4Gqz7zX9huyIHN8vlaHvKhefP/So1/ml5pryLCDrY3jsG+Vh1kKMtHowdVwFUA8L6&#10;47eCwpnEmInEVs+Mok/knisdr+d/vf6T5ORRZvj4vF4cZ39r9RPh9IKCONT8ObLvr7XP+JMZT3PK&#10;WhqKJhqHKwl/XEsgEnp2eiUBU9N8+dfiTo9vsWeacr6KY7AXj5FErmziKH3sNtpl4ZCyi6D1cX6K&#10;w+v5X6//oBenEebqCtfrxd78LWS3QbWP7/VpIbs+p7ih/tUxHjOncWRYnZ5xz2O0vK9j7Cv+8p75&#10;cHfveWNOU9NMWpcW22Jfcz0JQx32KWf6T//u59VcXuw3F0R8Krcpht408+jW3ON7+/5uvs7wmHGa&#10;mXI+viUTCJTTtK/RRdNfUNMJQ7sFCYmxddDati7i5fQafh7zQ1PYm/Z3z0G9eNwJYwPHxfhamAaX&#10;CpsTNo3ZOc1W+GtBbzkHj295Pf/r9R8Ijj6zzJQ7E17vko++tDUaeMhyTYzy9QUZzcngMeLu0It9&#10;4F9MeV+RFalwvTeve8YwsuAm3O/vnk0/Nz8ZqccYFEHGf333ROXh8TSn1z1/f3tSwfDu2fP3fuqe&#10;C8KQ+l1DaNe6tI59+az76iCD+lt3VlNq4IpnvN3Ym/fC53YsSMpyYadGGf9FUVfIfFAlqYAvdoUl&#10;Z2FoM8yDjW/OKWPqmm9f7Tj1Oafsj84oCJ8Wtx0ef63djsDSOZMaft6bDNK/f4WrhIcRtcsXQrbb&#10;7tyI1BDps2eMqm4aoaVOhPVGz4zYzvPRs797Nj1y8MVjPJw+Y/3xzdl+oIBdHiGPWyjn7BlTrLsz&#10;F4/Jk+oatU/JvZ4fWtveM5ojiroHsw3bNCGLlZYfy+7ob/ta3ez5IT/Ymz7k8eijISuxpf2xs1Cf&#10;EswBmb2NsB1pU9G1ckW955l5F4RA39p80yNZTgh/fEbv2TfdvTEDkWBw+rsYo5G3KXj1dZ63+8KU&#10;9MUYZU6UHfGXSRLyzda+Upv89iB+yVL2T31JL2TzgwMg/i0yJCx1C5IEO3NffL66JdYXktPEmyH5&#10;mIOHxh/ZAJ3xsBQ+HrutOc22S1EfLYete0ADj6zntHo9/9vqY1qeG18+gkfMvNrVlHL3kWfD4bTA&#10;jcmTwqhyHsOLaACGj/pF7W59ax94h7Gj+MtoxT/q8zV7Ugiu7kpgQDSzt3dLdLaLZRl29zcNlxyf&#10;coK4TpTKO5PRLSK4NJr8XBrv93PgIbO57nPPjnjqkQdOaUT3DbGnazqaEEArxO301jGP0/resweB&#10;g/FtEZ8o0J5RfLr2ziHGeE8W1o7yPfCqFHGBm2FXr+d/rT7+xsNDJ8/Xl7T55/obtoxTJBHoxoq3&#10;G8fmveA9uOB4oprS5icyiRPQpvHyMZZbf4zw62lkP6vUJ2cX3L9mKuXijLv7qVClyYYnt1gnh+rJ&#10;Ari4ZDb1QYU2O3GU8VdfCSSWmdu8+2x3bPtOWJ44ppZMxUIdodNAGKLIsut5fKjIy54/xFThdMuT&#10;ejy3B2a50f6Wd765j8BNd6I0CmC2Pn1t/a+NUOEb15DYeV/9Kgivdzkv35gaHkVULy2Zo88LDvlm&#10;6eOQjTo6vI7z8ZMIkLkXeArDJ7cjL7yfl+1rQYIZs4k53K15Py8b4QR3nKQDM8/7eG1ecC38G/EP&#10;9tT50Qyv937Hb8hxt6QUNu4MdxJ3NanwrX/s4/HEw4jhZvhQ8cRDSj2xJxoS4lPKh9MUf25Pxx0d&#10;O4q/2kgRq19dFRBMX4LtxndvFAcw4TiJzv8PmfxR2E+KIvh5L6wnyGxESQP5WsbxxV9ttFhGOkps&#10;r6LaYsNIUp/kiwAji9mj8ujbM18msm34Zd2OIdEpuP1aGYITNRsBWFI9giHT777k5FbB3SXjDHBw&#10;66HfS0oYRBbLKFYl4buFightQc3JZrqcZPike5TaAcmoGcLDc7cYiS7rT+jjXreENxzsurCl2PM9&#10;+NVXr28gHKLutSmidK0kfPPb1mF6O0NoYZwPvdrV5GABgMD4jkIdBQ7Uzu6zLmMkPiVk3x1mrr/p&#10;Qix2FH8ZrQRquxXSJUQf/sJHQLtFkDUsn+/ugcGiBt3Y5i4/FMRu+bneLZL/ZSfYUJCufPrTjXed&#10;KEIFzR68xQobrO1u9BO7vBmLvWFEnvPYk5pxkonpYZS3BQIyGnIRwsa+mmTZ7762TwJG0UTa2GLO&#10;n9hcihEP1sJbrRE7+qB2iAxa9gDhHkbl7sBntUNYBRFvwxXsFrzJHVHbzTa2MtJxoJlv1wpmaWoH&#10;pV/wQPjwrtwZezVPBjYvc+lPWfpI1ANN6fYD3l5zi24xBrLFP0f1eGK5RNcGo8Xvz388EcTRAzmY&#10;yruVk30tI+J6td23oUbdAyG+Y692fhSju5U5P323rrGj94zxzWQ53wki63G0z4yxYnG4Vvpi+xHN&#10;GJZ+ZbU9vvGFrbIExlip7UHDL2lKt0ITzWFHtakiOvTlvrqw7Rgs0m7tOwwB2Gwrn8iVxy7FwV3W&#10;RvItxsDKwawyjkNjtVMAvWF4rEuMmahxLpAmzFqzuW+MFlZ2wful6EqIzYYlmCcZG9i1gbwvduLt&#10;bgmYuDaQwRGnEfH47ZOMJa8pHVb+LTul0b613pXu4dFVPMqt586d/OgK1HYPL9h5vwfeLXrCBurV&#10;/K9X/14dI/l6Ms6slqfqLzf6vgSi+up5tfc768HpSYHfhxQjDvfoGenvhkLeAaEVk3u8ofBOW7Te&#10;28WeeHDCHT/J+mE7x03x4P6R3SO/RAvwS8cFw0LmsfUpfdaY7Na2eGBlKI53jPBLQbjQ9ELkpMdf&#10;z8nzbUN8VWimvY2PcuY4hlFGzmmruGA5IKvsXTRA3BrEGjgJbBv2lGpnz0TLOt1Y0PDz3c0Bx/BV&#10;Nh+zcOiwKXmMgeiEgY40rXf2TMTHBRjMKoD8fs9EOjy2dm7p3jS8I2XXFgNDMoGZfNEPxemPj1js&#10;7Z6JkS0uOr/opcWQzp6JqfbZ5k7ZqBkXPpMLj7aen1z3xPTc7xlb3al+sqZtpc6eEafdApkkPtz3&#10;RS6I9Qxv990beSr+Mg4jbEEQ295ll0RzDaSVpm06QU50HwmDOgljZ7iUJKCxt7jhrV21wBY9WeOJ&#10;Pxjt0wWR26Pdz8kmA8Tl6IsTho5sYdR7PRON6XqbmZVBOg4Kabw6eKDAWVSDCwPuSTRPXIHzsomf&#10;9/OGcusLiWcTdc6CDXTGD3Hvo7mB2wPdvs41U5PkERm5ts5kZLQd2RdSqQ59Ibs5eT4mvNgDm1KN&#10;BxvcnG3O4HYDmQEuwUoCI1p7vEEhnyTiVozkPmaldhR2FZaQf2uSEBymdlxn+hU+2MxvNGpigxW/&#10;HGLsMYtVkJ6Iy+4VP3eMv7htVuL+rsougrkINbxv61l+amG2BU+73CY8nUJZHDbgg6M2ZnazXTPf&#10;11k5nP1t3WlSmG2CFnIWjvkiBzBBF0Rklc3lj5WnFjYdkd0uAbEh3gUfLmWYvNtO9YTVkC0wPmYh&#10;IwMC5JwprvB5t6xiX26bmNx8kqVrJ42UaXdefOP1/G+v//3d85Z7Zh47yOv5X6+PrWOHG5DtBGZ8&#10;Jbye/+31idb69I7z5/XiaPwtwhGOCygKnrYAgF/31i+WVBFI90EhsMQtSqlxC+GKEQGi3bW6YGPA&#10;Dj+dSmS6tkNwKL56jGBGUlYWtouri63LDnG6zxj0PUm4YpJ3xUJqRtoCKwauXVcgxEBxn1EtrXwB&#10;vvvPRUkIPPDVUZhZyJIQ2HMCYessorcHQ3a/sCr98UF9IYl5WpyiCxz8BQSziboLtaR0ZY8KvNd4&#10;zuPG1UAPqzuFoKnYEZrI93uNoNRJo7xrl7fe7uXeQaMSMDXSCSkkQ3Qj9tXVx9XIvv2M4IOVZnGN&#10;xthX/OXjA0ZjpzbNdGFFwEfuNDyRysl0B457uiQ6wz8TB/vYvU9lURhCzFt4xD/M6U4s2Wkk6Ne8&#10;tWENrkfG97A6pjYFn1DHZCn5lM8m445a7SPDT2vB/Glklz1T+URILwxdfE/PySMAjUAOe3NHiXia&#10;BEmOgNf3V1Ns4l7HGbDpOwQ/twt2/GwDM8/HWJQdHSVY3mTKzTHDCd2qQ0Ik+wgR3JNoiF7hosQx&#10;s1aucYhWYTXfHzPfmu7pO3PkbIG7+6EDkHwtzCgJ8Qxkyx38/4Uchc/a/o4rmzgYhw0D295iiZpN&#10;NnBkrv9EjZrsQWHsLew71I+92T5RUpmd/X184TvEUDIOPY6jcfAX275NWl9Nlpc8KKMRWVmx/MiD&#10;wcSwdzkbE11yghi4NT5pxDOiqkcnasPa2wRP3q3m24gWjlLfQGi2kxHfhYHAFVZfD+LgJ8bg6+B/&#10;28yil/Rl6mPRqY44skX3ah9DVBi6ZvU+EGM9HPGONoJanO+w6eANnMTUm/faiMv1Zxgs1df3Jjx9&#10;mPbPj3Z7Pf9r7XP8gjiKjf6Kng+j5zaX81187i66346eG3lgFusN3dQxNqfK/zp12A/uST2I5vb5&#10;9Xr+t9fHtjVW5UDBs98J4vXej+aL7DoPnMLR8mnb3n83GJw4DhTaWORSe5qE9+V/G21fEO9ZBESS&#10;lgJpOkrUk/tQAoapITHe0aY35OQfTH2M5nOYVvW7AsR+VtJCtGyuZBI+IJ8b9V6UBxbEKY/XfjYH&#10;0ZsyGnlMaMvfVsbCfTkvMM4vWCaOSa5oUCE8Jpzq+xJvtIEGLg05bQZbmUdJXSXG/SzneYvBOnNx&#10;lrvf6+QL7X+dGcP4sAW9F6/3Zk6JWvRZQSAFgyBNOTsi2PJxHRFNhdgC7+4PRwJwbPlfs3JOGmh6&#10;JwyNkOT8Wx6No3y/AWn8y/OaWCB80582oAJmtsjgM8qOjTzr89zWA88HvWBbAmSVkGqs/p60ry/M&#10;XdPYRFBOIXzuvzhK2/LEXt1Uxau0rEqfUNxBhTXbFsVNaDcT9qcg2M5sCE2igUZt7CgOEbvgCd7e&#10;moTifmGXV/O/Rh9rDD7UquOlTwwd+/KXeMfnQunAgT9R9uTtWZPg+3FffiECPTxF1+TfXQ7qqlss&#10;VLwva5jMhjYfPltYVAqUtJEo2yTsCmKb2BDt6YOPMJwXvv4YWCWKqwzdo2EdOo3YEP5KP1qFGCJk&#10;rfF0osJTQh6F0Spy4QIKzonndeXWnVYHcjV2i53ouTgPAkLLNedcTjIc6XY7ziOmShgPwK3vN/wU&#10;naofR0vEw1EK5mn4LNzPk4xq9H1CIFYpSmPDjN4Vs06FpbXVkS1fW5jxTQJXZHyi6zK82qpitjXc&#10;bbDAc3VFNnr1n2w2ll1psq11zoN3veat+l+TS+9G4NUuV0qT4iRdTArr6E+hPZ7kUmDYw0HFleLg&#10;NbaLDQ3XLAaaYInVnVUh5nHz40H3UL9OsXU4N44v/mpTRKZvNzS/8EDaTvJ9Br7QjT5cMVJPRvZR&#10;hMTn4ovj/oXcaBRxBxhIxtFHIQa+1Ak6n0bdrBC5ljDk6sYNgN6rcS0sFscXf9loMS1c1J2v9tEi&#10;YD0I8wVK1Ezo/hRF5Tv4fHqvW1Ik3BO4GC0a6hzPNMnY5r6Dq2tLgMstVc4+rjFpVFiVXUkPWsNo&#10;g2Dn3D2BmcaOghNbYPPWaBW+8pRlvHHCbOPaIh/820doFpgmrDxxf3JwfBcgkY6n97o9zsvZq9hn&#10;MUERUPAUNPO+PVbF3mU3NW1zr1tFEZ1iEPSIMBOXJUfKGu4aw1mKdGtMX3vKJBfUmLDurngXvIow&#10;jeR9KzvddCu2S9AnnNXrN5eQ2IHtqQW6NVrcXiScNczqtexaH4+MMh+tzqgtQdsQkNlcwp0+y71u&#10;UdnOyRzhTSe0RqJ0oDuqMYUkXUoBl5znWKKAiL/MINu1C9poL7rVcNxcm7slZuRBpdONujXaJ1lO&#10;jnYQlEkuFqdK+gm9C7uJOJCf/MCjAZu+vbajpceVOK+0M48MHFv5mZPhKBedmDfDZ6+CieJ619Tz&#10;86GTKY1L2TqNXZgir+Z/rfq7oXm1qyWMs4VBF/bJ55kOe6x7wreWkADpJ97ALvFYygVfETx2iV9l&#10;2HGLdS+gb09SZdyIQIXazT/9Kbn0rt+4Wg4w+DbnoEp3hwCwApARo8THcOiAJdrXrpfp3b5zAONq&#10;vvcgAZvI2m8yaVHMsIuz04V0DmmMpDfcX9Ub80GyXP+hrK7GqOSCzFbqJ+qIfTl14PzEwW1a31KH&#10;K+dGpJhjPr8ZZ8bGJBPDZO/y4uRe9HnJXCR+30QZsherLmgEHpPR549xtwqaiHf51luTg+SYKTd+&#10;XH0ipVhr/hg9G01XHkO3P4ZT+mGEOMr4y8e86kaHY12Q+zSdeiYWZf4060fCatj7JD3yto955JvY&#10;V/zlPcPynWokfUwKwp7ClzLVAMOIeQbzVlA/brbxE3N2fjkhSMvrnglzOyysJL3oGGNS4Zh602y2&#10;aFgTSX5i71vPxGma/p5EWuJ/An6YdP6WmNJ42Ov5X5udBxzm7qy2C7Z8MzC8nv/t9UG6Tc9iaVpa&#10;2aAI3swE0sTfIpgQESdmglsF/DHKKy8REtBtFaww5erdNYKUX0dIz+YDddyOLLhEI9cXvnOBBF/G&#10;gAp8h/RxjkcTFExr1pbd4k0rpzyGhTG2SQo7CGNDHJnuge8Im3bCcNgaeDit/vVsk9xiBifmJk0H&#10;GZ+EABIsxK54zPEBHzMWMzN/f7blDPq7vNmil+dsB8FHslnqmeNiBvkzeOoWeoa9kN5tOjGTdYpu&#10;nE5dauKSDR7QIa7wmHxbHzPeFXjL9ZjfwnPiMmSU9Y+ORY+0WTt1x+VaEXD0DHtwACRCXCuyGDyB&#10;Q+AESEKgm9ihXzJC3BpN8obuIKtsJ2N7elrGobvwesOUsBhm2Qow1r0D4THUdKmKP9SBojjK+Mt6&#10;JhBADpqxPoIv4RI4lihA3xkcW0mEceFLV4+E2JosubczAF7XrkcIp7DDwqCYT3MEMDZoOs42eQcI&#10;DCPstaxvXM8kMZXo3CdSWZK+Rl7veo5Wzmu+Fw+cKfPrk1DDxwGPMBBwcNNaSAAlIWucN+dIUSbb&#10;STirKSaAyUZQxyeBWET04HgMP7vUw2fo+yCOMv5yvgCet9iLnE6wyLg65I93kYid2vCqLlw4l+8X&#10;N1GNefYdGPuKv7xnJslSftgLzFfqedgLYE3rckxn75m+GLbtfdimMmYUuySsHCs2ONGl1PS4//EJ&#10;mkg8e34ndeIoP9m8HGHwORdQ2ffxKbecT32uuNnI4goLGUPn3Vtez/+e9ft+1dm4pgcHiyHXZwLN&#10;PxV0emI+Xu/TaDbOtRv3rSAlSKjG9+9HQ7TJ7B9hymRL2xu9tyvZKQ1p32RRnqVyDcL2I13HYt86&#10;LmGx775qAHxukyDzcd6Pt6fd6RTYPBLpOucdjLLJ6/fzqPpmcyEqMLEOnh7qRx7pvWAQOT/OrM7a&#10;YxCbCOyb7BwZ8tUwmWEHTyO77pkNbBiG7OzJLEGF+xYlT98MorNnfJdu8+BfNKVxs2cmx2xmnA+a&#10;jrv/C+PAmYqztwLzx8UmLuqYHEqDt52D4ijjL59tdr/zujKXksQjZQyVc8w2Ryq5dyMSRvZTPwZE&#10;jhvzZ7wb+4q/rGedA3Qc+Ddw5qQJGXK//JL5QNeFMcPV/XAJeqqSTk5lPOsOWAO9RB1MPEOLd0Sa&#10;CIEk7BR5h2J0/Boo+81sp70jXdrjmVzT0YyZYS9M9bnlz8JdZABg69jMej3/a7OpjMU+JpRPR3W8&#10;nv/1+gDhxszE4rDEjukd6LlcM8Bf163Y5WRNxZkjXMqitZnDFjYTtO8QbkOVXWshPILu19ySKOW7&#10;1zsBa3tLOvbzTJALJYus1SeddMojy+0r4u0g5CqO/ql94mw+CgJjXdd6u9czh5Hk0eHzSOQ5NZyI&#10;Y+s1onEeEIDDDucEom7Us8cYJp17Yl/xV1tpJIJCCP4uoF1qekxYJH4c81xwDIkMGmE6c4nobfos&#10;9uVj9z6/z82LN62DH+0tr+d/vT7M6PFvfAI7gT9w41Sf+JSlN2BanpaW1/O/3j6b2GMGeNRnfqDX&#10;i6PxtziE4GsGsmh2vq8ZZhq2v08NAFmErtB4pAzbvGNVKUHrxsxxGRsM3FZLpzt7aoZT6n+Nxl3+&#10;QjOGicMRe7mjY7FqEChNiXKchpSNg+f7yFAxfbq4ZYH/AzdyZIuIb6ORa9rJvbgzMjkzZudhIilN&#10;8TNPYF2TI2K9jMfwfAYu10ynAUz/t7sPQjANVuTYtK0Zdpcushj3GSqJPHDvk2Na13bRdc/c3uk7&#10;Zb5XgT0LYcYOSoSJiCPcQ5i5P8Z6K/SMJdizM+eLFySme0blccQzTolszk4Y1z937zCOMv4y7sOX&#10;lWd3iC2dKokxVQ4PATX6dJI83ADak80IAJunhp9GfLIwZhzEfqf3cZQ3Doosel0VcBAGvomNG9aZ&#10;g1DEZP0xyvgWB3Nqt18KiNB5davZOdL/+t4cjxtL5ee9metzwM4T/7CHCDl/3iHcWcDetFEAWy4/&#10;7Cjue+iWC/KMtN8f2ide7kAqauO0aJ3uS57gVr9+Gw6iXAme4xZDXMlxaCvTcwU6TwR9gy/4xqJ0&#10;ClxS72u3ZjgprBDKZ32jVHpbf9iOvMJU/2pkGMDo4VELB56DWPawLQchcN12NQycHG2Yx1jy8T5D&#10;6rpnpBKhoGYeTAkJ5NIJjvXHWA+pZ24R6Fls8FVPeY59xV9tZjEN6dmpxquJqwngTM9OGCwYEVMe&#10;6yYII4wIRWGHgwPQtL9LDDluYY4tghv7EvZ0COcjIFNuX/XHPWHwnjfGDUaK/ByzjemlRR0XcoHB&#10;nYOVbZtmG0yzHwEnl5NrqY234vzGXzbbfNyq3xqifMKGTp6DAt9zgQmCAeweCUPeuAY6kdV7YwbD&#10;1y00bcyY+QmG4PBUPyrEGS2OQ4SeiQX0m36JIOuLym3/xVHGXUs9IPW2wkwzO9hnyuv5X5ud4Oci&#10;ZO7t2uA8yzuOu1agoJmGOryzpTklx83vhmogidMYRxZ/Ob0jdgNSFdNugHYwrDzMiYETtSOP8cx9&#10;dpS/c91zniOy8GwdibviR/zgN+L89HgVK3xG0b3d65Hh9fd4xQVAPMI/NNmcy87GBwbc9hdGtAIQ&#10;l9xy3TMKwuM7YLSWO9KbJoPDv+SK7mK7xK2r2xec47CcMX3u98zN+PDcsUMwbAABg17D2CRm2zYQ&#10;8SlltYQdMsb9sfUqlw0oAxgJbz3jgzUP+ByzPq3V0sdJiQeBST2jL8y+A9eE8jdj/oAsEfYDaZBs&#10;IDaCzezr9TamyfVWflBm+QanaHP11p+DY3+o/yHiKnDDku05riAw3db0PXXEd5x7ESI/evwEIPCR&#10;bPwQ2mTjMJpLTpXvZpoT+5ITV8Hv5vZpWrJNcCTT5MfYZ02l8zaXoficx77iL5M7pAvoapu2XmKe&#10;yKlEKRWos8cyvAOnCgL0+CuEnRIh9uXywfrkrW/yQKzRYRW8nv/9SOPPc8rpkT4yp63vBFhNKTNG&#10;BN5bHBm86ycYdfLotPriyD7xGsdxcNyODuRKdSThPa8RRcaL9DfER58sU3bCN2rurN828zAveR4R&#10;ta4lOGZnZ7uG+nFsPvvjW/Bhi+qc8zg+BhxIliyHTUAujUYit4VoVNjpupItZaQwGEx5axosKJkh&#10;yH7C4/4Y2KiyK8j/cbxYJ7JbPOYcMw6BQ8Jk5mdDl8QMvnHVelbubY9exPmNv3y2iRg7FspkyWwd&#10;7UnlIrli4V+6rjY+BpN0piZNtMfSYl+ZL8BJfI3owGTAj3zBzXOuHwmUyFsMpMigcFJQcjGUSAYC&#10;SKI/HqV+pDT+8jlSIoy9i0miDzqGnvFxXBxiqKbryHD2FS1qq4OyOY+gxb7iL++ZSLiDKxgUlttz&#10;8gWOhi+8DjHnMZP14Tk2HLqw+7OY59hX/OU9D/kPQIAsUhwz3rp5dShu4ObIF3hbqE0bM4Kta6XY&#10;V/xlPRNm6KkVRE8xZkLP7HggitY0Ow4zKj2GDfwxQrYRNo05cSSpnh1do1H566zwwJGpPrfCEGa0&#10;8Sm10e1fr3c5sjGnhDssZAsHPhqXi/hsjMJJoncsHLAC28VojH3FX76aeD2eO6Trt2IsDBY982jI&#10;WVP4KRA2ZOFwOdmZ3hz7ir+8ZwIPru9xIM0vOjmYjemCDzWdHSASIYGL2jwH6y72FX95z2TTOqOg&#10;FZ4JPYQSIs3WtKKp0TLlnCn34tvj25YGm98/BCF7j7ElPrqmFG8KpKaZBtjfefpH8c4UJpefI5J8&#10;J8XeRkQ0w2Li+OueQaQ9L4zYF6wfF55kIhea2Hlc3BAfB4Wo9bHRxr7iL18dBcXMWsLim1K3BoUI&#10;d+rEauDIgW5Mu1KWL6cSuzIlcEXcLDaNY9xVGqAzxnjoedCXGKvEBgpj1kUFNuZVNxuknsGUfUqY&#10;+O9sX4xqhuj1PZ8bne6fqkVQH5kVDOeDZMNFdTNVxywbjUP969UkLGWIsE4mEK+Jk8a+hncOBie5&#10;0O7RO4UAURtPb8aGJQxyf04xh/zA/XEMDG05Lhdf/ehZUQQL0x1jhMzPXDsSQnQmts1OHGX8ZRw8&#10;pnqBSKVDCDR95unpEvZmiPYx62oo180hTyj2FX95z0OOH85X+tajACy/b0u3WIIGxCkZMoiAX+3D&#10;WPfkBTFWP73JzRb47rlpwifG4LqaPI9Zyfz+GGvmjbV4PWYSXNwE5sClsI6wzsPRiYtMUM7nYHk1&#10;BiSiduLisa/4y2cbRNKyEbSiKNLYM8zr1t8LBc0GHwnj3uSetatL75eCjAxHHRSES02PkSwCskkv&#10;8LUFkKQ2ZqFojbB76zzE98BleDcaBEQogFmPpoEO5oz0MyUImXVk0N3eVZzE69f6KZibbG0AlH7Q&#10;ELLswvu+q7ibol/zTqq13SV3b8yETvpZJhIzYJKwkALpHS9EnNF5fIxQ83Nj2Gb2caabPWPOmaWi&#10;/H2SflLTYA1tIXlMz+kxkJLtKh77DRI3e+bCKLPOwBWIt8ZdhXF2Hofi+GFaDPzBfv1XNc8Jq0+f&#10;1ZJKkOpgvuOYAZX87Drf/Sb2nR5DWJMksMNwT0fcwW6N204G8iHBwvrk5rMebfR6/rfXR1k57tDB&#10;FGbW68Xe7C2F4i0iCWDNhQ9xZET0+8eyzjOrnYPH63I+XDtz3TMR1p5dBIKR5hSPQUbwMeWkOFiA&#10;4uwZ6ewoCwrkPBsW+/Kx+2jR9b4tCExwk6oWapijXJ/kGAybRgR+SPOBPtXHKLWV5iiOzst/bh/I&#10;pM8BG7Zhgh/a10eAjQ/ZZudNGE53HL2PWoEzE4AXyWQE2fv9PGQtoCoD9+JO6RsQbQ6YvTc+6nXP&#10;2DsuZ+YjtTAcCKBvK/Itk5qUgPDjXFBR+QIkwwjv6hDeqOjiYz+d3LlL50QtCqL5sIuDWJc4yvjL&#10;9yGyyXmAPA6sn9gzKLl5cuyYKSdS/qcj40CQllF5s+cgpXRyJvYcBCCSOUkpzJR+rpplafr7Zs8E&#10;Wy0QzuiRcGm22XXOQtxtwm6NhDFHZrOwLqzzQffNnpX7aryN/mWpYtNY6H5sj7iP3Q99rjPxVzij&#10;yXVs04Ys3OwZVN337kVa7XF4z3ibkz058hMODCLcmidwr2ehwp6kgHuCqxvGrA8rurIi5RMXPD4m&#10;d8wi/9g7fPjoeHyzZ7jTlTtZp+mGTSRSPyaHyPDjAX22OfzLrjxmG3nEQZdjrW72DKgLR2qlAJc5&#10;tJ4GRZzNgxJgiyaoe88y320/E2Wj5wKHATjpS7+t54ujKoRb3U0mXSEjtERYyHtob4fM/Sg74i+T&#10;JE9m23EvYvlyVkYZRpyBHAdrWnHbuN3hdR2NO+g+Adx7s60Z9Fx2DNN0SVT02diwaT+Tnuv5JghP&#10;knkK68x9IcozblSjbdI6w6/9MBSJa+lGCtxY/GtbKzJoTOrfHDMutccSOL+srKYw2zCgM6/iGU1I&#10;nRyGlvTFANLBytPbN3seowKgQGnDytJxDiPaacZ675krY8iXbDNGZE6HDG73zCJ3MOAiej0eaNTh&#10;nSRoiO3Boa1n7ieViL/f8xDvRMnlY8KEgfzkANF6fSA2LEbAkEjLZn/e73mMehLLSxYv696DjNwC&#10;iyyNPbMz/NzggXxWemZfeICSO+Kn0Cgr4BtWWbqJAQNWuIKbXa+zW4ImQwgLK8Xo2E/spjOfyOv5&#10;315/QEFZl8nivZRUzJl7EYQ/cZXi3gmP9fmSKKnCY+XzvpnTD3kVZBt5HgKZLBbdYve9R5M5yPVs&#10;ee+SMj9llBLfpL4lGdyqL4pMjh0U5TzKD9g4HyAWdnasGfvgjPOdo7lcBdA+P+iDCYpijzpyTEcQ&#10;Opck2JjMIOPwzZ7K/KJPOvk8ksF87wyHvs1tWZjwC9/XjZTGx0TyQ9a8LMSelXEi35OszZQOOQvc&#10;DcCCmszwev7Xd8JYnwyUCTVL9cP8dTweqrzemzXThrH9qfyBCB2ERntSQpf9cUn1sZ5LOegU2Mjg&#10;Lz91AJ8o6Jpm4gNvYpCgZY03AZB6vvfJm6m3bzwDu26IW8nInHZrwOv5X593pZt27kcCuVbxev63&#10;18euNDuHgK52XdMFXs//9vpAmcaxTLjhV8M6TfVPBAbw5tTsXu9yXRX07VQBuS5JIg6PL/YiRvbu&#10;tsiHvfim55NeYmCsl+ajswwRhD69WNQ50j+qPw6lvfN8few+p5zd61IA059I7g9rwA62NSPse16b&#10;6u2+GRm612WwJFTcKzDa8BgllAaOeHRrBa63lN9Jalz3DEjhiV7cqWGy4JxT4X9GGCzOMeA45e/2&#10;TOzrw67DMfW7c5GVnC33PXTuutiWrQu53u5Z8x5xh4jh/fiYWypMNp1v35sxYmvnuwjpZDqGnjn7&#10;tcTtER73Cb3b8zBmspNS6DsQhpUVr1sjBDDQ3fft3Z7JLTHJdXJ155KxaZ1hTTl1fERLn2ZrlhrC&#10;o4LVjvxBNjcYdGBAUAaPyRO9ZmdkNkAHmQehdJWeKRd5Kv5yDsMD8J1xYbSS5ONBJZIGPNnrnBIx&#10;s40ZZ4PogcmN2Ff81XvGlTfuJPMCgDKOmTBIf4wkSzF5ZsHRAELy2OK+o2Jf8Zf3jMvvwYaLXA1O&#10;5CFf2kKeKbvnmDkd0JORGHMlD0GHcD0N5CL1BWyVtOLWMx9s40BhnBKiEx7JINGX3KT7s80i9xxc&#10;QBj7Smof1JgvSj4U3Bt6xgvxM9vgb0rpKfQc38UjS00j9Y2FiB3I2QnqjjCAJ0icWUz39jMqTelx&#10;x44EqUOUxKYJGPSF1B1/yashPuhswFKAThXGPNieZw7TMNtn8q46btD08Pi0j7kSRKqpaePIza5r&#10;natJz3PpxWqbX8xMeT3/+66+c5PXi731t6DNNwdKLdu7w+Y4U6b7yMLWqsoLQDxPP1TAIV3RRrKj&#10;X5fIiR98vSROyO3yWBzHhO0i8Xt8xPro8+pNsoNsp2vp8Fy7EOQECcMKbAYK2G91QUzzGbDL1bye&#10;bXJX3ebhJG0+f4UIWT1odaWR5Hy6byJT0Vc49hV/+TrL6XVt1j3ycyFpzFUOh8CIN8Yxj4+Z7TYl&#10;N2d76FnjS8me5LacPTM7KVTBKTyHKrBLsdsrsz2oWTQKl3ikQZ1amDXNB8NG/U96NVdpFdZ5sB1I&#10;/rU80mG2B/MRUzUlkY3WQ7Au48q+t085AgzsfTC4zur3yMFpnbpMaNxBfU8to75OkHzyFlTbtg+1&#10;zxw2b/MDXaROmxtFYEL3bbR+TrriCI06mUBNRHFEgjUbVxFn2SPjRNbyHQ/kwZrBzGFGu23rFtcC&#10;TemorUQEgRe748vXD7mkHHs9xJ4lpyQQJHOvvcmR+/PrSHFkPlc2QqWTNide6rEjQF7L/3ptIjwt&#10;hMhpb9JUP68W1NhxUWrPq5XbHqgn/S1zQhyF04Nh18TSxXR8nMhhfUjVLdi5Ydn1CbewBAT8zRDA&#10;JECYh4cjDxJm9BHGkaVZ0QCbP7kB3WNFfNwf5I3bB7KofdrQ3ub7/UE6lMIfYizFb/sZkB/2B6FF&#10;pObxFuewo9lDZjJInD3UZ+TCXJB0i0Btb5IBdjy8tz+UQWrNsrNiao8OEaIh1KwuMEnzD0BqUXVk&#10;x7vbIH2uXAIA9bRrOUTlT/OPKW0WKLV1WcLH1Rp4cKTHKYh84fQw4230FwOUNdIEAGyQ7pwHGlIS&#10;yg8z7n233kDsQMXbO5jyoHFxPB/4CclpziDZ85aAxfqe/JR6gl8tvYYMAeyT1FOuzdo2MwqbSFnk&#10;ia6r293ki/g7uqtC77hc1d0sJjqVa9sCh+dDEpBt5gBiGVbrLa5P/GXzp1t3rE/8pIZy92YxBc3K&#10;1tGwaH2QTuXr/EGWX/Wpg7KGEfLRI30pbBgnN6b4TZmorHTnGbixX7Yih6VL4NhL/GVcqXT0Nk5w&#10;avNjfZykb/l1BmSOC5wZCSI6iiAUVx5f6CrIAUJJeLV6k08cCpEZmwWptq0OJA3uHB8eYNbxJsKu&#10;CYl7sgf80aJ7Ah7SkhFlQI6pWd2jgIESOsXWdK9Bznd7916vcii9YUw6VnccqjyKNoMyCBJMTtS3&#10;X0rO/rfE56nbuL3YAMLL20hkxvmqeLVLHhCO5HRomePw+aKCe8ikyCidOozhCC8fHQJMikV5OlF5&#10;1S1Oracn0EG6wxPs3mFUPDnWeuwUbexBNvI0tU9v93mE0hu1wAbRCtNplLYVMHk4vxtCAUymQya8&#10;ZzdI3hrn0CyKJV1xOwyFqzG4wiaM85wE/F7Dz6c+fWnbhiZrxqPYhLDs+B7veC3/67V7Qo4S2XqQ&#10;wWtdrps+ZNpYTLZHNKPw8ogL2QTL0A/jYZsZc5LhbgbyNJ6rPvke6MmEBMUajtflFL6px3gwDsx6&#10;Op8SyTKCdSnTGz/Uh2xyEUDZLh8S3q4b6RuPeTX/a9W58IBzK23fKQTsp+69mv/16qh7YzWy2S1N&#10;5e0qkSfd/Vnkk1CXj8Sg6fAORQzAIEmAP9RmH7ZVOSXjQMrlcnDw1vYulzTpwhDo6fONt2XakXRQ&#10;XeQZHp7ivT+8xwJKKmjLSPKlZTb2PklD9RgJ3hWQaugUy99UFRKMU2c+f3Fs8ZfzwfBqX6ne7dgw&#10;flvMxiTnTKnYxhS4oZVuidS44kAtN4rPbplhF9hspKRWRqWjS7Hui+QlvIp/GUSg5LsnZungedIT&#10;4am+WW1sF6c1/rJJHlTdlYoZdjc1YwZdkAw1BURXXe9ddTuo0nm0uOlm9erj3aeijeNL2154Z1/V&#10;QaV7tfiyc+Aw67OVQK4tzlvjsdnCUMDPOyyaLqRPm/t6ZRMNm3E2pwYTrmilwcqWUnJh/JFWaIgN&#10;8liByVGuoBRsr1Wt0SEwMxu5hH1NnV6Yx1igZodUre6PxrxCV23RSOvQXQjjOHVVgz18Hym64iMw&#10;ZJlR4pTZaeFg3Ad3Ry5WexMQsiI9wed1Rkx9Mqacy8QkmNUthZ6SRN94oXFkH7xYDEi7lBP3VKAA&#10;k4ieeevFqn6T1aG+70z/2/YkmJBcJY2LrHfhAq11r+V/L2vP51vf5sThd2DgHv2wt0nJ/2EU+mi8&#10;xTwUQMaA+UQXtTFVrPUjAfpjbXJOLD6MplPo8XNtdmu7uAVoQHdZfK7NxWI2TgzYrp99HuOqt1kl&#10;ge/bDgAjitNJRRJsOUp8DE2XZwAZ0b2rz+H7uGQXV/LIiSj512nw1NNdjhxA8XOE9JBSUtk2XOrU&#10;CGJPt1Mdt+ye4YuD+mBnNLeJcZPF3JrV8bJg9hCL8fODeBa65KitQZzN+KvNLQY+7bZmMSFjEiu5&#10;n2jh4yHXeqXjA4Jb7HABCZkclb7s09fV9oe+uNKkhDDLH+xVDnN5igUuos7ZRM66Ho/ys4xkrhSM&#10;00R4ydxfgdrRvDi+gNh2OhNIsvDleC77BMc2Iw2sUSeRBhZUwoXJPt1m1cKNzp+4iH6NPIks9gmk&#10;W7wyfI76+IxCGCeBIXcNL5iXblgsSTSm6rwfJ44srht5g5U9/oO0eS/LMdj5aOxBm07+dvl5yvJI&#10;pckHgoaG4/AWp03G+edLqn53Laf3cEbjw0XX2WkuyD9R6svVvklzgXVvR59xNUzgsGZey/8abTpc&#10;YCMi/b7fu+e1LseDLvVZIOgZ5QCKggvUGsm6sz3g3soWspgrtwpVMoOUhmQWPwKaa1PDNOEhm8oE&#10;6lT8cWDwJ1eUWgCHNBv7KPfEwz5emxVdxNBi1mSXnyiL1/K/Vvv80iek3bv35PjSu00T19y2SMC5&#10;7Y67BI9lJ4Qa86tG+S2Fckeu8Y6nGOG+o8mNj3wc/reNB1Hu+uzIO3Pk2Gtd8QRryScX2q7llG9E&#10;yUlihM3aQymrQwX3wR5X37SH+rrxtbPmfRuFkvttfdj4MNXn8aB8DO3R9/5ait7bHUHMwO01apPB&#10;90PbBKtsaNzR3yM6Tu/lXAFkmqcE4+ommIFdhfSjHw/xN+tupeeYbOSz7Bh+V/Lgss9BB+gITNgi&#10;ZAf7ffr6wgHey0jQoAPe89tln+R7mDYlZKjbuEKzx/1UjcfzBkDw+8dPjh11hye4QlSXBxwN3tiz&#10;mCQ2k5IKqOQ2k5/WDUWmgPzRA0kfcd1QQVxSZQ8JjYUJxr71a1kPuXc9nqs5BO/Bo2vNKpgXos9K&#10;LvUJngUxV1m73NPBKh9h7CX+Mnmmy2BsJon2xo8McB8TR1caQcflBeOikhHt4U8dG+17J/bic2y9&#10;cRzStQl3OE678702JjNAEe2DFpARpTW1RfysjnW1LRq5vXZcVDUOQRCnrs7QKrNLZawNXKtPF5Fr&#10;b0/BQu7vQNgTau1VDO8UGERA67zw0S12GBSEbrWAjQ1QTfqMZxtpnNj4q00v3XJy0RvGy0oNw6ke&#10;wDsO3YVud4JnZn0zF5U8S0IDgu5tkhWHjg1zkNoMG8xKCbxxtO/WNY7vA2MA0fvBTex5yGiz9QNf&#10;IFD95vL+lmspwqsI3DaNLE+8RJgvOcDE7SGr06CGycSI1Nvq6BZSjyXjwsTFwfXpF1CSiRDjEgsS&#10;XScVD46BoGYS3eyVi+dNAzHkpkbOkeqAbttVfTDDw8uZjWP7sDKAIoilg2g2b3diflgZXc9ix+uI&#10;vLV93knCQkbytyYxv4IBTRhZt98dD3Fgen+J3guonxCzTpK1NwkKBXmuQCuZZu2hM1gniBsJ/EAZ&#10;19I2a/TeuujSHwssgrIivcddofvATaCzLv+Ps7Pr9etWzvtXEXxZILEkv0g24tykSHtRFEFTBOml&#10;IssvgGwJkppz+u37e8h5yBku7r25Tg6Qrb/X4hpyOJz3GS58CfHiOpzXONdM8QfrVLf6oAXCJ1UR&#10;xReNf7PTGK2uF/KkDabbBBKdf8DArjMIqidUp9Qyke6V/kTokSeK1lDZJMXv6MN9IKdwv8wqXyjl&#10;V+/4dkxIaO9xzQe1Py7JcPKVKGB4KvzN3XLgsL5AB3JbfBQq4nf3LV33UugIZxH/rc8N9+4NFKqb&#10;nT8r9a1+lkvw/NkhF02e3NlFL4UOc0i/I/JUY/ZQTa+SUW3eHJKBf6ATJ9pFh6FlRYfJMbyhixCr&#10;Ulv1LhalmpfPYms6rHWRmbiWUbr6SFgy0qYLgbqD9VcnT1XFO1EZhtLr0I0+miQ445x6NjXOSOuk&#10;kQSxlAZTB+cB+tzBpCMkIewYKaoon1WDs34KCVsv/U5o1OAycKLsM0uqQqm/+jrVDDUYPcd3aeCi&#10;GgM30+GYd7PMSFB6jtukwP469R3REAm0csFqP7khXKptQp+qC3xnFvyv0hDlE+hmfSQG5g3cEndU&#10;0zvBVJfJLgS8FPXPsprMllW2itNhOGdA8pGtjYPTt+DCq6Lp/4P8RrUBtlrQv0aE9DF+w7a5/Yia&#10;SdcsNMgV9b0vluzzym/wktq/SYe8h/ocGHanEuK7Kttv2CPRqjuwH1wPUT4nF8NHzzpKUUPqbDO5&#10;wGpGBcW1TjlskaHiTyL7hQPaaQLffj81Z3SoZoZ9VfT4iPsmTBOIGBwr/bO6eK9oZZj7o5MYNHmD&#10;r8AgLWnVdbgWKRDPdj1pvx8tHwwwoFS6dmrg9jdy+aXTR0KKrnVZloLmHcRHyg855gUmVBbqJU2r&#10;giMd4RY9mnqDPlsRY9kyGumNGlLWVMvscJMO2+s1Ixt3OIMJmVg2DQPJ+4lscONE3clbHbBESnyZ&#10;Frpi2EdHMAmAqtJUuwLbx42e0SdXus0uJXEXGlL70NgVsiKiyOwMprapk6b6VldehuZn85sOWRQO&#10;lwkxQ4/ECTE8vVUy1F+dA0gGeraIn9o/m/Q0x6WRYMtNcpiAvsITXZosDk3oss7Kb6hIVEVJw6ps&#10;Dfu8/Zb/xtxgypGtjrp29b3Wt4kDQZCdYdD6Z3QR9luPGC5yL0SlGS57XOZ9JU8YLrxKjlpbDMlJ&#10;Xfc0VRKTQoXre4kYqJoEDxUYaCNbbGuLud1uUTqjDPY+EsdPITysEVocx0O6A68PEat9Qng+bkhY&#10;Pou07njFmK9aGhOS/6tPCKW9HBPKeNUupT9Ed27q1IVCtusEZ/aUciXCshRFID0hCK9oaUyHFL5A&#10;PMx/T5V7mLDpCGurMXnp9Mx5VFJlW8ru4ZZ+KpRH6A+l0zGO5qM9oz90Q24I61NCeyoMgfQ3VI9O&#10;CypQqPtCQoTTigip3KjVo/bo2xcma2N30DyCzPl6103DgkUrabOFZT7gPawY61xAblArNoNyJ0za&#10;ZYSspxlWFUcggS2Nc+bTckZ/WOO+vxfJXRk8+epckxeIlxtf2zUm9MBe1pU9QgtsKZp+31W017ar&#10;zPkJXkQR0PcREB8UNKakK9ai5caVFrD21JdcLJnbKbtKeYYjjKUR+KeWqWgCyma1E1DdziqOQB8v&#10;NJiogDekFV4BcpViR+FFFSZ3UGLdVRIbSFCj9uBFhGnv1HM9xz8VWZ+0gK+XV8DxoMk+IWy32s0D&#10;HsLITvPDr3iG2+Yn6SMxlurZ5ugqcq4dw/atShZuXBbXn91yVqrDdwhPpo3wykSNdjGS6NnMutVq&#10;pe8UvqG1HK2S5opuTolChfaRYSLKh/0vn0PZ6ldqRtl3+qZel1VUiLb6VppzoGN9o0uqiWVH7Yt2&#10;jV1w6eVkb9yN1O7IidO0nqv+ivc5GBgxD1XnJW5CCZwjkOos+YCOVWfQuSYlH3JWNZj0BKwCILsy&#10;IK7K3uivp0wRjSRLhckdr5OCVgU820jikJWGaGniIqmNn4NzG7EIcgTRic5h4v2x5+Dq52j8ok+I&#10;itGqndAaTAW7bbZw9Bt3P5OsoHbQbST7WYUOZrEuQNTDq8FLOyDn0aK3PNQZwBpr30kFAofRj4fD&#10;uPFb/htvE0oK/9Y3lAdfKvIubxO+75OFzwz68ls7yuISEXII2hiqRRaVD3VMnk6tnh4ui0cUY9ws&#10;WAf6xi6r4cJg+4wsnAIOLA1RMFFxLx2V4CvxELZ2w7pGmVBv2PZZaLLKGvx/avfYH/LZOiHizxhv&#10;7SEx3oHVis36q+8eCrwi9G0k1lGta+G2WAd2OGlrTyDSgYwEApA39Ct4IHZfh4lIrZwilf2+IqxU&#10;3Rq4ApQ+o9niwoxriC+c37TUV6j8hNCjX4GZkb7vt/x3vO26wVkuDQS/tcMhbW3sscc1LYwlhgpn&#10;cznhpnie5Jng06p175i4rGcLk/BJ8Ewsh1VfJLXAgR/CVIsuBDbiwFBg+lDWh9cbWEHL5ivCO6Gi&#10;OIEJK8vbqIYwjfY22ki3a9Lb2/Ug7g0BOqwOYjRj106C3e8WhSg/BCs3bL40Eu5QvccUCThlH+1n&#10;CcPg7PQl37p1fuTp1JXVX4HJVK9JNsCLcoxxALk2Ae1IpVGZkEgNCuOL8EOERM5oZdZS/IBHv2No&#10;qqmjdgOvQTTonQ9HNYhqFTshHcFUh8/OVkjcVpwnrQS1IvTiTQUGDrWwIiGzW0WpeMUcwMaHtPj7&#10;iUXaXYXSjjqVJ0RWgvVJ2HmUHR0tE6edQ0ZqwllRSyA5mBWBYzxzZa9xqsRuoqlRUHjunFR8rp9F&#10;fVUlFQm3aSngbylqVXPAGKl7vjvxXdZZDzM+s+AzhKntV2KM3/LfTt6cBY6RTj50xty8Kr+1OxKp&#10;jpSzHY0XTIGpjhSvoWol02JxCMIyOzRdw7FPhDLsPkM5BCNeqX7oWKl88MH16Jh3MgabuAYfT3XU&#10;fCJGyNuiqfrt3ernQVH2JVuWF5jKnjclh6q66kshWhpNDC+7uYMJ3Xwf2fW6KLurC8Y4NIXHpWFV&#10;dxdXewWnrM6OUA4BUSwSK6xQKsblqo0cL3jlU9cwN77bkcjbrzp1p/2pkIKpEkQh1NYEzisUg+p7&#10;grNHdJFjFpnuY7HpIeG1ETCrUOovw5yfJb5b3fU4KsaE+Aeeh0S1cHbfMP6IAN7CfFyuT40Ab/1S&#10;O4mxG8b2I4rGsm+6sigaJ5G98v3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hN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cB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S+j09yD8STOFDfsJBk&#10;CPpuMyWUVVheFDmelvuw6S6R5qLIlg+TkOCQLMBsKnD5BI2F+pJRBruVcXY64KpDsOL9WNwTdAsn&#10;Ma5/WP0dqgZEKBeWHk9Z5w3mg6eKRooxlNUuH4Y1eT0yK+tqyW0kUtjH4v7vOvjZapV14p3B31Lj&#10;y6qMoyds/zCWyOIZgUW79xDTu5VNgNk5L3KirGZZD36C8ORTQyOenPeWbjpsb5+U7FKf7kpE9VeQ&#10;lK6b9tHlxCyKJhtvTwIReXH7Alb95kLTHI7PQyS/lgO7z/jip8XnSygvPnxxDstCVraFWC5BwKju&#10;PANLb3Z7rri0fomWqLOAOwrpmmNMm7xahJh7FKFxEIjW00OwBDZcM8kRqTWT5AqRVtR3j/rFJbuR&#10;W9Mx3jol49lWdsMO7MKM5Gabg6DKGOTX/LcTAWKLjOfOkOmlM2Nwfm1HOQgo/OmupKDDbOGhcEC8&#10;Cn3aNCqiejDjMj/Fs4fEP7FSNOq5r5wkIIMN9PiyKO5yLZ/uyAjWxJY9ui4lhTqHRDVhVfFmD5Dz&#10;Xd3ko8p7qCtrtxp0wkZJC651RCbKjLJzGa35G2h7+bQCtv3THJ6lXI3RTf/QsSCzC/e85WTdvfor&#10;CADHkjM6yRRgUQtkKDTy3zk1SM5lzepnGiiB/T2UamysGybWlaMxVLqFLZ9259H3EWAWJX7Pf8f3&#10;Sa4KgSydu1sGj30ffdyrUMMoe1/83S3mOK6uwFTCUfS3sUyGY2LsBicj7zzkX3qMf9bEhKzpLOeM&#10;WpDJNLMPShMhFpnwEjpUmkcjh0an62NSsoKYMCTvQaZKxewZz5iy6ROjJJbXeh0E5JeLvkAiPCGg&#10;MTFKK/YcbY9tksEc9oJlqfiuQE6PW/exIq+Ugq8N6CcEBv4AL30A8pz1vDBrbmS60E2x8+rmBzL+&#10;iCAD2pRM2q2w6q+gYzyYQmGfNaeragZgG/XVn4Z3Vfcxj9H2PZpEght+L8ZCvMaXoCzoTGSgqF5N&#10;mWM0JyP2GZ4Rce4Lbft0jdWSyBPzVYvUvsPp1D6Ao9aYo+FIl70tKSYwRmez42JoOZSFbPAog9U+&#10;Wpmke4pcZ6oUr7BiUPfJFRMtpple3x+XgKoz7MWOubyv0mvPiqsyVn60vg9bHphTd/Un+GPdH3nz&#10;lvk/gOl59hULrZHnhWTgEgvXKdQIce3l/gOQM6H7mr55AvMxwRarKvJyAiHMO5DL4Qbycg4y14Ht&#10;VENl4TpA9j7WVdZfPg2Ye+HlUwafQv6FcFGyhkYgE2DBNt4vqCD4HcWD3uEKq/4y5DyWdL4aOUFL&#10;TJ+WRrBCbhZZ8Kyb2NYBNt/Y8Lv8mJyq7s6aZJBRgtLSjdUL19mvWZdfGl/4FGvQgo1Mm4H0XJlM&#10;Hq2c4L91n5Xvuuxzgqz1VcuEibUmA8H92n0rnRPVVdZf3uckE2mkuSQ58ekpcHH/6oKKQoDpZJB/&#10;qez9G5CnTKTYG0Nz+TR+pyADqrSUZ1kgJ7FHxIMGUjcgJy7EbUFLrncRXLhOX18k6hQmSh+7p7OB&#10;w5BuJNgtcR10tuYJahtJoGuJYKFMoliFnCLTUGbIObaTIqpGvDVyxqdZ1Pg0CXbt0+NU0YLEPZMI&#10;SJM8eWOf6bmh8pG2KLY5GsHOTyt9OFDyPQTYlbL0GC0iziROEfnOj9dMOAbCCchKrCsepFbpFMko&#10;qsyTgpYprF1gbcjqzHqDe1I5NFI+VIe5sEdMSIcs0t3Yc83lMfi7tWZlKfc1v1LP43psOEakNcRj&#10;UrYW+Uwk2CXSRJOJKdxZM0EP6+bIyFUAZ7sZLZyi4Iptnruso/mh7kBWr/XYZ8KOK9+Gp6tYqxEg&#10;atqqsnDOaOMej9Wv0XpT5Zf1V3BPZaJac9x9mkZPcI8OeTMxTPaIGCoVC3fFDdp+CtsYsyaDzWYk&#10;L8X9fW5Rmb4obrZcN1K5W94MKihW0scSssVLl9rpa6r4rb+Mbfi25TP2xlLTQppRi/m3icm9uGhD&#10;6uFpOwr3cFySdNEMFq2a3CWZVP2j5CN1YfCwls/7JAP7ffiqvTD+7n5l+A5sxJEwoHBHYUUK94Y3&#10;Gxmsi63qY/w3hsnKuvfmsrI9ZEwjn9qGtAUyMska5g7llLZaIt3eTXQHu/fR00jwqYvSZnvNMP5a&#10;wsPDNG9SDW5ENSGUhE7kwirs6PAZXfXokItbvjrDoBxM6thh9Ta7wS+Q+ErI69SEFK7dn9g6sgC8&#10;kUSoFt8iMQAW3UfD8ZjGOb+ArcMFYywJ6Oui6B7jsIb6Cdc2DYiMV75VWzEP5SwcS2EatL8ybbOk&#10;JUWGT7PmQAltPckwL2RAgwjXq7ApjPd5qtRcfwW/UOccsyKu2o4GOUPMonS6pR00TlfDeqroo+Gb&#10;vWm8QquF/Zp9rg0TiTAQyQ6PIla/t58pPQIDRzjjMTCXqVBy6D6PxKaWUl14IkpohAg4KFFVe3b+&#10;4c+uuVWN+NI4DCuOKFzfHZX44M+uu0MvseA8Oo/hCbxA9tqNI53m7tlgFLkJ3lO/57/xvu46GLlQ&#10;hBsvPHiLU8XpQlrgm/pmaf32klKjEc6hHeISC1J0Q74ynVQYRGsTt6P4daYE5+IeSLaBaLU1N7/n&#10;v15ZgYLK1PY9SZf9yvLUkYO9ScCg67pwQt+VmAo24Zt34gRcmuZLT9GHgdzOxISMKAmfs2q+6ERb&#10;qIXQgdvtgVNummzEdKGW/ZoJaZgQyfonI75+GsokxtS3i93qtwLNicE7HIDDj0kBk0ZfIK+7Q27t&#10;yN5DO30qgoA/C/4VkyBpf9gq/q7/xu4TH8IIifcR8KOZkd/z3/E+OOiaKnkuHE1zJL+3xRx+IdF+&#10;Rw1spOu3AzWsypHYdpP5oq/Bn2U3tdEqBr7D+YmmqnNIH0tAd3GMURhDwk48Jo6yuBJfEAQOtR1N&#10;j9RUn426Sq89cEQ0FXkSHyVk3ZeTTtT6PngPw5flEWA1Tfq9Cs1QdMxjJ/D4hTwcOKUqXTUTbeGt&#10;oWflmspbNUx6hFGwdkKNqnqI6CdkBl92DYRn6r+eI6Xi0UpM7/9ALKzTvN/zX79fZsVBPaIubHc1&#10;G4ulKkBdzqUafob6zFG6IqpgX7WYW0zs94DivPAr8GnqhCovwtHgNEfRIamLdWJS4+Kswuuj7d6F&#10;I+whQzGRkEQIhGqhklYIa8NmCF6ElKF5T4WMWhtxc4QQLN9xgwpr3R2yi6InP7upSrzAlN/zX+8m&#10;SqylH+/PaiS/V6HFKLUycg6rVLFFM6YZg1U5UiBowlM3m3CNO4nyGAryHCssz8AwX5G21NO7GOWN&#10;evjEsjDfXq8kDTLbF0xUaIbynYpUgk7V5bMmJOD98o3M8jehlpQ9e04bE0sChFiUu59RCzmmQ8Mi&#10;4TS0s8EriIEMDQtLkz71FTJ5N+Y0dOW90xRFyTGowH3NcJmlYo/HTCzURsqaIwdtToz0q8gMouoZ&#10;gWtdpuK37iZMG5jBGTHuw5334G7yPnmikXqCKjlrd/1d//U+ikTH9+nxahrze3V2HsV+h5GhTuiB&#10;xbnUjCj47BLJpGgUkzHw+DAmHoCs2qgYCyMCN3BhQ2b5fNrLwb1Q3bIk/0i3j9FoTIMnV1j1V18z&#10;ghCTwmO5bKDqauolyffi09B+T6eYE1N/bT+WF9zVcxVW/WXIVBOE04CSeIriC2cG13hRxqcxsBeU&#10;EOEY6VCqld57xbzfhonxHN2R6JqFifS4tFMQ2O0yeV8Z0gdcBPok1BBSQ96kGhGXt8B1GT2Tqzhf&#10;IQRsem82+eMP6FLLyuhOLOdHk7AAR6IsM13fn6mPrfKua13pBG73DJ++s3EYxXUjy9SRkd4zzsLS&#10;hEDmk1PeGU2o37pDhVV/xc6R3+yqgpd0SIADlhOiRHsrvdR+gLXlsdqZdezgyX0oy2ALGclNqxCP&#10;pQK7rjkltuJuIn96nRg94QwZr/GdhED6g7vGWG4ubKW6KJhCJNgIsrLPM9MgMmkXK4+ZZht9JI24&#10;c55ZB1f4Dn2+e/jHsaftnh16283QTUgDY+DE3Lfit/6KfUYbHW0P5k5NyDjazCi/Q1ur6hyckdFx&#10;dnDoP+SlX86C4hBjj1SS5Pn6Pf/1HJXlGtosKSFqHVx15v3K8B9YyaXLT+RozpWh99oAI2Cg1lZl&#10;N3XbRfAUYoLqQtVhVlj1V8yXu+4U+Wy8QUy3+xsGZLpoKG7aH8PjlkMtjdIioKWWmgdWWAuOMNrg&#10;Qv6o7JcFR+v7ZDzMndMslvcrNO+EbG9PXUgrChl+eLpmXchhLJwkaPUPCbyInZ3jlGDQN4PhDBqY&#10;n4bBWbHe0SkeSrhfhzzI+PBswoPxGcSsTX0TMmaMdYV5BNJjFTF5tDF2CDkfvs2aoS2bWui+y60Y&#10;VKnJyvGaEQ53sI3j33YYjTK5CEw7NRelJqze541wUFGDsY1veZzvSlP1lylsXty2Ze+4WsahxuVd&#10;dULaCjOxAZmJ35B4amUz0LkTLFmkXVEi2WHIkoc3+AVufHdRxWFmGpnYxmYetI07t6YBMxPo0xQm&#10;UbuHvJx/3P+YBEEduObQ7SpPXd/P508qbKOIp/QXvFR4qgOK2OIirGeFEtU28KA29bFwBNnkUdQv&#10;PaCZbekIkxUvQEAGv4vgwjvilqJARq4tkEG5Lct2U41XW2HVX+b+pK6M/aAsrjcJnotiq6NDnCBf&#10;HhM1j0wBpUJQjLblkcvuEDhyoIhR/O8p7o/WO6FACT4n/u52ZWSoSLfonJB/d0obK8O9NiwI0lHg&#10;PoVppApCKU/kwm9XtodM3NhOSZXq17Ajje5GSwo+jYyq7Ap/o6ITMW9P7IwHq2/WUIA2i8JCH6xu&#10;8xglY3D/8fgMcrrGhEWhgFQShRFgLfVFqQamxgZxIhCXizUzB0ycc2xjCTofCsi6jbRsZCqW5THT&#10;WCYGC7Kvdz4+XPOs4N1+GiHozUB7w3KrE4MM7PWcjy+QTeNxXqmS8L1bgkkL+8CU3/Nfv88llfZZ&#10;qUEQ3pjKObcUTGkjeVSxXVJGK9JaVXkwSuWDd/fjOFpExodveu7IZWV7yNux6dNcYBWMchLKE49P&#10;IRMS86LoFNP1gPRpnCyhRUyGkB4T1Ar9ZR7qQ8hQv2mQWmCUgkIo3EeLSFgZwoSM+I6qXIXL0LJi&#10;hyt+66+gDqrelT8YvEbG1QKZ2KIF4pWFEsmb3QpoNHDHYv+GXBVHFshDjLFzUVjsQ6RdH+PkdEcA&#10;1syhv6EtIj2dn8Zx4FhW2iYNfzSy2z2eTSnS6Ms+r6eQGAX6QOA5zdfv+W/si7odDUatG5bND/3e&#10;djezYCG+r4bVWQ9Gb/IFaMhyScf6GC3aUott5c6lczqChcr/0Nd3VY10+9wgs6tilTsQIZZ1HVHn&#10;UXWV9VdgipDecH5KpC+ChfxWtZvuE9s81hUMlrXj8VO7icpE4ow/yl49wYPF3R2ra3O0r+Xx3cRJ&#10;PXT0gZVxQlJHARKbIePqEVCbpwETptA5+GVlW5ym/jg7dZNe5KpP6Dh9jWpUPUuYtqo8jsfIcmt3&#10;FVb9Zbqfl4Rxukz3Y81Kdh6LkmlR15y61jx2NreQsxaxO/ZJTdg9TqIeERsTO8N26mTDrD12rhlT&#10;ZmL7yq6grSEcBjc7g4yUd1KruCj6e2EI9D6cfrzNYwyRwS/G40PIuBCHf+S6ZtJL5qevZEC4dMpL&#10;sufuUFjWTTY8Ut6W4QxDFVn8bE1qmfTlBvVJrjRVfwVtZx2XTDHFkgp3ziwUalvMFQS1L6vA0wDK&#10;bvBIcD2lvG40r5DJaXMmOREHfAFVbHDDiwuEiMTgmblxnpEoamDQeAFh6rURAlHvYSjhjVbhTEYJ&#10;WVrqnd5Ho+2+uLFmAnzOucUdgXCqa8bxN1KBaAilyr4COdXp616Gbs2c0XYJiqFHLjoV6S+DrVOL&#10;rsreApmTZBZHExvZJjw+gqxu5m5/p6h2VPuZk5DkhUQJdEqnrAED5d6Bso5t8o5u1WeobQlx/rZT&#10;hKojz3FCVmKSH0NB3Ziej3NKAG6yG3okO6sK0oDM/Kt5R+rO88HDKPeX1zVhmzbF5AfFaJhvVPGc&#10;YZtInXrCtjXjz9Xl0uXTtNP3mtXUu8oqIj2klgRKyBYgNHa+z6TNoRIH5G+45K1CJq/LRej4HoBc&#10;10wOmvIH+rzJaetkcLZmyMpVrqyAu23brMdGEj91vRWt6jZpYuRABGSwF/61Q8jk4dpxLcdpj5RN&#10;yMoaic1gK5RgmDeDlpuDD6lipassF8jWxzrHVi4XRNExRVxJ/TX7WfR7/jvfJ8XD7wPFZ9fv+a/f&#10;Jy3D2RGE1iOow6z83k6OkMcm3AUUPFwrYXEUIyWeL+IfKIxPm68+N233oZM7ujaWN5kWHoul2fnx&#10;3AP4lTOMqdgPo2U+ZuLeQWamWxg6Nusq6y9jCo+huSLTWGxzcg5BSUwMT6h8pWX3yRp0oIcsZ8nR&#10;Y8hK27Yhyi1guoEqf5po/rAWQc/rnq451vwClhoZ85xEIt53IJNs5I2knZAyEgtkxNpg11SWLaf8&#10;OTE955vgHZZSc7xm/Gnue8U/yC6rp7wx+yBATIFozDbWjBzh6HcKI4dCmZHnkJH4tqywT9XhMa+Z&#10;WrSRCEMRpLrypcdwHB4b8g9k6JxDJkuGjATLEd3oUrBNIgyfDgpTbGvRzkiMVDZxO1VQZ9x1d+Ev&#10;O9om6qXMwhgLm1n8TmoNN5OhiNMXlMC/GR3zhiCiPvEQsjx3Hqubwco+Q9pkonhi1+Qf6eX2lxH6&#10;E3893WdikLRSMTrZyMqkepAoIKNARYm/KYxyR6LdMe+ZVHG2Zm51JhGpY1t2btc1xqfRgYThtpEy&#10;oRdsYy4NL598JA/kFW33uVgtY+yATBgGEjRkf3o+zl6+MfpszWhcMy1iRKbSp8VSDfkS11KfqvFY&#10;ZsiNU6UyE+/z9HxMyKpG8kZeXRzk+s8o+nh8uGY4yYzlXdwj1JyNaznUbHDhJBwql/XgAfFmnEGm&#10;pwzcwOi8xPIUyTOroIZ3DfUBbuRbzseHkOFMI9A9Zj2wrU6bM8hol9B8rBQHn4ybHiNyieeputq2&#10;ykG06N9gW93YLN3n47M1w/3Q9ozty4HlP+D29OMLbcNKaHIWj4dj8gLZ+ljXRhBC6L7+6HdcAb9m&#10;D6/vy9k63rdpDxS/57/+vtp22cuAM23YQ37Pf/0++VtWfmcGT/r+lh+hyrjhH3F8BXmKMBXbHeQw&#10;kuIGtUBJ9GgKzI0csAvm9pBlihrr19wFUiaGzXZNbCMyNV1HyuE6Z0ekNukGgM7cYQDVMkehxS3j&#10;p/qR8QFUio79FGZ8Lu0Q8EMVw1e9lJbD4iYn0jEqiocKJa3SKMR6w42LcwWR0meMXr7U0hMHlQbe&#10;NRZEOVw6qVKvScexNiSR2G3bo93FphhMCKNr6WQDW5WZ08HC0utq1XDOxxH+pDD4qUqhimcHW9U8&#10;ubrD8TKxZQH2kk38Gh3X4YmbHi4SE9hAf1gNIAoaUX+j4yYuAHav6Kt4Ln1LIOnD91YLW7OMmZnH&#10;PpyqZJ5IhsPVveUUjCmPDTrbW3bHR+SauozXR66IIKlVqUPeDpGqtKDuAzoCC5W4Wprj0Ph9olWi&#10;smQamxXhDl/UWLnbrKfezSumpEM2SHCMlSfg/sFQGCyjybgyMQjcp4jUIOXCn5IzbALt1IvCy9V9&#10;D95hVYX66ivcwaCkUBb+IchtjIapnB8kbHSsCC/qyp2pS5oxmOGIHhPD0/rcJN9y8fZrXiUYarl9&#10;UmTePJnfpbuZR0ZQzpD0d7dyR46hocnKiiuHFbHOR83irwIRkTwqEmYK7hEB088BRhier03a5a3H&#10;ltRnkOWlw6LsFDxynsd24ZWYqszmMeQ9MoJG2vEhZH1uoBNkF8HGmYTljcdCd+aceizfVMzbjw8h&#10;y3Ab+lNbYD6WTUEfj/3pgRJmKj/N3wRZDViGNkq8o3JeEqXxgY01Xx8TgR/RaKHn3FtENwrigGPW&#10;l0+jfqsN/kNkQFYRN7r68T0KI1LnDkk7PZL7JMnUXz89sN0u+fibIY+7JIB82Ui8dSP/CrU40Dkh&#10;l8fEOs8VSQJmOK8tF6458+rAPDnJZWLkr6oKKzbjHrZLdF2ns54q5CRqX3yah12DGmtWPcLksxD6&#10;njtvuac6VTqgsamxQYNSP6a+qGEQTMjkqI6J3aw3IZCCZ9WflluwsAqZjI5rTXfQhEwG63AyyAS+&#10;sc8I0VHgthGzyhu1xkN4YhXS5Oeh9cS88Sjc0KIRcCmvhazO6lgmWsDHTUKQY413EABAK/ShY17d&#10;m3nGPWnLqK5IfSMv5gpTeaFEgf4YY2ZJMlISzeCew3V3gWw5HRYsKUMjbxUdOm5gYZTf81+/TzzR&#10;OoqSQrqbLr2/pWCZGz6105gahFLciqSwLkeL9m44G7xwDvUN7sxm0GrZY68OTRXRWl2TwK6HmqaR&#10;wxqbBuQFp/s1cxSnimpKmGsm2dgoEWtZ6QjmNHVnU+EhZLrMjOTBi7VNC0A+bRK9nh3y2Eft6HQC&#10;nEGW32zkFqLg1PgFvvuUGrV5rEvHvBl3+QU37dnm3rGiefNMKrobmyEZNnTnwUIP1yynuWeNtVsN&#10;Ua5BQlSOxxIMhYUSkXeHZ0r2xMrPLRWV9QylBiOv+8THoije9bVgfPoisIqQHo/P1pzuktp+moWM&#10;Azs+PSeW9Zbx+BAyMRlb2BvfGdX/s+LoqpiUhN7x+AyyNscm+LRCxqLoiz5LK4bCPh9jhQ5//FD3&#10;zyCrlePUbeV5KyTEaZ4s7gpZwdFx3O9CRvOYdtsVshRtM2YpW5W2iZMmO8SPD9csY2AcmwttExih&#10;6V6w9WtdsbjaOJPDVD6ELNFq9ng9z+T6EN80ZB/Ysc9ErafO8zBtL1KVUXib/VGie/Ya+D3/DSnM&#10;pYIjKDo1Qtbn97YSCceQtqgrECLnWq9B1sUI4jZ+sTzWarxwkVl7fIjTvF1j7EAaHb4mygeJjsfN&#10;SB+QtbVbHum12zcP5Q6JgAZ46TSyvo+WMQTyUOCfwil9wug9Z5xe2DspH4TD/Nhq/1wZtDliojfp&#10;VBH5oQ4OaTk/DU6dEjPF+Hgsb908IZzTG7p5c2z42A/v2vw0mzmO7lX9oIAgNSOwZ++MjkjpA16g&#10;c3QqmJAJKw8me9WpaEWI39CjrZEdQkYfH9SP27P6F3Anj1w42Zi1ilDZ5OYo7YqgcxmfLmbHlcqH&#10;C4ele+VQjGnUqNT45G6Rq9f7gPyI/vJHyyU0x1UxHVPUJa/BAvqJmI+ovUVdLdekYCHFWGKqw0Ko&#10;PKn+6mcWPwrVFx56CSWgT471jHRYbz6ZHJw+j2W150aCWqN6b2kVFL2ix4eVzuoPX3I1wCpWU4C9&#10;lwVCb3I1pWvseCaQGCzFvkRE/BTXbtlbKpAH21GKVX96tLdYtzO5hDPUswoGWBw3I+wFnVfvN3c4&#10;+JYKXQ8CsraceLe3WI3DMa4qtup1JIlwhESV6l1JSn2KzZrJS1D65qk7fz90rBY6sU43PzyfEiuJ&#10;nVcOyQ2fDTcy0duq795mPYTMfLw2uCBSZ7q4i2RMCNucSJ4lWQqKUqecTnAjV2qslriH5Qm5i0EX&#10;ZyQFcmxkz2ZT48O0UB/HCx9ZDXhygOhi6UnhYTpnjrRIoqWshxL/KHoxyxl22Q7JnNuxQagHN0iK&#10;iIL5EB3Voi3JWC1yxXL3mutdToH8aedi93uilrbqyZRSD4LE7L+HJ1vL3zzlxI8DhN3Tw6FHe4tB&#10;PxK15WSvu4fLypdLqumqsgfypKDzAZYT0eODZ2DpymjLgwK+JckSATNStvCiqOY1gVWLAPuoSHdQ&#10;55lTdqHkOB8gLj5QjlT+MImkplUaXpI9U55y2YY5tjwsfYOOVqs2r9ZM5lCTFBFn9zJOvTTnU6WV&#10;91OA8avOKeerRYmMA6TsqGpY4vx1b2fA4ugtcSKSs0azQXmVb4RMcFdTERAzJp6IbvQQkhHzPXY7&#10;VqvEyeBhMlhuULKyPcfuIeWrM5tyBa4yjEkRaa0pKt8pAdZgERo33LpUuAx9SHc11mgclXMjGCdd&#10;uYYNCPUrjbxx7Js549L4zM6ZOpSRkUzaxfCfyyqpKTdczTayQeh5F3b9ESXrbixnlNEpVbWpaW9Z&#10;DLBiPTDK6sLWtb4WfATSEc1bSq522zdkALtgnu6Cmncnf7/mv13FRBiPLrzKwxosya/tdBdxeUtz&#10;IovsZ14UaudIAiMCTz5MeQqmLS24xnCa9hVQ/RVzRZpbFyMfYrmdUFc5GpeI+qUroq70tF36HMv9&#10;xjkhgvHaCi9OqyUtmvuAR4QNTCwdL8ukOGOdri6UY2THOqn+8eEi/w5/6eNbSKGBA67PpTeur29x&#10;qbtretiGbHXEVinBloSJ+C/wmXY5LLqrMCLiOGqQPHu63IHVBYsR3iXdnHzCAlZXLUY4kjILchWK&#10;xwVOp1IwHX5pk/jOAy0VUMUlV9m5I3Id5Nfq4L4BWD9uacSNEBgWdfk0mgiWi8TTDSCZvhX/DWaO&#10;LOFs7We5BYvADO5GFQnIKQcH8e++VJRjwH4rWAgzdD/8IASFb4BtJbcdr+26jvph5ELIRNJSSK+v&#10;uICMQqMhlIE8aVO+0Pd2tRzhEDBqMYArLqNRZBcVAerIxa/6lLBkF9Ryi0Yi4xFYqH1cHaFW4tWg&#10;I33YeeCAVSJmBkt1z1ztmPIRWAx5e0RU6qdOAUkOUDrofFBkE2WuFazanXZRzGbAeW/srTjmGKqo&#10;YwGLe8hIxv21tMoBTW6e8hhJ+SDF0UGZjv5YUCi649rlZXkdURJdndBGiAg8Lq1eQorcQdNYAGwH&#10;Q1/LYQP8Vf+NyXD3Hi0R2usglTP16OvU1kht668jmo5uu4EFuDkfW0ztSeFoLGpc+EHhDswi4x8S&#10;czWqrlrgHMb86nmpi+JedbwjfZbM8funFkUiRjRcFRXRAGPBQYXVEaerRMLaIDzarq5L1Kpbk6Pn&#10;t3yO+MbKouCePtekIpDuc7IoFKFwv+rCU3S1ZZYLDnj9Rc8M4HWkcyPrRAfbReVBqBJVkYanz08S&#10;2KqKmqRluArwo0ox2y5qD7ZdNNioCgsBf1rFFv2YuyJNzx8wtzwlATIoUu12u2VwxHAwI8QoGlgy&#10;ceLCgTc/xgYTBYtMFSQufvPCjhTRiSRBeoTBQXzM6vrqL3+YPL8Q0sSdX1dFmoDCWC34X0wo+ULA&#10;Tp8yStoNGVZ2DyfxurfsttGIrKnOakjUKSq39xb/edRHpKEDyerD7r0dRDOfskGBqbskxc2BCMRO&#10;UldKxjZjx/pTFLtqlSNJIyuGQ07vXR+0upn1V99a7pa06kbCPhW9mY6JV4XHi4to0MPrQ4wmrxSc&#10;3JBf6DFhtHGxBf1vy2dR0qwPknS4JBrQzS/sLjISwfQ5Cb9mbTFbpNNSm8EBNiXhzVqyVHAPg8+G&#10;eIygSJ45Oq26nzU2dI40pXBbpclo8xB8erY3YTasxGxZc2EBaqbmz3JSO5mMCfG2Z3vv/m8ULquL&#10;iFo8JpmGdMGt0cdrdUL5Iaf9BgNOI2lZp5TxJMvShLiWZem+gbIXeYbiiOGoPdvPiVtMeGWlJJj8&#10;B59PqvoXNy18wkebVBLVmncNp57IKg7pyhkmP9nKfLxhNUnD5W1Um9Ch5EfsrD+9XSH1sy/Kiq0B&#10;JxiAZT00DY0Pqjq+XiCSKBv9R91xn16PDlbQFypS3HSWZljXU95WNlNA8Fvb9cyTKuOjNuNI500F&#10;dlUkp/3BDJO9tlvPFuakJmmCiyt1HgzMLPX3SwSDOgKcdlLVqfEBmtjBRDiY81JzgI+yfFb3tcRn&#10;YejwmAQTl5c1D3ZDVbu7dRrHnUq4ctlKEuKQbNgY47f81287jkglB+G99e3delRWbsoYszJbwoJ5&#10;4fVwlquUx5iJcKhMZ2Wo79azg4lSb5Yvq7TaZmhHdpToYtwFZnpIfPAOTLYmdlyND7rnb6yTTQ0k&#10;cNxV2JP2Da5q58Qx/0hj6M/Azi/7tsXKhEPfWGzHByaB1UsDpPJwTp8QzZ3yK10wNIQS12IUYyrt&#10;BPcPLrVX+eEr9tOGYF1Z/dWplJM3ZDqcoroLEuKI82Hu5nUiMiyZMdMw2gKrFUr91WGq+1ps8Bzp&#10;3X/8IafWqt89mEgC8xh8AuL2iajyQxj60kk7jeQC8huSOX9WeC5kIg0gkEDyxVLPmEbCDqNfxJFk&#10;htFZySCyxP/ldSaYOLWXcLEi/JaBnJEXljN1ByuPk47Tu9eiTnGOzUX9lv/Gvs/dmwc7yb0KKcbg&#10;qx2cguUUJo4NOB4OBjQIKT3kQrUuG85wOEfiklyvGp1ouopWOIXpE+wSGzk/E3kkUr4wvXQmpigZ&#10;65yniQhMmLpn65wnmNOtDhDpTGA8WSWSdtg9FgMmvqY4h7ix8eYerzOxFFV1VuUDf11UeajB2tJu&#10;C/+wpS+5WXxnC7NSHPzXUpG7S2n8F2P8lv92WkPYgIOmh1CaKRO0y1C/taNP2QdBn7TZVfVAwmGS&#10;2M9JHKie9CR3yd2L8OTRviFzLCDVjKuf1LE1jUV1ZYr2TYsjNtEKzOABrWe3zkzZL9mass7EOrBG&#10;6fyUkZAOKWpWeEyO1plHkvO0xAsm/8RLt8Yw0sOhR53BTCMviioqkM27q6qUOa+4oamnYrP+Ch6X&#10;eDZHbVnnhAliIxdqbPacLXWc1BYExVYo9dcV5sWCgxgj4kbYAruwfdYw8WLZFcKdjdFK8gy3c52I&#10;w6VIP30WR7lSk9JByg+HuX4EM4+U/6LQbX4ob0tZZ6I+9UEbOdoVm/XXRWbNkUZfOiubh1MKzIdH&#10;60TWmCNjpiwRlsR0v714zBIfwk+nzpSd69WV1V99ncnmuHp+kylzdfwmTktq050goqIcoTZdHbvJ&#10;HCSjXQlFiYaSnwR+Me3ourL6q69z9iiVBaQbudJnFZ8LFYj4g0rA0kNWZpmlcj6i+zvcWr50aDgw&#10;4248NDmUXMs5v+W/8TZ7HQGw7du79eBpNBvDoUeSV54y+V2+SRKTmgTQcigIm7uVBj4yHp9Lfnnc&#10;LN3hKaFI+1hgI7v0jlOpnOIyKUUvRkCUmLyRUpdXf3UE0TTc+TjKfFlyUPCNu1oGsEqYLGCTq/kV&#10;ErD7hI/OI9F/2xtKAqyeQFR6h5Dw/64J1dOzy328+OW2NLNbKvLKMXLlB1YPTHI1c1n6mjsO3zF6&#10;x4Qu66yURzpm3HELFRDNt83pt/y3bwOUbLsdVXymxfit3XqSb43LsuK+ehNMctmhKCIH88YlL5aK&#10;4m/wtMRCyBpZegrLnA9lj9R11I4MMzE8VI7IKbngcLfOpPZSjanki8RCEu8mSW3xnCUbvOUdnfPu&#10;ZArSw1ax+wQzP8QUXfS5qUPOGNfROpPoQ76H1eD9TLoVSXK6KC9NKNnDNAGY4dOKzforjv/UVsh0&#10;jzs7DJOopz2ESCQVY2eYeGPspWDmN84hTMUy6hoswubyV3GTdy3R88G0tP9HLOJ8N/8O1haWC/Sy&#10;9CH6O2XedbNGpQMVZJorFcrTgq+4rL/MWH03AyYgimmVEy34sbh0vcykdsE6dOUKaD+iIGmNgSH8&#10;KVBF2bCmNXaYUGZ3zw6YvO+R96xkOb5s614MYU6rP3u1WJMGSSmLuoCdrjOdFPSNNa1lKonwpyX+&#10;mVwFmNdB0ke4TQY/7TwkvdJhwOQD2d00xjqoQf5sj6qXXduVI5jTpqd4frmndmp6OG9E3mk6k0vj&#10;db4jlqcSiOIjb2v6KAYUnK6vEfZUXTBzNi8UHezBu8saLc36CdEs4+Cp1R4Vn33//Zb/xtstFivw&#10;tM/TbUD15d0RzKtpTUHSasiEIRemfY5s8hq0mgEXsmnjGoLLWnYAEWzhtCQQtqiGM+xHbiPqXUbt&#10;FNY/QEk9GfMI4FQbuHaeWH/+KEcq9Ela8iwKALZcBFJUCXHDH64yyc4n8ByFQW0eMlUoBBR0lycz&#10;9T3yvOi1E7tXkVg3HC9KqGtKLHwimpTUcpUmDe+CP1kBBYeeyjq+L5pu5QknvRgGw5zrw6GNw56V&#10;k9aJsUKpvywVRjoQTddf9nsKjcCWtNP1TMwm+nwUmDJb/ZAQ7A2YaHhh0FAQ8aomZ5AGQvVIOwi6&#10;RmCBSdp0lI7gGogLAo8IE0tQeTY6XzhH4z7GsU4i0LEUFNe15y0B3TANaIqs+xaPcUtGYFRWcYYu&#10;GaV8tq+TzvNLWgdRcFWvaLaEexRGPIWJk9BprAjcuAXd60QdJRTVPwvP6irSeIhGh4OxwYTX9iDZ&#10;EW6RWi73gaupzVLia7qFIo4NlUrBSwZMXBJeJ1lfN6xTJRaETUY3PbavwJyZy3jmsYDLQ/2nQAK+&#10;8H7KztYJDYVmRpNJlL/yWTAbvmu1kazaDFTuy9BJfou0jjOYM/ebjCa8JAUm7DY0UNwyS4kBHdXM&#10;rwi637mpJSWpQ0xoLAWmLJ4uJdE+I7t/7Kfy6Ttu8TDdKQRtYiY+i+u9XjpKdj1e6kaaMgkWbQar&#10;IHQ6lc51w/IIt6S/wtP7ZyGiHm3wUkhydsaB2mhU6UHmF4nbMRJmvOd95vWd0wLAubfqg00lTT/T&#10;fst/421cHyER6UEXNw2wKr+14+UKzAeP47qNyCkY68GaMpo0+6JKUcYFsfT1UEBwI/ZGDh6eixjJ&#10;WS5ngmb0qi8XS1G6QdUJuXCKnlnxkKyWvVXh9QZWlPzf8S5/4fAT+C3/HW+TXBEQFIhbML7FIYZc&#10;cKTGmwpfQdewL51+PlFTZwQrNB6VFgT88dkEtAql/urzVBP6UDxJItB19ol/spOOWJHTGBdlDJhQ&#10;aQgudIyIzh3RPuaNNOa2Nfjve9b2+CyEFIwOGRtFfOOhMqwDq3hNBlbryuqvWOeseYN5L1ZSrrSD&#10;VqptD+Xa24jjXCn6p/KQozu6sr2iRqfQJxWVWIsNCXDo5coD+aHCGYyRFtL7gttKcYg/XMr9g+zq&#10;E/RZajQplvaq/M0dDgnIKWSsfcPrQ2OLTCukLOgctYdsTdWd8Iq7qIOB5Lcf4xBuJZbQPotoq6qn&#10;jrX9Lti2Ve7Rbs+3laq++CjbTjUgwRcQz9TxxjyNFf/tNKUwra3A12rvu7y9wyH0Aym09ZDPx6nN&#10;OOSWIAyQeMjaymHEhYo51B/i6e8n9UITW5j47V2HhViudEgbR8zw+CwKXKuJ8HlDy/7+u4hYwB0e&#10;0JEWrFCN6NA4Tnxk52OyRj5tb6Gy609wiEBWMEE0AdZ1rVbiWa2Bd39I9KfqZpRquKqlKRcxs4qz&#10;uhqK+iDsBos2KkPY+iX/7QTBfWKKFWliZEiM+2/9UoXTh6A0SCL2MbqDPa+Fh2R8Br/j7JV4Eb4F&#10;5GwnCHwwZ7UlbIcrZmQYrlLJM/Xc8AaG2QyfHoaq39qvR70/OsJYWM0pQugixfrDVyy2rBWR6lx9&#10;apt98iqM+itmSfz5FXQjrNMOtBwojjA8se+IP2raBhjWah+XQhIVRP0VAMGbRKwAUtNclBk5AGUf&#10;758hA6ymg5oD6qOjJipw32M8M1ZTvAH+G/OCGY6OCzN3wi9tl4LrTomabbqB9IEfCp/Q+jteY7rz&#10;GekroXp5I49YkVIqFQsRQNT7Su1q82/OQQpOOdYk0TIw+BS0eIS9drtnuCLhc09QOysiw7lNDefD&#10;hffv8ffolDlhkXzDdhRmjtWN9toJ83s0ti0t7CHSSSgY5oWiEfuchbYCNNziBSWlmXF9pzHvTUkV&#10;RP01qOoycJLB/Ci7WY5zgveAL/v9h8/vumj4+ObLb82rr3/8j89fwsP/+ct/e/fhj3/8hzc//vrp&#10;zc///Pv79+3fn9sb/MfPzz5++PzTV8+/0n/+/Pa3d3+8+6f3n57955v3P3315u3bd39+edEevXn/&#10;8bc3/T/j3OjZIlDrGNHA/fq5f7x/E86rFx/88MvLh5tq1Jdz/TDQfvW0tcZn+n8/ffX2909v379r&#10;n/qF1f3vD//r3dsvz5h9gH/2H+OfC6IyQt7/+ewv7TRBu2/ffPzpq1/ev/nSPvrnByGtC8dPn7/8&#10;1zeff+to+Pzh/e8/9+364/cv7z71r7//E0z85ePnHz9//JdP//gP+td/fPj5//3Lp2efvrz/pw/M&#10;C/p58+fb3z58Yu5fPjWi1Vt/+fyxv84/nv31j/d/8p8+sjO/ffny8cevv274ePP57//4/e2nD58/&#10;/PLl799++OPrD7/88vvbd1//5cOnn79G63ne/vXx04e37z5//v3PX//1tzcfhRp9/+3//E8m8fvP&#10;YIM1/vnmj3c/ffXPn969++XDpz9+fNbefNbJPd7+VxbAmvSrr+XNj3/95dMfzz59+CKMopVrd5/9&#10;8v73j/+d/9D/9W/6l3acmT37K8KEJAxsE7EqhTTIhukYe/fXL8/e8hzvCJWq4JwXUFPVca/jUaD0&#10;nbf/d1Lwm/+EattO/Pqz6ffnWMrbD3/++Zlt+HdN6Y/3b3766r98/UwubPTdZ395hi5NY64Qlr+u&#10;g/5PHkSsnuTq7579xiAF7oO/Xgb9u5Y8ISE/Xzx/GlIeRE4w5s2rpyHBfgsklvI0pDxIkJBsT0NC&#10;TE5IKi79/gB7eRCJeOqM+DQkiCJBek4n09dPrykPIuJJX44D7EHuE5Ia0H13sE95kGKrGClPrwkt&#10;P0GC9n44wF4edLwmBFSChPf2+QGkPIh9IuB9sCbUhQnplCLyoGOKgA1MSDRsxXXxNEXkQRhBOPpe&#10;PL1PyqfMoLgQ/oAkyihg4XA8gZVPPN4eeZ6fXpbaDIwZChb+jYN15TPPZaWUnh6AyoNar0No6Wnm&#10;lw89td9klxyAyoOUSE3B2AGofOqxpTAXDkDlQYCi5PWHA1D52GMc4pQ/WVYexRGGKx2wWi7Xm1uM&#10;zUEI6QRWHnXMmF7kow8sBRQOcJhHAYuLHr49wGE+/HTvIEPhZL/yqHMc5uNPcEy9Kw/WlUdpXZR2&#10;P70uRTzHkZT+Q+3H07DKKGrc4LoHwvFlPv5Ejrml94BplFGELul/9PpgXfn8K/kdm/5gXXmUYCFW&#10;D2BlBoAngw07gZVHAQv97ARW5gDEERDhLw/WlUcRaGS/TmBlDgAKmeEJbeRRwNJ1rAc4zBwABZWk&#10;jAOaV0H3oF7FVHFKHsDKHED3VtC08ACHeRSwdBfsAazMAXTDBr79A1h51DmszAFoiQJjO9mvPApY&#10;8PmD8yUXz8A8wp/KhgOaL6OUhkBjkKdxSOucDAvf07cHWnUZJVg42A9gZQ6gq7yJDzy9X0rGHNjo&#10;Z/kEVuYAwMIleQIrjzqmDXkexwxxD0MbBzRfRp3DyhwARyVZOgd0KO/vmCF2k24mOtivzAGAhe/s&#10;BFYehTUsu/8AVuYA7Bc+5BMc5lHAgm8c8Cgl0g9scL4w3k9g5VHnsDIHwOhCcTjBYR4ljwJJgE/j&#10;kOBjWhd9ArBtnj5fZRSwcEsc4PDbwjdQN6SYP+k1KaOUCEvF5cG6MgcgF4VE+hNYeRSwkA8nOMwc&#10;AD2KrI0TWHnU8VkmTJP2iyggiZAHOMyj4IcoNwdnWcGhSfP44cjcOICVR6nfAv2ODvYrcwA5VQmY&#10;HcDKowSLDu8HsDIHQOmlx8gBqDwIfYhQ/wlpZAZAeJL2YAeg8iDM8qbnPWkrqz3O2K1+5cQBqDxI&#10;ng20r6cRqOjEAEXxDBH9p0GVQXgAiC8e0KCKkSaoQ2dDGXTsbFCsZoAiPsPhOmCFZRRpMJSlHahQ&#10;yo1LsFTB9sMBCvMoYKlF2MFu5cOP9xuCOjhaanA5Zqg6cRIuDmDlw4/4p4zxBId5lCryKOo5gJUP&#10;PyoUCQoH51hJEnldCIYDlqGCojFKRY14AQ72K4/SfpG2frCufPxJ+sKMOlCvFXEdMxQd0nnxAFY+&#10;/0jJ57QsOFhXHvWSbDN8AE/DUn7CmCERTvIlDmCVUcBC4B3Q4feZbeBCxZY/2K8yChzipDigDaVE&#10;pnUp0eBkXXkU6yLb+GRdmQOo4oo636f3S7knY4bAIv31wKQkMWyOovIKV/kB3yijcImiDR2cZSVb&#10;jBmS8ElOwYGgLKPEo+CIB3SYOQBVyYQDD1CYB0lN/v+cnVtyJLkOQ7dUD7se+9/YPaiOsIG8H3k8&#10;0/MzEYNmSSlBFAWSSJuEqSYAFFp53zl1eCOY+pkLzYYRVP+g7Jk8IH0mkwX0a4r0AULsYlQN+udp&#10;iHURaeXPqPCf0EafmxrQx3/icD31n6L1+zWFCPUhTq4BfbzChzHVez+9Bs3dBFnK7+/7BOQ4Ws9H&#10;1Vuf9BtqF4gJbBCmCEGZb9V8wSUt9+rTxZ5n+59Z51thyoyq6YJcgoRqz001CGZCMmdG1RufW39e&#10;Xc5NNYh9hS1jqjc+JSlUKDnSpN8JtD5GUlt+UJ8uZWaxNyhHVu7U5yuwNz5ybsoxiAlsEOlUUbCf&#10;m4ok7XdUktkHpJn91WzxkbmKM39A1O9M0rsYVW/8NIgyRz6iuN+pYFSpgiFM9cYn5Q+H9fxbRbD8&#10;M+uYwns3pnrj/2sCJkw1iAlMQqgYVW98/a0a5L9Vb/zEqoxa59WgG3FntG9iVL3xUw/DBHVJ5qtv&#10;lUwVE5xJpuXPF0YEyZkvvlWDePsgKiYc3ORF/Jpi1ZoQ/ICSZY/+5nwCk8Dza+qTvXA+qgGhPc1r&#10;lTDVbGGXxbtBelkkof9nVCSpci8Wo2oQuZjkDgs3JnLnMfV+CFMNwlQuWWICe+MTbEbFJ0w1CDk9&#10;lSXEIZL0txoVDwRmAhuEKUKlZgXOxqfvSOQjp85FCgD8/EBSoHCazLBm5/Om8DY34ijyxxbJUOJr&#10;zdanHEqec87HNahPzppZGU0YvCnktV/YahTzl+yJ83ERl67pSKc38q7PjS2Mwjtk8ItZRBk01ghJ&#10;mjjrwtj/H7nKqZuWdpK/n/r6IhDExjz9aAvDGvEZNbamAWqSp+KmsdYw8q4oz6S+WzNBKrZx0zDW&#10;GsYRRgEANbYmAwqjk4SirDUMj4NyxuJoQY/U3y059sbBXliSZCPIEaukCSF13Z12jYzf38WFNcYm&#10;rg7onwrGzeutwskL084vGWpjDTmz0pQNDGu0tjAzOUJPOv8RXTOrZGBcwrhEmB0wUk8WMoX3zO4e&#10;GBFR4l5mByTn6ufYSCV+rvVivw3sX+RLzWSTAsWkyB9S1hpGPICHSjWTTQpJtabsoRlbw3Sgg5fr&#10;nklCtwl/n7PywLCGeEONbbjki3PxS7h0SOzqR6LEZpWo79akQBZFunKZsTUs1nIhPmeuZKP/rskE&#10;3B9GtzwwZpKwlprJ4RLyv8gjMGNrmF8lo//8BGTNxf1T9vhnSvwOGAUou5tQmggTXAfmd3fqW/z8&#10;SJjrqV6bPx03fmCeuVJA5AcGK5OvatbkwDwrpyXer7VkkJonTPrlFMyfOEn6L2tJfVBja5g/TUcL&#10;mkqGFKERO2BgRP6omSbeFlN4ocdGuMEEDhaGNSJyhktSqqhnkpIbagc0jJmkNpbxgtIJsaylKaT6&#10;bg3D5yJYZsY2mlA8PN6sDE8OLNZI4xWsPKpQlK48GhieHBjWUCibmRxdKAuLKmhmJgeGZ84dR1kb&#10;LiFFkTKdYgek9enP5+bWkSx9M5NNCunyRC1WY61hqdJB9UljrUmB22I6jxprDSNSx01Yja0djLSm&#10;IIfXWGsYd1NWiTm7Uynk5wNwy+cTGC9oYNzySUNVY2tSoKwET2BqlTSM6OCLFtXmuzUppN0BEkcz&#10;kw0jXkJqjxnb6kSpCqPeBNPU6/cD8At5U1DWOl6CREdpdOj82MYoUeE2QGoB/ywSHqioDCTmcVDk&#10;vVKpUMTu8I3HWNrVGWONijG4XCyRkZiSZcKbsbmYLoz1TzDOWBtGwJpKXPjUIPyZfjpRU0HG0Fb6&#10;Gv3CvLWBYU09HXM5bGuEAamHa77bwLD2VleOlJ/5Hdun6IwhyYX5mRxGSEKXCiiMSpV0LlLpjJuw&#10;4tG03vs2221hbAECjWJNrn4UCZPSgqQ0YH2A1LtUO2AVpBTGpOKnWCULIzEOv8SMrUmB2ikqZ+JT&#10;y7HW1pPz12y3EZEScqLWgRnZuCRpQo+g7vyCn2I1P78xxYSM2IrLcqFIMKZtoprGYQTy/pQO/7rq&#10;U1w73irN0IYRsMaUmIlcWL6asrZEknZTytrCkglpvK00Zf/5bHxsXFdlbWHUrTaphkQrxholyczz&#10;3gFGUTMupuK7raCU0KSShlLyt38k1vjXWGuXxM/k6FdprvvE3zXWmkiSme9WyWpRiULT2dtYG07Q&#10;+23VqHq/jbCUs4bybWK7DYrCDZQ0Nm5risv+bACEr5mQ8wjvoDCWsuZmHpsSMIbfaow1KsaI8Bpj&#10;zQhUAkOha4w1ivRcStEZ1hpVKhVSVakX/u6a/Bt+BS9TYmQjMSUrlfJDYmSDwtj7fjVnzYhM8asj&#10;zjhfIINKGRHCHWZkTSJIaSjHaYw1KhpJMgmMseYQ3va4sxljjUIsRUVFs0BGakqASmXPQxm9QFLW&#10;x4iJmYGCfREdITldfLNGcav5SKvPPZ+0KvtlkDfTqL5Zo3I9THKaMNZc8JX8efXNGoVrzJSoBdJc&#10;wLNxbnliGhuVyyHPaGZkzQXk+Cj145Xiur+T72+iIztlMfJHjGxQTOMtztL5Nxvhqf5mg/LfbKSn&#10;KCbIiDMjGwbRq3HEp0Rz3ZP9oKJ346nTTGNzAXua0IgZWaOInaURgTHWXEDrGKoKG2ONwhixA+MW&#10;jAQ1NeCV8mFQGCMGqaaxuYAyvERzzcga9Ydv1lxAOhIhf2OsUQgziHeqaWwu+OKbfRuHZ+WrN5p0&#10;qwpII0VlAfMbxcgGxXFGFq5h/RGjkjGFQ2GM7UXGHp6jYaXUAipWY2wZhJLuJj2B+H7xN3F0OhUY&#10;Y43i0kQXa7NAqPP4e1jkiUAxyKC4auHwKGPNBVQJ5PppRtYovCte0tUCaW+Caib4ScZYo6izz93T&#10;cOPIUtGu8TONsWEQ3l8vRibOI0l9M5TlvGQbY4268bTMEhGsnzKlv66cnsZG6WkkzaCM3ZNeJ6Zx&#10;UXqBfMrl/4zsX8+P82lclF76n2LOv8Y+TU2MsWEQilir3FVC3z2N8pq7KH3N5bZTxhBwkG2sPlrD&#10;WNIXRCrny/FTZftnHmNNxQsWFmsqoZ+XtxkbtIo/ceruH2BUAVBvQekt97vVeNW3M9kwgpWflPlT&#10;F5yaoW2Ni7VyixfGOztBbUGQvNqNNXq+GNngwkiX4OA11laTSiV8FNbiuw2Ml28qEAr3kQZkMzbq&#10;sxtfZGF+B6wmFR0rhZvN2IZK6NOGtkvst7St+91vNMV43pW1gaHhoBe4sdakwFMcBc/E9ZrAVf9I&#10;5H/qnQuPsWG4uSrQeYBlc3OfPN9vq0ml5EnqK5xzycLw+lPLSVhrUkCxQBdEZW1g6RluRPgcgz2T&#10;9Akht86MrWHsAKZWrZLlEh5oTBoK5F0/kp1NTyzxHIQ/UTA0OyR5mrENjN3GIhWBEf63sUajN3Qt&#10;56tkYMwHO0dZG1LgxKE+nrHWME4cnAWzJleTSnVnmNJYay7hrvG5np/vgNWkEv6FhYy15pIrVzYV&#10;hOQ06+9GIzIGZ6w1jFXinrGJjY41iuua59eF4cuQSqh2wJBC+pW779Yw+g6mCbdgrpGycieirZY5&#10;cQaWsVFTxlhrUsilSIXQOJrqA3BjpxuvsXbQpLKSTTFKWumNtY8oUoztoEmlaKO6Tg0sDV8CO99v&#10;q0kFxEYVO2Bg7DcanStrTQrkJUguGSmr55Itc0pGFQ0rzdiGS8gExX81M9mkwB2HBHdlrWG8Y9N+&#10;TFlbLiHbX3HJvWFY47lAfbcmBXY3vX/U2Br2r/ud2m/tYCQLAhGm+W4Ng7ZI6xQ6Ra4mtU3RgKfn&#10;q7HWsCgCIC+xSg6a1JzCZr8NjLOb5jTmHrCiVEK0bk0OjN2NUt2sklWlxpoJJXNlrg+ANR5fzA4Y&#10;MSurH2vmuw0sAVfEa+a7NSnk2UC9MbOcemw0wqTjjLHWpBDlMotZrMmttPrpH6vWZJMChyRvqsra&#10;wC7IkkziI/u5poTVf1ctF46wVFBS361JgfOG9ufigZREr/mR6FvUjWplqXSXV4khJLGtNeoUme+2&#10;slQU6BeTZom3utY4A0RqFHl9A0sGo9lvBxiOiXkjxTcYa6QGmhI4BxjXYFVtnOzPtkbf+lyNzu9v&#10;C8PBo0KF2N0jZ+U3QrAmPrkwqCX1vM89vFWmoq/O9UGMbSgIxS11RYy1JQX2DWQurA2M7AlIyFgb&#10;LqHqcN7qhLWB3UjXU97r1EblapQKmMbacMnnXVbt7iYFWqgjhlIz2TCd9IK6onYA1u6uYczAErBK&#10;Fvv5mhxlKhfoNL0VMzkwDuE7yaDGWnMJ1mgpJPTjLMKakhz57kY1ytQ0lXYRw4EhgoiC1oxtHAxU&#10;h5mS8x2wgtY7IhQVeRppKm4ohaPVdxsuSbkbI+tjX9YH4LLyVgmrC8O9JyBtPIWpl5pCGjzbmZkc&#10;LqGHI4JA892aFK6EdHJ0iO/WMO5FSXwx1poUiCqTjq6sNYwDx5VboaJ9fzcySHmmFWMbGNao92Hu&#10;OCNQxSnkcdHsgIFxXSeFVFlrUvhc+4xIkieKmpI8EqZO0TlPPtsvQSJICSDz3QaGW0LpJjW25RKS&#10;39VputLWTy07swNG2ooSHw9fjW255AkrqLEtl7we0XKe77eRxOZ9xL11TDVVAvvEow2XDIwrLTnD&#10;xueaKqycOLC58RQGxonzfhlpCcUyaynnNHU3qoFh7UESndgBo1QlZMt90Xy3gXF208vO+CUjVfU+&#10;18AgoE+Hk/PdPQpXHtIe7o4zMKLMlLMyL5kjVsV7xZ80PDkwjhs6OJjd/WouweNic6vvNjCr7+bZ&#10;rNZkbn15Sj7f3QujARGxCLMmm0uQjaQIorE2MOgOnLE2Dga0xfFtrA0sPVlNaQuqxfVMIjFW3TCO&#10;MEokmBqZt5Ws4lCGXsV3awoiqEPyr/HwDprV90s1c6JbUU8JWhauwuK7jdQ1FzEiZGJsA2ObQgpm&#10;v43WNdZcxHBgudK66MyIXaFX7s9qbOPOpNiH4pLVrUIlFOAwM9lcgnIgj1vmuw2XEFdOTZjzNTn1&#10;XjmoyCAwUbWtwpoUMBWdGZh/gR7Ba2p6coMwY2suiW6DL2BmcrgESa4q28FjQ+23XPt4XDHWhhSo&#10;9QGZmLE1LNcHVZqQ6Ej9SC5iNOUWq2RhqQvG28r52O5TwjVN3vIof7omF4YO9U2LHWNtLiu0DlVJ&#10;6fet/PqNcuAm7jiEEHomvbWGcYG21poUCM/TI1bEXu8jlyUl934zMXN8sxnbK0Dz3RqGtS8VDSUa&#10;ttZwJ9UqaRjWXqnlcOq9sk/GGponE8FYWKps4isYa00KRCuJ64jdTdPL+pFYy13YWGtSiLVv01cN&#10;zl9rcpWMgBUvlOx+M7aBMTaiaua7re4VUlD1je4DY5U81T2AMhg1JTAXsj+z3waWd7SL0SlQ8mqt&#10;URhJ5DgvLNaycc53wApYCdDjdondPbCPNVO8g8jDji2OibHWMKzRK8TsgBWw0oyDHH9jbbgEbzJH&#10;vpjJ5RKCOkaJioq6poS3XfQ9amxNChS8gSfV2BpGfcG70hiSm18/MuV1aC9mZrJh7DfaJ4kIBrGH&#10;sYYKSX23gXkuGQErj6/oJ83YBubP7inhyiZNHFvM5MDiJqgSF4SRZybRcJuY+cL4iZzKZges7pVY&#10;HI6QGVu7M1ShIBhhmOuge+U5xmSYkr9aU0J6KUnZZr8ddK8wEEv53HsdGImRxCfVDmhS4OBgv6mZ&#10;bBieOSky4rZI3lRNSY6pCMbF2BrGKiGsY+4BI2BlB7BKlLXhkgcuhon08rw6YyMQolbJwPytYwSs&#10;OFyMzXDJwLyHNwJWWJmD0aySgcHK1OYxq2QErGkwTWNqsUoGxolDYpXZb6t7xU8gsmysDZdQB0vl&#10;4zAFs0q4nJoy3gtjJt8qR+w+Ala+24O4uRnb+CVo94h1Cb9ka7EieqWZq7G2XEIquIk80cRoZjKT&#10;otZkw2Cuj6T03Oda3ev39a6UqMT66kdy4qTBoJjJEbDCk3w3M7aBpagbwVdjbbRqVK8g+UF8t9W9&#10;pp+hupuOgJVYEGeAWSUD08pvngTrA2gt9sIoocjV2PglI2CN5ky9dZC8XD+SKx+nsPpuwyXkyOOs&#10;me/WMJ2NwBtk/Ujox2VtLSyRXkppmTXZpMBTMnpNtSYbBmsRnlTfrUmBJ0kMqjU5MFrXJ2XinEtW&#10;wHpjJk0eFXGt/gAXNreayRWwpnONyUagnUhbw+PiQBVjWwErvhPROLEmF4Z+lQopxtrES1AGq/Lr&#10;uCEzNqmOvh8ErHizKqawMFvHjyts/0geTlG5mZkcGGTiYuare0Vv46KhC0uFSOVzHSuy8iavVslQ&#10;kC0IyqNUzyQPoMhDzUwOzNZopmzuWEMLrO44C7vx2mcU+6hexhpiTVPS7ABDcJUpOWeuFbCyRFTl&#10;L8i0fyTWUlZLWBu/hJqU1H0Q3211r3i9vFoYa0sK36DMibO6V2RIacwuxjZ+CVfTtJ89vwmv7pXH&#10;/G8VU1gBK/IGPBpj7cAlBNvV2NrBINsbWlBjGxhOF31QzEwuKXATVv7kyGWTlE82rbG2pMCLjMkT&#10;poBL74ArVxUV6X0Ml/A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nzQaNDugYQTiqI6uxtakgC6IRpsiR4yn3GaufDe3&#10;u5dLYk2NrWGfVaKsrYD1M5PmfBvYv5kUOvP7CFhxZSifYZhrYLiTzL/ZbyNgxRrf23jmA2NsJP8Y&#10;LlndK5XO01Xy3MMbWGqe0EJFnDire9W6oIGxSugyaHbACFjZAVIXNDCe/5/sHTO2djD+YK1hUaeT&#10;ImOsNSn8YZU07A8z2aSANalVW93rZ02qsTUpZL+pvEWOs2aue5J/RK4R7kTBiOnw/ikiTwu7EglU&#10;lTyRzI81FG6maO7CrlznVLYd14y1hr5EMNfCYC5OU7G78XHXGncqwVwLuyLhfuA8nd4WOQfXGq6J&#10;YK6FYY0XUMEltP9ca/gl4sRZGDPJS7lgZQoprzU6dIp7wML0GcC+XGvuvXtheEEXFQuiRPdYowyJ&#10;OXEWFmsXHpvEKmlSYPZRoqo12bC8a6m2LdQrOYxNxcwXxiqhHZzwlSkLu9Ykcw3MM9cIWBM/4ow7&#10;9xTweepH8iT/Sve58++2ulcC7Vejn+RDrTWSjdRMDpfQw0zF8CjmPtYeb9WQ6Wt1r35sTUGskidq&#10;UTOTwyUPmu8a7/Vr5LJXugLRXt5YGy5BbkCOvVklDSPVi+KywlOgcWJ9ACrSsrrM+TawNICiLrMZ&#10;W5MC1qAgNbaG8bTI06b5biNg5YUK+aRhroHRMI8IhrI2XGI9PF5l6wOkQt2XqVRNtYCCJaagqkot&#10;DF0Qj/niRoU+eawRjTN65YUxNg5vNZNNCnAk0VezSkYuC9lhTY2tSSGPCCrTgoSAmhLiXEhDlbXl&#10;EgoXm4w0AiRrjYouxgu6NSmkXpO01jDGhjWzu1f3Sh0SzmHBXAPzXLK6V6pDRVR9eu9mLfVMUj2G&#10;BFfBXCNghbnIUTJcMrAw+VOtyRGwYo3Ih/GVB4bPRbxEjW24RJ84q3tFUY3XZWZyuISyFAlHn3+3&#10;1b2idiCNyFgbLtFn98hlqXnCw52aySYF7+GNXNZ7eKN75Ueyd8xENpWkOJSJcn2N6hVbCMaNrSYS&#10;bCXV8dxzHc1rbKlL8KCwpdS81GZqOiBjVDkkgyJwl+LP5+M6CFcpKWg29aBQHsGrxta4Fcm5MlQ8&#10;YldqNKnu8Ojkew5JTTWJyIuKR+HG1ezx6TwqnlLw2OsXvrhRmXgkZX8LFVumyMaisOXW4ZZp1d+r&#10;+SZzaHQyVNHqcVEdzq3DRj3J+1A+wVR2pQ6R21+DepIv6NZG32V46leJ1ZzJNRvYStl4sZeXN3jA&#10;UuuwUdhyt6YVqZIopcKrg0pxAKNs5bWqZoOyDqnqcH44DwpTShlA/KNtPbBlHIFBwfKqYwVZp23r&#10;+RUGEONqVEal1sZoWqkH92XkFQS/6xdii3uuWIcjTSUhzu3lQfk5bAZA6qDahqLdq3H5tdGeA1IT&#10;VFrmezWK4gNPRDvne3lFqUROzHMhb2g9rrhfxgdYJSsUYISspPGPLbwxM64VpFKqVF1ZBsVFJ2lp&#10;53O4ctQUcjP+4aDID0j7H2FreIOogtpfI2HVvs1IUUnKRFAk1uGgEr9Q5/LoV9n+RGuMreaN1OU3&#10;OmBEX7Wi6LMdtcc5Hw6KjI50lhbfqxngyi3YrY1B5cFUhb1Hg3rl5dPo0rli9HTAbC+jkaLEz8Co&#10;W6NW/aJyB1PT2CSQUI5ys0e3ekVDlBJI599sBKi4bSriPSD6IbMUzX4e+SmzodybAaW5mWpXjvyw&#10;vhh9a5XLMaArhWFVXw+OrLaFv2y284AomUf1BvW9mgUilDELcaq0Xsk0cTHMkZ0igVOhgAGR08UT&#10;tVn0o1UlFeNpijjy+lEzz6JHdGouzas5RdxhKrRy2x1jNO3kYVvssGGB1DY2N4gp0EpzB56iREk5&#10;sl37N8KlysVZFKX0Ux70fGQrOKUmkArwLQrRVt6ZhbG5sOBB8Mh2fpCNShWdC5kKxlaTB/cOil8Y&#10;W43K84Ja+Ks1pYq+YqpB0eyF6qVmXE0e7BZSQ824BoWL7ry3FZryuqYeHBfFDVjJ5QiI9LrnSDLV&#10;zw4oNjSaJjONByJQDR95EuifeIl+UBkb+rhc8eHMNxuU9gamJiuVkZIhJTbZkM7F+jmrMbWUf0BZ&#10;D24lpnkxMSNblPZNV2Fq9/SgtNO9+tJv5ACGqwalLxOrLk3JLWWr+UNfklZb+kJAoD5YX3f05W8q&#10;qt4Yl1sczTn6UrtlWG0QYlB0KHJBiFGVUuTm23S1oP5UERWBC8hUkOJoSj+21Npo6rC2KKFTvxDR&#10;QIQbpzS1KHIPqUV1Pq7vlaFqW+2txJaRqVGToMbF7ZmblRlXo5BpUtvAjKsvLV8PvroIlFL4rn4h&#10;trj6GVvNANhKOTvxvRrFs3O8sFM/kTe6+oUEJZlFY6tRPIflaUvYagYgsEsQwthq1J2u1mSuCVvt&#10;PhDmxrU3thqFvID3HGOrGQBBGzVcjK1B0R3I8AZq0fpeuPWqW/2i0iWUX3g+hyM6xa0nH0+Ma1Bf&#10;rA01h6MdjYzB1E8jh6hmg//6MolnvC8VirzLiE/O99egIv4xdyNqRZUtkpyVRnJRBGOS1S6+1zBA&#10;JHOG50drysciW9DYWgagspVZ8yNQRXqLl29sNQNELMRXFt9rUOkzomw1A2iOmuqqmqNGLap5flCa&#10;56e0KlfSu1HP8urbqzcF04RUl2oWhaJkLH3dxPcaFKVgU1vhfM2PTvSL26+pFIWHUb+Qa/2FqrbC&#10;VvNG6iMYnTpv9GPrjrjU2GreIKVWPVKR1d226PpnxAio+wtFN+54y+f7a1CkMaR+tJjD5g1k1hSU&#10;NrYaRYEDJXygqkePi1iAqe24KN48VdlKlNdlS5/LgyIXS5Vc/x5lKLaYfDOH62/wvYwvOrrQO3pq&#10;0zf3e1CfJBchE6TvVM8hUnG1DgfF6qXOn1iHowlNd0xT+Zaq5fUL8V/Zl8bWMMAno098r9GR0qOG&#10;QoHG1jIASQHmnjIqUmyh0TS2mjfuxG3MMx86uJnDN0m3xtYwAEWAeTo+56hRkCIPUI1CmbL6hUlS&#10;VL7NoPReHgEp+ZE82ZlxDduEo9SaHwZISWrjz4+AVHPvSEEjzHDfa/wNzhRm4/xMGSkoftTFVD/A&#10;pe6vnLPSzOFIQdkp6qWU8GnbSoESNa7mDRL+3upeObJT/CiKyZk5bN7AP6SwiViHIyBNS2nFUSsg&#10;peJyQkvnm3lhuWerSWziQBb3VJ3MuOrWF0PgoorFczg26p3vbGhqYWmnayhx1KBoEnGm1DQ2dxCs&#10;VKlOLIcemf9mA9PfrGmAQkDU3zVMNTVSudSb/Guifz2wZ5a+sTUwvphyfkcPSvEmekQqW80ePE7x&#10;G8WOHkGon8SB6Uls9uDNLbwodvSoT6EBFXkYQWhEDCoRFNlYfWciD87WsMCFYZnSUqTity0KWZnt&#10;PIJQHhN5WFGLoynnFUGzWRvDAbSlVQ0EkDnUuFKFXo2rKYBycQ9T34CrdZv6tOc6dwRGD/omKK0e&#10;BAaFlobCRGIKRw/6RlGgyHdQ2coqODp60Fc6hprDeVC8g7vg6OpByUIzZcUpRFqf61+zBzOHTRsJ&#10;mxs1M2+2bStdRIwfMCpSqn/hJQqGGhRvexRKNOPq/f9AJmgUxogpalxcBJgOY6v3/4NLs3LctgDq&#10;/aYeSCmKW7+Q1NKnCqgMiuRjVa3qezSkVPJAWG++V9MGhcQjbDnnjRGDpn+U8kcHxRSqjlqkxNUc&#10;8jzyVAGwQUGhNPoU4xoxKLXYlcKYajf1Cym1o+o1U7amUN8okdSjyqAo9K+qIvI61Lb+9Ws+vz8M&#10;iuBtGOB8bYwYlItcZEjCVnsbHA2qLjQPUT0ugu1GMLKoGw+kJiuMkoRli8gNiYZmXI2iBkFC+2IO&#10;hzce6EeVrUZxZ4YRja1mAJKnVPNL3J+aDbq7cMQaW31PQZuCM2rmsFHodMj1FrZGB/p80SPBrMNB&#10;4SrTgcPYagaghol70B7xKNrAlPM8XxtTqvRFkEPx/KCuBG/Uo8rKQHkEVw+Jg+JyQyKvGVczANWC&#10;aDwg1sYWN82913DUqEAp902zeGOr2QZX1D10HKSjOCkqijiwBx/Z7OXVgCbgY+qr0AShNvMXmS5G&#10;MHIoT/omlmU288A49lQwe3WjvDilZev5oTIw6neqvbwC0DzTmRwI9A01h7gEysde/ScNx6hkJMY1&#10;MOKc6go78k8ESHJtDMyujZF/0qYvT25mXO2mQDYmS4Agb018WnAqUfHCyBg0FU6oJj22nt84YGZc&#10;DaOFnQowj2gU2T4qcLO/Bpaq5YZ7R/75h+81vGG/V3sOuEMEboyqbVSjkKiKH45oNKr9tHg7542B&#10;fREiEv4G9NJr45KKDcLWwuANcy4/RjTKSfQkteB8XAsjRG/uRFyQZ1zXh3J8F4bi2ZxffJ+yRZyd&#10;n2iG1SgZWn5M0dI0GjRvYIv6Vx3v3LUh6bGG9UxbDPW1GmVdUWr0ti1c0ZuawkYRaFfXZU7htsW1&#10;0rD8oniGyfvSqdv7mGKlD9rdmFeHRZEBye3G2OoLB8mMCC3MMmwUPQlxboStUX9SNS6NB04ZiiSu&#10;mnmKzV2eZlyj/qR4/TcKWmGrLzck4alCZxyM9QtTNJRDT9hqFJ2wLqYEN25T2+IJ0VQ5W9SdIu2m&#10;yAP9ydYWN2YzrkZRWDmlV87X/Kg/0d06lh8UK55Cy8ZWMwBBxziV4ns1ir6rKuTwGPUn/XeSwits&#10;NdtQGTb53WIO2924oVx036tRnP+IJIytZgByQaO6E+NqFE02qL8kbI36E7eXZHJha1BPZtDkCFKD&#10;t9Y8ti4m5LAonpYoCWvG1QxAsSzlYVPLrH6hLWDFw1qheOFMG5bz7zUoyoErjRQfaGzdLibfbFFU&#10;SL+a4kvU1Gtb9LWGRcW4GpVOmBeRy/wYzShdB1V+8aK4D6Xn3fleHvUnoW90rWZczRvEAXEejK1m&#10;AK4OqksYa7xmnrcvNM/GVjOATYvlTaNt4Sqr/TXqz9Q6NUt+QKxBV0OF+G79QsQ2ysUeEK/L1JI2&#10;czjqT1ojmQARf3X9QGT3VHs0a2PUnwQq1fE1IFow3dQTB1u3fiLhTeX2Dgg1EF2wzP4a9Sf7xBQa&#10;weevH8j3Ih1GzWF7Dm+qVqh12CDWIbmZam00AyS0LNQAbPgZF24K3RHOOWrUn2EoQ1EDyrgoz2ls&#10;DQMwh+KFnqpkO65btuX5uEb9+SmgYiZxUG94XnHvqD8R+HIhFTw/KLYXabtmXEMBvFV8m7NyNKMc&#10;KYhGja3xN+A19cFGM4qtpwn3kgTbnxktvJEeLIoqoKpAER0o2lYqz5tFPyjtR630k3uKeU3htlC/&#10;UPuHKxgljeQmRHp0kVhbXH3N2mjPAXeDkjxmzTdK+9ij+7xCvkY4Rwp3jYvYHJogMa7RfVKGirCI&#10;GNegaC2dchrnHDVyUULfpDAaW+2l8PUocGhsNW/c0MCoGNGIRblIUZXE2Gre4PmAP2ZcjUK/RZKw&#10;sdW8gSo1DafO7w4jFuUxhbc2Y6t5w8pteAepdfiJRxkfYNSiBJZQi5lxNW8kzmYk9NRArF/4ID9Q&#10;xfQG9dkoalzNALg2FxXTG7Vo4qImXxodSo0rOkI3h43S8d4RftJwJdmt5+twUJ84tpnDEX6iaFd5&#10;AY9B6fj8CD/zBmv6Cj8Gpd8dRvhJSJ9goJnD5g1+nkkpIrpbS+OKx0b7UmOrYXklUp+rCSCS4PxE&#10;sTYaltcvZasJgJsUb2jGtxm5qFQD8It6Domz8chhxtUw+1o5alFeYYmMmvjhwNDAPo1rM7pPWiYS&#10;dFDjat5Ae4RDdO4CjO4zjWUjxDhfGwMzR9doPtOQBWGqsdO+RippmCG1p8H7MNc8ZaphRF/VqHrr&#10;k4WB9kWZOsDUYTI60bQuV5mcRP1rk5CxZCrqsdULhNLujW7OfK2G4ayp4OvoRFMo0IW9BvapsWKW&#10;Rm99COP9UhHsqTTKK4XRUxJe7Dkk0qmyKxeGYNl0iaHD19pymp6FpTS/CWys4tNqlchQqJ9IZVJ1&#10;ch0Un+iHjN7rMTA7h6v4RF2qspcJjte40ImatC9qARSIbBZ6jhveGNgNjlLfqwmAB6KL89ZGKErB&#10;NKMFpEp7jwv1W2rVnZ8mC4uaQuzlEXzGt07zXWFrHBRra3gDkbPzoEYn+vGuzbiGN3g54DpvxjUw&#10;O67hDeqsvU3iF4mU/ZlJeDZn5Qg+yeBEnmfOlIGlU7JZGyP4pFUyb19mHQ7M8vwIPnkURderbDVv&#10;WC90daLUPUmTiPM1PzC0JaYwCw1h+yNjKxmtwlbDUoHLBJVXJ8oEElY2tppu9BwOAcAaKfQuxtUw&#10;Yi/qgeigE8W3UTevgZEDo/yoEXzii1KxXY2reYNkfVMkEHl9rw3C8mS0mDlsGIeFCQ4RXRxbqKlM&#10;QtvC4s4LjnquTpS3RHXzWtiLiKg4l1kKPa4HPrbp2rmwN1cONa7xNyg1oaLleOL9E/HZzGsvf3ej&#10;+M+rCW0cYITYboLpeS88GENvd74SD7DL99u8fdHlaYzRWRfp0Sl1HGCERA0n0ptkjKGoMgk+B1gU&#10;ZuIV9jlqUUqY0IlFPN0cYDc656hv1jSAMSRBwsOhYWZPCK6AoWBqezTqSRK4KcR1gJEQa/xfTtY2&#10;RpFsDk2xQBaWsKMhkFGMUs//i5dpY2x4h3sOsvvTOBFJxDOyuAOC8Q8wAv1G34PTMMY4y0yNgAMs&#10;8XY1smEQutmoOwsJS/0bCcUaxxRZb6O4VKnErIXxvv92S38YhJNd1V3Ew67feGPpm1DYc6qGXgkY&#10;Xcx1bGGUyo4OSazGoQKMIQM3S79hGON+KoyNBhQ/ggxoc8QsDKWAWiAjHYVQSfgzIxsY4envu7lD&#10;E8XuT421C5qd8wNtYKjAUEyKDMjnCEFTFj3OprA21EPrTjofmc/WJILs4VORR1hrGPfGHGrGWtMB&#10;1j4Op7DWMNSgVIsX9yXEBPPd0sRB3M0WFgZX6R04YmONKIHx9heGtRQOMDPZFxKmw1prGNY4sJW1&#10;pYQ3fT7UDmgYncMvkSad89boQhkb10jz3QYWzTDFJYy19kaSA3w1GZE0eK/PnchJ3k/E2IZLyFlQ&#10;2U24Ov/NWpMCiVQ8u6qZbBjMdclhL8bWpJC0rXho57t7ZaUpA61Ot1GIYo14qOHJgfkdMGVFb2jh&#10;YWYztqYgHilRA5v9NipRrCGNVt+tKehKXbDoesV3a1LAGg+PamwN41H00xpRWGtSuOXpxkQC4eDe&#10;AV83iNKsyZGKYo0nBOOWDOzKhQ2RqZjJEYvGWm5f5ztgYFhjJs35NnLRzCSfzlgbLqHIsOrljNKr&#10;PoBfJQO74lsnN+B8lYzQ1O+AgbEDEKiqVdIOBtbk7h6tKbv7frmZM2Bko565BgZzwQnKWpOCZ+XR&#10;m3J2Y81wyRQopX41iafmDBgY1ug8pL5bkwLWkN+p/dYwP5MjH8UaESrDkwO70nwkT6bnO2Blpwjs&#10;42Kfc8nAeNRJQq6x1qTAKsEvMSfOKE/Z3cgSzZqciqNYg/HUTDYFcUp9UrXETK5fciNQYFbJqE/p&#10;kcKJo8Z24JJPwUfx3RrGAzR1PZW1djDwXomwqLE17Mr1gQonZpUMl1BATJVURNJdRwfWkFCrNdkO&#10;RjIvUulUzGTDKCzBa5Ky1qRA3JSHF2WtYSkx6SKFIynFGjI9s98GhjVC8mZsIyrl3k28xOy3gdGm&#10;GLGnYeWRlcYHJYIivtvAaPPK9U1Za1KIZP5pXg/ht16T1C1Cqyh2wChSGdtH8Hm+Jgf2h7E1Kfjo&#10;zJQw/cN3a1JgJj+ld8TYGsYrBY1rDJeMLhVN4Ed0J6wNlxDPT6W68zNgJKZRIKasq7A2XEKbHELR&#10;xlqTQqwh8TfWGobYGT4394CRmWIN+YexNrC8jPC2KsY2GlVWCZEnc+IMzK+SqUyKXw5zKWvtztAQ&#10;gUC72d1TmzRLi4uA+G4D4x0X51VZG78EsS+DM9YaxsqifpiyNlySqtxulTQMr4SGpMpakwKFLhib&#10;msmG8YCD0kqtySYFOg+hwzfvAaNY5fpMjWg1tiYFmjjS41N9t4ZdKcEeB+OcuUa1yvNlKpuYVdJc&#10;cuN0S1jz3NoIULlO4dObsS2MdZxAo7DWQVSskS5gIhijXIUSkHuYVTIi1GReq9p3ZP2Xp0BwkmdF&#10;NbZ2MG53bh3KC1r1KtdFakWamWxSuBH8JkYvVslBvxrdq7LWpPCHsQ2MgAmP+GZsTQp/+G4DQ1Di&#10;Xo1GjnqjY20+wLmnsDBCT3dT+5EKwr24OEzpOmOsDYz7LP3nzEwOKaR0hopPjpL1hkPJlV1YW1Eq&#10;wbHkip7P5MJwlql0Z6wNl/AkyY3RWBtYRDamfiG9T/u7QVt4GMbawHBM0EibsQ2XkJ/CO4KxtjAS&#10;OdTZPZpWRO3v9IcV320o6MZ3U/eAUbWmvzlpKsbacAlv+UlrOz9xppBpKozTWM5YGy4hfKGqNCMu&#10;7VXC27pSWB9gVDKlOp4Z25ICaXRKpzCSWPYoTCny756jbiXogVTdMNfCsPbmKfn0u1Hb7r/M5AFG&#10;bQx62Rlr/0cKZpXwTto/kiA2XraxtqSQa4fYb+zltoaD8Ta3RRRHDaO03h0xxenuPsCo/JFeReK7&#10;DSnw+qM62yP+7B/JGwJKV2NtSAFrPKaZsQ0MayqLl23SP5L3T1XI/gAjq0mObbgEN5Se7mZsA0OC&#10;xJOAmcnhEibyZd5xyDzvKcGXudD4VKyS8UsuX1/KLyF9Z6zByiZmTqZAwy5oa817wAFG+xxV8o2A&#10;/FijbJYReh9gKEkjFDmfyZW7vjm73diGSwjgqdJ5nJ41NhwFTi7DJQOjEdELxjNjG1K4pGSsOLup&#10;wV4/Ems0IjBcMtLVVIv6Nvrr18L8d2suQRiae77Y3aOUTbXOPLeKVdKkEN3A3dQEeK3mFeHwk8uK&#10;sNa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wWs7NGLKT3NrqwpwRqf&#10;TVlrUqA4/hvNuPluDcMaf8yJswJWQkGqrDZ/946NpWy+2wpYSdH7Mu9v3M7bWnpymZcVoloFox4E&#10;xULM7h4Y74pQmTnfRvdKDTmK1ilrTUF/sDZ3HKhEZZG8RvfKnZunZPXdmhQIspA4as63qbsaAetL&#10;eeZTeJWHlWvKSZyfpgOLvIo7tODJFbCSR6jaD1OIrxZXxvZUN+EpoxqhGtpjM7bhEsIlVB0zY2tS&#10;0FWAUJ7u2NjdhrlWwEo+muqqRIHMtSbX5ApY6VqYgmrnq2RgfDfeydXYhkviX5haJdST67F9I7I1&#10;GvrXClhtpaiFwSW594lVsgJW1qSqqUQPlh1bni2MteWSXGnN+Ta6V5Y/u9v4XFNWlXgCZ4DhkoEx&#10;k3ZsTQoI/XFglbWGMTZ5mo7ulRqV9ExV1oZLqEH2bTKuET7W50aV4qpULiz+ZJqtnnuvK2AlYotB&#10;sbsH5r3XFbCSHoPu0lgbv4S+AteriYaO7pWZRJtrPPOB/RubiaqtgDXl45y19UsgLnWjmmKr7ACK&#10;9qixLZewaviRYpUsl+CpqRexKe7quWQKrpKi5Gq00X2+Nk4ObiIfZmxNCngKbxdXHt3rH8bWpIBO&#10;6pVSBeen6ZR4DU9yyzFjGy6hk+Jd+ZMrl/22q2QErHhBaM7M2AbG3ZQtYL7bCFgJ83IzUtaWS2x0&#10;ZgSs1xffTTHXwBBVE3ky320ErKnBk+4856tkYMicKYluzoARsPKS6ar3vAbGmzAdM5S14RL4x7Hy&#10;VG4li40XaLVKhhSS+aB4ckq+UpkIcbSy1lxCM0ZSQA0rr+5VK6xW98p5ozLS4MXmSagrzwjnZ8AK&#10;WNObytRTgITHGq/rN2NtBayIZVVFEZbSWGPrmNw+SsQPjB1gqiQfYGEFdcs/6F4JUKqXlYUlKdNU&#10;tcRZnbElHcfcAxZGLAJBl1glq3tl1yBDEsy1sJz5anev7hUB60PdcRZG3i4XODO24RKWpMqUp2Fc&#10;fwCiHs4zX93rjdwHpYo4wPKUb06cFbCSD5Jyn+cnzgHGJdNkgPLasFNCkVC1JgeGa/5l3jreq3u9&#10;kIJuVEgHGKFv0ivPV8l7BaycOGQpnc/kAYZyJqLqU1YmSa5mEvUYgWVlrWHJCU8SurDWXIKnEEWd&#10;GVvDeKHlQUzES0h3m7ERjTY8uTC8oK8I/cXYxi9JbMCoIkgdrB+JhxeFg7HWpJCUd+7CZiYbxmsf&#10;t3w1tvZL8MxdDI9oTI8tEQyjHsOjKxhLxMXwFsY9wFprUsAa0VDBXOi860dCJXxvswNG93ols0m9&#10;9pHeu9ZcdOY9utcU7YOWxSoZmJ/J1b2Cy0Xs9Azg4XjGFj2RWZMjYKV2cNaysTZckt9o4iXovOtH&#10;JpdcRWcWxoy4d9P3CFgpgp+yoWZswyVxZow/SeGRGRsdI8wL9MJ47yZoK3TmBLvHGjEFc8dZmH7L&#10;5zwba3cq0oqb8MLQl5AlqdZkkwLHBilqagc0LNZU82N0pz02qtjSukeskoFxBhChN8w1AlYyW1UR&#10;gPegMOYEjWh4a2jYogyGGVmjUIZycpizdOSrya5XLtCgkNgyi8a9G9ErMUfHkYO6MfWROJ/7JCNe&#10;TcVWRSODQhh9UcnW+ID1zV70xTDVGRelI1zvka4SYKSPlFkgzT1/GFmTCA3GkOgYY40iX5TYneGQ&#10;0bsSAXJH9qBYIPxjjI1ulYaLpKKZoQ1MS7BJx64Vkjy0NKE+dxAGBoew+M22Ht3qlWtb3uKFtSUR&#10;6MCEt9739iugfoQlylrDUsmFXp5iY49u9XolxG7SFcnCqA+ANe6oQp6AKrxguCP4WuYQHRjWnCQU&#10;f2CswRCK/Af2TxKqZrIpAceOXSoeMNmX9SOxxllvCHnlrlycU6tPrMmhko/cVY2t/Qq29ufWIKw1&#10;jLFlcGJNjm6VywZxSbNKBvYHa8Ml5FQqSSgtefa7cbgZnly5K+Kjl/puA/OrZHSrqQavkv9J+tix&#10;yTU5ulX9XEp4Y61x2TA7YOu1opFVxUkh77VmxzZckkwJxZMHuatl5dGtIvSg2ZTZ3QPjfONKZHb3&#10;6FZ53qAXjjlNB4a1uHdmdzcp8HzPu4AaW8PwFDgDjLXRrVLRFC/ZjG1gWPscHedu8uhWSVUhmGaY&#10;a2A58FXpYR5QaimnmB2JIOIMGFhS+pCRie+2clci1y54PTCsRc5urDUpMJPkFZvAxcpduYCpEu38&#10;qJ7JBw6G8icHxir5xHLEKhkuwQmCls13axjW5KV0dKs4eByoapWsX0Lw2jxgvlfuSjTzokIJA/Nc&#10;MrpVysEjB1IzuVxiAxejW0VaSFEiM5MDw3tlBxhWHt2qP00HFs+csLfYb6NbTW2bpwo4DewP1trB&#10;CJOkR/e5PzkqWe/hjW41nUvuplAWwaIiBay5xE9uogXDVyaeo8bWsD9Ya1LAGj9SWWuY9yenzKsP&#10;lQ+M3U1MwdwDVu7KK5/zSwb2hzXZpMD9jYCaEOpT274+d6xFsXF+Boxulbb2n9jp+Q4YGNY4ccyt&#10;Y+Wun9ui4cmBsUrivpqxjV/yuQkraw37rEmTZkp6bn0Avls6egkuGVisqeI26PnHGn6JSdhdGN+N&#10;paxWSZMCsSD2jRpbw/x+G90qcS5e/pW15RIbmR/dKq4T0THDXAPDCyLMpWayAx/EJ6ESNbaG+XvA&#10;6FYJFVCIzSzJoZIvZKvK5RrZauK1ypscFEFlyr8YP2HErjRT4/4mRjYoYvN8NHMJGNEqqdpxZc45&#10;clAYY2SGI0ezymRwLzLGmn28xmMkq08mXz0EDApj3BTVN2s6oF+G6gjFy2ExHUfGk0JegvxHsEof&#10;YFXUhijYGKMcnkkcRL9WMFrz8jJlvlmjKEFLNFtNY3MBrylEE4yxRv1hGpsLYEbiW8ZYo7iy8ZZu&#10;9tmIVVn64Z3zfTaolLXM7J97PiNxhQhUfQ30ZPWlb3kBUAfoSFUJWLiXm0EhumZkahqbC+imEpSY&#10;xkbdqMV4NRnxlEurCaFZlWqUsSiEhLw2mdNzdKrf0JXSLQ6KclNpKW0WSHMBLd5ephQpOoKaD0Sq&#10;HDLKWHMBRWKQd5tv1iiM3VJIRSz95gJ0ZV/K4zlIW6Er9dIw0lZiwSkPIFbjMAgfTVUZvl5G2vp9&#10;uV6N8ucAS7NIlSoFrumAZiNQ3fngDjAKBjsFNLi+mnzRq8oEIw8wzgvCumJNgmtKuJOxb06aA4wi&#10;vngwYnODayq5I6a9iSolBxg32Hdm5XQTgGvHguQsVWz7AMMcPpMbXRMDwTelpsVcw9LsVt3rwTU1&#10;3InSGs/uACNCRaqV8LbANaWgAlUhyQNMN5QA1/TA2UGrJbXvGpZm7i9TX+B6GbVqar4YucABRvty&#10;eiuKuAW4ZhV6nqvX0gOMwNGL2ppmI6xelVuKkSdgrsmIE5zT2JlrVqEJqiqWjrmG/cVcswoBFtXV&#10;HXMNoxA/7OBG16xCpweijGZlrkCWdx9VsYSfOfSAlMX4egcYiXLUxFMnwmpdUcyaRi6YazIiVEIy&#10;gTPXrHLzo2tYSiEovQc/c+iBUokmVesAS5FRnlvNvlvdKmVLmJRTzwivfFSyfqmschX33hQBw1yT&#10;Ea4KSZxCYgWu6YHb7eNbhLEPMB5beSNRp/mqV4lQUrfeTOawCoRJMEN9u6aHNLemAIMx1zBWJjtB&#10;nQijYKWdRVxvY67JKCXJuR2r0TWrpJ28qavJtxtYyumYAh/ghh6+SepwS2VgjO0hJ3PogfRPU4GY&#10;XzkwuIFWpWoym1XwadU9EnMDo4gYbZSMuZGyoqTkkmCWysJocc3tWpkbesCcUQjxyDGweDgmHwFc&#10;swoHwp2bjNgIC6MQtyo/hrmhB76B23cLS0VtI4DC3NADS8VIN48wXva/jAIK3NADiXqmYMQRhnic&#10;Gv1qqQw9pGm7uiyPDpa6LvrbDT0gCjOPH4xuYH8w1/RApM4orrDWKBqLUOrazWWzA36YUcphrVFk&#10;a1PGXlkbSSsVHp2jMiiSLPkC6mwdSSuSelNWIVL/CrwlyZK8BrMqR9JKjU23Sgb1F2tNKClHos7x&#10;EcLSW54AlbqVj6Q1PeKFwpGZHBa6c4aYx/08ZtYX4CLinIZB5Xh8ylXSbAIpmIIw8XnrNyIlu1NU&#10;Va2SZoVHmtWZY2eEsKhi2AFuvzUrPHDblC87QlhUMTx5ubE1K9Ay3CQUMpONIs5KT0M1tpG08gpo&#10;yuJdL4OivB1dyJTjPJJWb224JJeCmxtbeyd6TY4QlplkbIq5RtL6TWl/dZwOipmkA7taJSNpJfTs&#10;PKFB4a8RV3Fjay6hcJNz80YISztukogUT04F17Crm8nhEophPAkLisDzKGG59hs1ATugGYhVQoqU&#10;s9ZcgmuIWy8c5hHCIl4mHO+sNStQa8g89jC2Rv2BlUfSqq0NChlyHlLMdxtJK5E9x1yD4uzGL1Ez&#10;OZJW/d0GhaIVVlA8uZJWGrqpHTAo/EkuLG5s7WEgTTU6WO4LjfqLteYSTkXHk6ufxU9AQqJWybCC&#10;tjYoKJmbrbLWrBBZh9rdI4TFL/miGoGyNlxCMF15QSOE/exu55mvpFWvkuUS2peZN/EI/8oz5InH&#10;aE8OqOhnVZdHcO1h6B0wKPxympmo73ao4BoGEmfAoDhN77yum1WyklYinCpEMyjq2VKywo2tWYHe&#10;8s5TWP0sXW1VXTy+W3MJXO7O7kHhOiOCEPV6sdaswEp2r5yDwhqBQ8VcI2m9c3K4VdIMxE/muzlr&#10;zSWpTuusNQolMoXZlD85Sli/u4dL0uTR3XFW1Pq5rYv9Nqg/+MqrauVJUJ0Bg0oOBb2izO5eWase&#10;W9+MOHFoc+qsdbwk7csUl4yG9krbdrJm1NiaS7y1QaG1QEuorDWX6DU5eli8IPjVWWsu0SfOCGL/&#10;Yq1ZQXPJ6GgT6k1xWnGjmgqumicHReMURCRuJpsVdFRt6r6iiEUZoKyNvJVf6M63QZGi+SmDKGZy&#10;9K0EsU2bUxRe7c3AP1wEFCuPwJW4h6lThLXhkj9YGy5hJt3L2BR+JRYEM7sPN7SQlzH1EDeCWrQS&#10;yHjcXDabIEqg4YRx8kYcy+jIw3ajazrRTwKjjqVbFwvFWWs6odS4E7NN6VccQ7QM6hgYpevTdZdP&#10;nlJdIFgjVFhTV+8RyLJ1XMhkUFhD2GRmEulc/UobolwUdJJ4hCBmlmFZS91R4+QtKjFDemgpa00M&#10;vCSoIAYv7fUbk6qQQnDnVMlrWuGsA7so+lTgmbjvNmwiwwo4//UbOVDf7lWfiNzgUizw3IE9oghH&#10;qN1NZKesEcMwsacFXRERZuOYz9ZUkqCSG9qg6OiW0vLG2pCC9F+5sNWE5LxJXrqx1p5J3u3cTC7K&#10;3vMRpNSvtP7rorgvks6lvtuKYuV9kThC/UYWKNcOtd1G3GpjvfDbWEPDo+7CnNWFg1zVa/6iiM+7&#10;k5tAThmLAE1tgEHB0Kn8apbkCFszNJGsxlcb/kHMThq8stZMQr0ipdNmg9WMkHD4xFMTu21Urfb9&#10;jRe3NvZgB6izbeq+RtxgLvk8E7Wx25sDX42sGYH3YHdsj3w2WWfq6YGgaf9G3GRFWoNCJkpRMTOy&#10;UbO+H6rALNu6WSRaaffNRgIb9Y2p1xgnqSYkWaEqMENyd8HY5ap2ENYaxjkT4axY/FPANbINk+2N&#10;tSYfqOetnt4ITvXYyGYxiX9YaxhVF1XLRWDNB/QnV8l4B9gD7189maJNr7Eh2aAWt3G2BkbEKaXZ&#10;zHdrRrhxmTVVYRhbw+A6tGPKWhMJ6bJO4k7ErqaEq0Y62oqxjYYVzca3SZ3PRbmt8fCgbok8HBcM&#10;hcJL3e8XRuO+L/WsiPC0rbEmVV7JwvArVEsqpqRJ4UZkxtSzOsDIKlXZ88CaFEi7QEpkdsDAkq+s&#10;wnckX9dMUkqGJiHKWsOoBU2Sm1qTzSVIdPJeIa5SI3r9+tdXxOyA5hK0BhzdylrDIGWWiRpbk8L9&#10;gR/lrDUsldC58JmxNSncX1hzMzkw2pOY6gBsyyYFiItqoGYmF/bmaV15ySNexRqOm7LWFHSnOYP7&#10;biNejWpDpRGjTu6N83g8HU+OeJXaTRTaV2NrCsIHoqu6WSUjXuXBjh4hytpSELF5tQNGvEpRSelz&#10;DYw3/ORG/Y+089mZJTey+6s07gvo5v8qYXoWXs/SC3vZagujAWRJkNq27Kf3LyoZzIyTVd/Ng2k0&#10;8N2KTJJB8jAYjEMyb4yAsnk1YnC3uADCPqd+I1B17zQcYDol41O9080RcE7G3R93R8DZKNy9k4Bh&#10;ek7Grtz1ea8lz0aBr9uxv/QWSs7J2OzB4Zo7/VY2r3L3K/el3SmtJIsrMm6Rz8QUT/3GsW8+D3yr&#10;tHMynKDxXuiibF5laN+6RTcCuiclhwfR81v9VjavEphnQXurbmdbwt2c9za0E5s9KckKh53Yt0o7&#10;JyMId9N7LZtXidTeu4+AgPVJSe5o/s6h1Ru2pGx5DWrkXoi3JKOBYGhvlXY2Ck9sya3dw2xwOtUN&#10;88pBvTtVO9sEjsFz1/atbjsnmzdo5FuFnU3Ckxt8x1uBmbLjlU9m3fmCPR7P2SkhCMetFbfwX9Jx&#10;tc+tk4Qse0+tD03CuZM75zJruohe3JpK685VzpLy3d073VbScVz4Xhyo7lzFTbtHl7I2ObUJF77c&#10;8knqxtWJKDSj5sYioKS7SSfiFZ80vH2nbXjTp3SEQG+N6/XsWlDYeOvbjhR2TreuEHU3xnXdtcqc&#10;TUjtVjOerch4bwsXk8SpOdj7GJtRbhV2Tretwy0jUna64q8RA73ltdZ0YP9Wp5Wdrrh5T65ruVO1&#10;mo4PBN4a13XPKs3IJTa3SivWJ2JHdzBS96zOfEIMR/7GUCvpVtY2two7GwNWjHTbLYzUra4sSW8V&#10;VrwKo7BzOlmM/u6X3//7//i3f/z2r//yy+9/+RP/+F3869d//qXJ+NdPv/zl33/+9v1bPPjbX//x&#10;0z9//vbrX//yl3/8x29//G/MRv/3+Pnfv38jOVmSqmXzVWK695x4sBLjPZ4Tj1Zieu2ceLIS05rn&#10;xLOVGBN7TrxYiTGZ58SrlRgTeE68WYkxaefEDysx/tE58dNKHBTzOTW/LYwpyDyUBZ1bSvdwFqxu&#10;Se4hLRjXktzDWlCoJbmHtuBES3IPb8FyluQe4oK3LMk9zAUTWZJ7qAtu8Zyc3w7qgi0syT3UBf1X&#10;knuoCz6vJPdQFwRdSe6hLhi3ktxDXTBvJbmHuuDESnIPdUFyleQe6oK1Ksk91AUNdU7Obwd1QUeV&#10;5B7qgl8qyT3UBWFUknuoCyqnJPdQF5ROSe6hLsiWktxDXdwYUpJ7qIsrQEpyD3Vxp0dJ7qEuCItz&#10;cn47qAvioiT3UBeUQknuoS6ohZLcQ11wBSW5h7qI4pfkHuoiLF+Se6iL8HxJ7qEuAucluYe6uP2h&#10;JPdQF6Htc3J+O6iLEHdJ7qEugs8luYe6CEKX5B7qIqpcknuoi3hvSe6hLgK4JbmHuojIluQe6uJa&#10;gZLcQ11ETUtyD3URBj0n57eDuoiHluQe6iJQWZJ7qIvIY0nuoS5iiSW5h7qIDpbkHuoi3leSe6iL&#10;yF9J7qEuYnkluYe6iLKV5B7qImx2Ts5vB3URPyvJPdRFYKsk91AXoaqS3ENdHLMuyT3UxbnpktxD&#10;XRyELsk91MV56JLcQ90mqOO31e+COk4wO8njMPFZeX5byQV1nBa2kgvqODRsJRfUcZ7XSi6o43s1&#10;VnJBHSdureSCOo7QWskFdZyJtZIL6jjkaiUX1HFq1Ukex07PqOO3lVxQx7lSK7mgjoOiVnJBHQc/&#10;reSCOg5yWskFdRzMtJIL6jhpaSUX1HF00kouqOMspJVcUMfhRif563jiGXYh8DIQ4MURRC8DgV6c&#10;KvQyEPDFQUEvA4FfnP3zMhAAxnE+LwOBYBzR8zIQEHI2xsxAYBgH6TwNBIjsS/IyuBAWNmOhSOQE&#10;m1WFC2mBwMtAkQiP4WWgSITJ8DJQJMJleBkoEmEzvAwUifAZXgaKRBgNLwNFIpyGlYGSGHHOystA&#10;kQiv4WWgNhFmw8tAkQi34WWgSITd8DJQJMJveBkoEmE4vAwUiXAcXgaKRFgOLwNFIjyHlYESG3Hg&#10;xstAkQjX4WWgSITt8DJQJMJ3eBkoEmE8vAwUiXAeXgaKRFgPLwNFIryHl4EiEebDy0CRCPdhZaBk&#10;R5zy8DJQJMJ/eBkoEmFAvAwUiXAgXgaKRFgQLwNFIjyIl4EiESbEy0CRCBfiZaBIhA3xMlAkwodY&#10;GSgBws4xMwNFIpyIp4EiEVbEy0CRCC/iZaBIhBnxMlAkwo14GSgSYUe8DBSJ8CNeBopEGBIvA0Ui&#10;HImVgZIiscncy0CRCE/iZaBIhCnxMlAkwpV4GSgSYUu8DBSJ8CVeBopEGBMvA0UinImXgSIR1sTL&#10;QJEIb2JloEQJN3aZGSgS4U48DRSJsCdeBopE+BMvA0UiDIqXgSIRDsXLQJEIi+JloEiER/EyUCSa&#10;zAnfM6xR6BBYGih5wleEzQwUiSZ/wh26UgWTQeF7HJqBiURIkxLK5wZJsw0UiSaPwocwVAMTiXGd&#10;aAkLm1wKn/3UDEybGJd+Vg1MJCqhwuUgXi/E1ZxFA5NT4b58zcC0iXF/ZtXARGLciFkzMJEYd1zW&#10;DEybGNdW1gxMJMZNlDUD0ybG5ZI1AxOJcV9kzcBDIhfT1AxC4BhVroPSDLzZmc9DawYeEvmctWbg&#10;IZHLxjUDD4kcfdIMPCSOcVXiuRtD4PWCIJG7rMwMBImjybFwbF6rYCJRORY+Me9VIS4FLI1ocixc&#10;I6sZmEjUoyFcKGlWQZFocix8BEWrYCJRD4iMJsfCfVWqgYlEPSQymhwLX0hTDUwkKsfC5wi8brwc&#10;FTE5Fm7mkyqYHAtfdtIMTCReDoyYHMt4OTJicizc+qFVMG3i5diIybGMl4MjJscyXo6OmBwLt69K&#10;G5gcy6jHR0JgTSx6gGQ0OZZRj5CEwNNAbaLJsfCRXm1E0ybqQZLR5Fj4TLpqYNpEPUzCuWmzEdUm&#10;mhzLqBxLCKxu1CMl3CFkZqA20eRY+E6n9ILJsXCdhGZg+ol6tGQ0ORbunlQNTJuox0tGk2MZ9YBJ&#10;CDwcKBJNjmVUjiUElgZ6zGQ0ORbu1JFeMDkWvsmjGZg2UQ+b8CUcsw3UJpocy6gHTkLg9YLaRJNj&#10;4cYzbUQTiXrsZDQ5llE5lhBYbaBHT0aTYxn18EkIPA0UiSbHMuoBlBB4GigSTY6Fy+EEBybHwh2v&#10;moE5O+tBFK5NNttAbaLJsXBpu1TB5FhGPY4SAqsb9UDKaHIsfJNIq2DaRD2UMpocy6jHUkLgtYEi&#10;0eRYuJ1S28BEoh5OGU2OZVSOJQRWGyjHMpocyxgfsCtRHJNj4YJDzcC0icqxjOY5lVE5lhB4jag2&#10;0eRYuNpZ28CcnZVj4TZTswo6O5snVkblWEJgNaJyLFxSbmagSDQ5Fj5QKL1gnlwZlWMJgdcGumIx&#10;T69wZ7RWwbSJyrHwsQqzCmoTzTMsfKxFq2DOzsqxcBueVQU+sFs1CIHTjZNyLCHwMhAk8h1kMwOZ&#10;nSfzHAsXimobeDaR6xU1Aw+Jk3IsIfAaUZA4mRzLFN9/Ok9tIfA0ED9xMs+x8J1V0cDkWCblWEJg&#10;VUE5Fj5HbGagSDQ5lkkv4AqBVwVFonmOhbvStRdMJCrHwucOzCooEk2OZVKOJQRWIyrHwv2RZgYy&#10;O08mxzIpxxICrwqKRPMcC5+tERyYHAsfN9cMTJuoHMtknmPhEmDVwESiciyTybFMyrGEwOpG5Vgm&#10;k2OZlGMJgaeBzs4mx8INsdILJsfCDbOagWkTlWPhVnuzDdQmmhwLF0RrFUwkKscymRwLX45RDUwk&#10;KsfC55i8RlSOZTI5Fq4ClyqYHAvXgmsG3oqFW8w1AxOJyrHwXQazERWJ5jmWSTmWEFj2QDkWvkpq&#10;ZqBINDkWvucovWByLJNyLCGw2kA5Fr6rbmagSDTPsfAdFm0DE4l6pddkciyTciwh8BpRbaLJsUzK&#10;sYTA00CRaHIsk3IsIbA0UI6FD1qZGahNNDmWSa/4CoFXBUWiybFMes1XCDwN1CaaHAv3tctgMs+x&#10;TMqxhMCrgiLR5Fgm5VhCYGmgHMtkcix8h0Ea0eRYJuVYQuBVQZFociyTciwh8DRQJJocy6QcSwg8&#10;DXTtbHIsk3IsIbA0UI6FD82YGeja2eRY+GqDINE8xzIpxxICrw0UiSbHwge0tAomEpVj4as9ZhXU&#10;Jpocy6TnWELgNaLaRJNjmZRjCYGlgZ5j4WuHZgaKRJNjmZRjCYFXBUWiybHwWVRBonlH2KQcSwi8&#10;KigSTY6FT2BrFUwkKscymRwLHxOuGoTAaYNZOZYQeBkIEmeTY5n1HEsIPA0EiXxNxsxAkMjHmMwM&#10;ZHbmK6RmBoLE2eRY+Aaa4sBDIh+u1Qy82ZkPFksGJscyK8cSAgsHyrHMJsfCV9O0CiYSlWPhe6Fm&#10;FRSJJscyK8cSAq8RFYkmxzLrOZYQeBooEk2OZVaOJQSWBnqOZTY5llk5lhB4GigSTY6FbxsKlE2O&#10;ZVaOJQReFdQmmhzLrBxLCDwN1CaaHAufDtdGNG2icix8YNSrgnIsfHDazEBnZ5Nj4Ztz0gYmx8K3&#10;BjUD0yYqxzKbHMus51hCYAFJOZbZvCuMz31rG5g2UTkWPufqVUE5Fr6aamYga2e+MWpmoEg0OZZZ&#10;OZYQWN2oHMts3hU2K8cSAk8DtYkmxzIrxxICTwNFosmxzJdPpZgcy6wcSwisKijHMpscC5+eldFo&#10;cix88VwzMJGoHMtsnmOZlWMJgdeIikSTY5n10ykh8DRQJJocy6znWEJgaaAcy2xyLLNyLCHwNFAk&#10;mhwL358VJJocCx/n1QzM2Vk5Fj4rb7aBItHkWGblWELg9YIi0eRYZv2kSggsDZRjmU2OZVaOJQSe&#10;BopEk2OZlWMJgaeBItHkWGblWELgaaBINDmWWTmWEHgaKBJNjoWvX8twNjmWWTmWEFhV0HMss8mx&#10;zMqxhMDTQG2iybHMeo4lBJ4GGsUxz7HMyrGEwNNAozgmxzIrxxICTwNFosmxzMqxhMDSQDmW2eRY&#10;Zj3HEgJPA0WiybHMeldYCDwNFIkmxzIrxxICTwNFosmxzMqxhMDTQJFociyLciwhcDRYlGMJgZeB&#10;zM6LybEsyrGEwNNAZufF5FgWPccSAk8DmZ0Xk2NZoFTKMZQQeBrI7LyY51gW5VhCYGmgHMticiyL&#10;ciwh8DRQJJocy6IcSwg8DRSJJsey6F1hIfA0UCSaHMui51hC4GmgSDQ5lkXPsYTA0kA5lsXkWBbl&#10;WELgaaBINDmWRe8KC4GngSLR5FgW5VhC4GmgSDQ5lkU5lhB4GigSTY5lUY4lBJYGyrEsJseyKMcS&#10;Ak8DRaLJsSzKsYTA00CRaN4VtijHEgJPA0WiybEsyrGEwNNAkWieY1mUYwmBpYFyLIvJsSx6jiUE&#10;ngaKRJNjWZRjCYGngSLR5FgW5VhC4GmgSDQ5lkU5lhB4GigSTY5lUY4lBJYGyrEsJseyKMcSAk8D&#10;RaLJsSzKsYTA00CRaHIsi3IsIfA0UCSaHMuiHEsIPA0UiSbHsijHEgJLA+VYFpNjWZRjCYGngSLR&#10;5FgW5VhC4GmgSDTPsSzKsYTA00CRaHIsi3IsIfA0UCSaHMuiHEsILA2UY1lMjmVRjiUEngaKRJNj&#10;WZRjCYGngSLR5FgW5VhC4GmgSDQ5lkU5lhB4GigSTY5lUY4lBJYGyrEsJseyKMcSAk8DRaLJsSx6&#10;jiUEngaKRJNjWfQcSwg8DRSJJsey6F1hIfA0UCSaHMuid4WFwNJAOZbF5FgW5VhC4GmgSDQ5lkXP&#10;sYTA00CRaHIsi55jCYGngSLR5FgW/R5LCDwNFIkmx7LoOZYQOBqsyrGEwMtA9ieuJsey6vdYQuBp&#10;IGzfanIsq94VFgJPA2H7VpNjWfWusBB4GgjHspocy6rnWELgaSBs32pyLKtyLCGwNFCOZTU5llXP&#10;sYTA00CRaHIsq55jCYGngSLR5FhWPccSAk8DRaLJsax6jiUEngaKRJNjWZVjCYGlgXIsq8mxrHqO&#10;JQSeBopEk2NZ9RxLCDwNFIkmx7LqXWEh8DRQJJocy6p3hYXA00CRaHIsq3IsIbA0UI5lNTmWFUql&#10;kPch8DRQJJocy6rnWELgaaBINDmWVc+xhMDTQJFociyrnmMJgaeBItHkWFblWEJgaaAcy2pyLKve&#10;FRYCTwNFosmxrHqOJQSeBopEk2NZ9XssIfA0UCSaHMuqd4WFwNNAkWhyLKtyLCGwNFCOZTU5llXP&#10;sYTA00CRaHIsq55jCYGngSLR5FhWvSssBJ4GikSTY1n1rrAQeBooEk2OZVWOJQSWBsqxrCbHskKp&#10;1NnZ5FhW5VhC4FVBojirybGsyrGEwNNAojirybGsyrGEwNNAojirybGsyrGEwNJAOZbV5FhW5VhC&#10;4GmgSDQ5llU5lhB4GigSTY5lVY4lBJ4GikSTY1mVYwmBp4Ei0eRYVuVYQmBpoBzLanIsq3IsIfA0&#10;UCSaHMuqHEsIPA0UiSbHsirHEgJPA0WiybGsyrGEwNNAkWhyLKtyLCGwNFCOZTU5llU5lhB4GigS&#10;TY5lVY4lBJ4GikSTY1mVYwmBp4Ei0eRYVuVYQuBpoEg0OZZVOZYQOBpsyrGEwMtAOJbN5Fg25VhC&#10;4GkgK5bN5Fg25VhC4GkgK5bN5Fg25VhC4GkgK5bN5Fg25VhC4GkgK5bN5Fg25VhCYGmgHMtmciyb&#10;ciwh8DRQJJocy6YcSwg8DRSJJseyKccSAk8DRaLJsWzKsYTA00CRaH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vSssBJ4GikSTY9mgVArPFAJPA0WiybFsUCqigYlE5Vg2k2PZlGMJgdUGyrFsJseyQanUNjA5lk05&#10;lhB4VZB44mZyLJtyLCHwNFAkmhzLphxLCDwNFIkmx7IpxxICSwPlWDaTY9mUYwmBp4Ei0eRYNuVY&#10;QuBpoEg0OZZNOZYQeBooEk2OZVOOJQSeBopEk2PZlGMJgaWBciybybFsyrGEwNNAkWhyLJtyLCHw&#10;NFAkmhzLphxLCDwNFIkmx7IpxxICTwNFosmxbMqxhMDR4KEcSwi8DIRjeZgcy0M5lhB4Goif+DA5&#10;lodyLCHwNBA/8WFyLA/lWELgaSB+4sPkWB7KsYTA00BWLA+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5QKoXl&#10;CYGngSLR5FgeUCqigYlE5VgeJsfygFIRDUwkKsfyMDmWh3IsIbB6QTmWh8mxPKBUahuYHMtDOZYQ&#10;eFVQJJocy0M5lhB4GigSTY7loRxLCDwNFIkmx/JQjiUElgbKsTxMjuWhHEsIPA0UiSbH8lCOJQSe&#10;BopEk2N5KMcSAk8DRaLJsTyUYwmBp4Ei0eRYHsqxhMDR4KkcSwi8DIRjeZocy1M5lhB4Gsjs/DQ5&#10;lqdyLCHwNJDZ+WlyLE/lWELgaSB+4tPkWJ7KsYTA00D8xKf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CaVSWJ4Q&#10;eBooEk2O5QmlIhqYSFSO5WlyLE8oFdHARKJyLE+TY3kqxxICqxeUY3maHMsTSqW2gcmxPJVjCYFX&#10;BUWiybE8lWMJgaeBItHkWJ7KsYTA00CRaHIsT+VYQuBoMHxXkuUlMbMQmoUsPMaPBALHl8TUQkwj&#10;WXiIJIFA8iUxtRDzSBYeKkkgsHxJTC1ksiYLD5kkEGi+JKYWMmGThYtOJV6G7ybzQoILOk3uhSwu&#10;6DTZF7K4oNPkX8jigk6TgSGLCzpNDoYsLug0WRiyuKDT5GHI4oJOk4khiws6TS5m+K5kzEvijRGl&#10;Y8jCtZ1KyJCF51WS4IJOk5Mhiws6TVaGLC7oNHkZsrig02RmyOKCTpObIYsLOk12hiwu6DT5meG7&#10;EjQviYdOpWjIwkWnkjRk4aITVqb4qmThzuxK1JCFt+4hwQWdJldDFhd0mmwNWVzQafI1ZHFBp8nY&#10;kMUFnSZnM3xX0uYl8dCptA1ZuOhU4oYsXHTC1Ag6Te6GMi+202RvyOKCTpO/IYsLOk0Ghywu6DQ5&#10;HLK4oNNkccjigk6Txxm+K5HzknjoVCqHLFx0KplDFi46YW8EnSafQ5kXdJqMDllc0GlyOmRxQafJ&#10;6pDFBZ0mr0MWF3SazA5ZXNBpcjvDdyV3XhIPnUrvkIWLTiV4yMJFJ4yOoNPkeCjzgk6T5SGLCzpN&#10;nocsLug0mR6yuKDT5HrI4oJOk+0hiws6Tb5n+K6Ez0vioVMpH7Jw0amkD1m46NTry8jC9TuV+CEL&#10;1+/UK8zIwo0oKflDFl7MnQQXdJr8D1lc0GkyQGRxQafJAQ3flQR6STx0Kg1EFi46lQgiCxedetyG&#10;LFx0KhlEFi469cgNWbjoVEKILFx0KiVEFm68U0khsvBYIRJc0GnyQsN3JYZeEg+dSg2RhYtOJYfI&#10;wkWn0kNk4aITPkicA5MhoszLzG5yRGRxmdlNlogsLrbT5InI4mI7TaaILC7odLki4vfSIyGx0EnY&#10;9ZKFiU5iY5csTHQSwLhkYaKTVeYlC9N2shS4ZGHaTvy1Sxam7WRSvWRh2k4s3yUL03YCz0sWJlc0&#10;XLiikHjov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ctPjdL7//9Z9/+bd//Pav//LL&#10;7//+x19/++nPP3/787effvv522/ffvr7z9/+/u2nP/z87Q+R5pff/+2X3/7U3o1//vR/fv42rjPf&#10;RaPT/hT/HsaFeGq8+j//+r//+F//+kr020///PnbME8c4t4rxEtcGJthqePNP/+lphj5RvQeHRxX&#10;dk/08Hu+l3//1koY+RLPHgqM9+e+STrf+/XPf/3HH18VOcpsaZd5HBtxPC4TnFD21fHmr//rD//x&#10;63/54/8rOi7o2DY6km5e97t8aKldpWVYl7aLhsdcs/vK9njMrspm0Uf0nY4wRCnrbckz18E1pJN2&#10;5L/WR60x+DBz2/vI4yVYrr0L22NSNB+Dx3wvpIfnbpRc0r7Jmn1wu0Uja+r0Alyvc+CgBfJ5bNaZ&#10;5m5r21PaI+t1yYDdu9aeHyxAE4HTiuI5Em7U+UlH9rRv+nlZeqWmad39va7YR3TVnv0Cn+u8Ti3C&#10;MS4jXZsB7gOfifIGvXWe8gJAUuD7ZYp8L//295ehbYqM98du/PO9z9pxCVd8aSSIFUBFw2bc+1Cu&#10;VnQvkiuXMBiZDAwWBHMFzNCIwBHl21c8s0m5DGFoBB1Pt/lwpH7Yl0/g3sL9JOXu7DIyOFm+9GF1&#10;fcoAP5TKtGFEf1ws3xlrERHad22n9Hp9uGOjxdGA7sJ/ZbhiB7e2l2MfU2k8f1xubI2f2z5T0mKC&#10;XrDPgmE+1jjIsXcewK69AKuBYv3xR0ORIGlgYmNr7oyiTOxeTjr5Xv7N92c2J59tRtYv36v17KnW&#10;PBFOKUwQr2n+qNkyrb3FZ1pc2pS+bCxa6Hi6kvCHfQlFQsmpb1hAyZov/7a407gEPKXJ+SpOo714&#10;jCXKyabWMuveajsMHFJOE7SOx6c48r38m++PlJI6Aq4+4eZ7tbRMhe1uVO24rHML2fU2ZRmaXx3j&#10;MW1aa4bXmTvuecwsn/1Yy6q/smQ+3N1L3mhTyZpG69ZiG9rXXA/FmA57k9P8x/rux705PBlvaYj4&#10;VO4+MfSsacf05sZlW5Z9rXN6TD2bm3I8vmUTCJSTdfbRm6wntOmKMbsVC4mz9dJ1H7qYl2PV8OM6&#10;j9GEPetMe1TqyeOuGAO4dsY00AxpFbZU7FLnRFrr4Wlg3koEn1Ple/k33x8xHL1laalcTOR7b3E0&#10;xdDYyUO66wKUaUKNfZHBY8zda17sFZ9o8t4jK1bh/dh8XzKOUQtugv5Me2Q9b3kyMh7jUBQbPy19&#10;o/Lp8aVN35e8LLmp4JT2KHl5HHPPG8Ww+n2GiFGb1rqWla2evYMN6qnu9GZMA+8wk/nW0rIUPrfT&#10;gqR0F35qtfEToj4h80EVmQImRkXbnIWjTTVfML7ZptSpz3yPtR2nPtqU8dGBgvHZ47anx9Pa/Qg8&#10;nWNTw4/HJpXM71+xVGKFUWeXCSPbfXduRNoZ6aNknKruGjFLHQzrjZKpcTvPR8mZ9sj6jOA3j1nh&#10;9Bbrj2+29sgEnPYIe7yHco6SccX6cubNY/ZJ9Rm1N8m9ksfo214yM0c1dSOtDWx2I4uXpo/D7+ip&#10;s69uljzGOjizftnj8xoNW4kvnY8TQr1JcAfC7d0Ve2BtnLk2lqJZ8hW8A0agD22+6SGeE8afNWOW&#10;nIPuXp2hSHA4My3OaMU2gmfv5+twH2iS3hlnm1NtR/3VLAn7zdbeU1us24v5ZZdyfuor5gV1PzgA&#10;kt8iw8LyrmFJ8DMfQ7ZX98R6R3KaeGtMPu7ga8Y/w4A5Y2xb+HicvualtdOKZm05bN0DGqzI+p7W&#10;fC//7u/jWh4DP9YIGTHL1941KXcf5W44Fi2gUVZSOFWJMVYRO4GRtX7ydve+YxxkgbWg+qvpyvqo&#10;t9d1JYXh6ksJHIjd7e3FEp3tZjkcu/uDhkuODztBXKda5QeN0T0iUFpdfi6Nz/s5WCEzuO6j54F5&#10;6pEHTmnU5RtmL67p2I0As0IdTh8X5rVZP6/sYeAAfuvEmQm07yg+lvaJkAa8mY5tR/lGVlURcQHN&#10;wDXfy7/tfdYbY4ZO5ucUs/nX72/4MqlRmMB0VjLfWrcshdVDGo6ZqUkGP5FJFgF7M759jOfWH2P8&#10;+jayH0+pM2cXcn1NU8YS5zy65whVNtswc4u1LKhmOiDNJa0ZH1TYW6fWsv7qPYHFau42aef9ju0c&#10;CcPMwrRtpqKjXqHTohimqO2u5/Frinxb8hcxVZDe9kmN8zbiljfdP2Jn4T6CdN2J0kQAcy8z+zb/&#10;thpG+CZnSPy8qV8Fke+9bZcFVyOjiFHKvpmjtwsL8q1tH0dtpqPXquN4PBMBassLVgqnT25XLHxu&#10;l20asGANbAGOXNZ8bpeNcEIunGIOVMxnfVu7sLTIb8SPjKnjoxn53ucRv2HH05OKsHEH3KHcu0YF&#10;t/mxj3FmhVHDzeAw4okvKzXjT+xMSDYpH06L+PP+9Dyia0H1115TzOrUpwKC6UPx3fjuTcQBmnG8&#10;mM7/hE3+0thfJoqyznviPaHmrlTMQNmXtX71115bPKM4StySMrXVjLGk2chvAox0Zo/KM98e+2Uq&#10;bMuvVuw5JHoJbj9XqpBKXZ0APKkewQjX777l5FbBR1rGK8HBrYd5LylhkPBYzmY1LHz3UDGhe1Dz&#10;4jO9bWRw0leUMQLEqTmFh6/F4iSmrT+oj3vFEt5IsuuNL8WY78Gv3nt9ALEg6qu2iCi9nyRy8Leh&#10;Q/N2QETHJA7ztXeNgwcAA5MjiumoIDBGdm/1cEbqU0L2fcHM9TfdiNWC6q+mK4Ha7oV0C9GrP/AR&#10;0O4R6AzL57t7YNCcQTeGedqPCGLv+3OzWCz/s51gY4LMyac/3UibShEq2P3BW1DYgHYuo2f88t1Z&#10;7Blj8hJjM2/WRiamh1O+dxCU0WkvQhnY7xo5/Pfs25mAUXWRNoZY4hOfK2LEJ2/h46xRC/pi2iEy&#10;2HYPEO6hVrkc+HraIayCiW/VDdqtrCYfmNrutjGUsY4nnfl2bdAs+7TDpG+sQPjwbixnWlJtDHxe&#10;2jKf0vVVqZGZMv0HVnv7sugWMLAt+TmqccZzqUsbnJa8P3+cMcR1BfICVRYbi+z3NqL21z76NqbR&#10;XIEQ32lJOx4D6OllXp9+6tda0GdgLDRW4i4osh5H+xoYKx5HzkoTw49oxqnrV3o74xsTvspQgLHy&#10;dgYNp5gp0wsVncuI2puK6NCUa/XgtmuwKEZrH2EYwN23yoZceZxWHN5l3VW+BQy8HNyqhjhmrP0U&#10;QM8YjHWLcVXq3BZYE1pt97lv1BYop+GdIrpSYrOlC66NjA+cs0GsvhiJt4slYJKzQTgctRkxj0s2&#10;Mp58NOmp5z/CSWr70XuP7R4ZXWVFufW9cwcecwJto4cE7bzfyOqWeaJVNF/Lv/n6siZHMs3UU6fl&#10;y+vPdPqmIFGz9/K1zyNr5PRkkN8vK0Ycbuw70j9VhX0HhFaa3SNFhHf2TuulvRkTIyfcWSe1chjO&#10;dVCM3D/yyMgv0QLWpecOw0PmcSsz5rMdZLeGxYiXEXG8Vw2nCMKVrAciJz3+ejReDhviq8FmttSs&#10;UY49jqWWFTl7Lw54DtiqlpYZoA4NYg2cBG4D9rBqR8lEy7reeNDg+e7gADF8lS3rHDx0GZQ8xkFM&#10;xWBH9lnvKJmITxowwBoE+f2SiXRkbO0Y0j1rsBOT3d4ZOJJCZvJFPybOfPyKxd4umRjZkKZzopQ9&#10;hnSUTEy1tzZ3ytaZceAzuWB0L3nmuiea537J+Oqp9Uyf7j11lIw57R7IxeKDvom9IK1ksN1Hb8VU&#10;/dUQRtiCIHZLyyip7hpMK1m35oQ5iftIqNShGCMjrSQBjcceN7w1qgZg0TdrzKwHq386YHJ7tHu+&#10;+GSQuBx9ScWYI/cw6r2Sicb0eZuWDYf0XCms8ZrkQQTO6jQ4UOG+iWZmKXBcNvHj8bwxufWOZGVT&#10;55wBH+iIH7K8r+4Gyx70zn72XE02j4ST2/qZHRn7iOwdGVsdekd2d/J4THixBzZjanzB4GZrcwa3&#10;O8hUcCheEhzR2uMNEfIRE7fiJPc6x9YOY1ThCeW3JgnB4WrXfqbc4Ad395sZVWCwsi5HmfaYzjKs&#10;J+ayr4rnB85fHTYrcf+cyt4EczFqrL5bybFONVo76Om024SnJZTFYQM+ONrqzGhu18z3fo49nD11&#10;3GlitDZBi1gsvNqLPYBCXRCRjd1c+Tj2qZVBR2S3W0B8iE/Bh7c2LFa3XesLV8NugfNjOrICECLn&#10;2OIKzrtnVctK36TZzZlduu2kUey0Oy6+yffyb39/Wfq+5b4zjxGU7+XffB9fpx1uwLYTmMmeyPfy&#10;b3+faG0277n98r1am0xFOCJ5gYiCyxCA8Our9TddGhHIXIOioIWW2FKTHsI7IEJE59LqDYwhO/J0&#10;KpFpb4SwoJh6jODKpKx0bDdXb4YuIyT1PmLQ9yzhikveJxa2ZsgQWHFw23UFwRhE3Oc8La18Ab6v&#10;n01LCD0wdRbmamTZENj3BAJrNdHbSJVzXehaf9ag2ZHEPFucohsc1gsY5mbq3kxLsV05owKfZ7zE&#10;eEM11MOai0LYVPyIaMjPY42g1KFjrK7T3ma+b8cOMyoB06Y6IQVxRDdiX336eFezJc8IjvQ0ndt0&#10;rGXVX1k/aDRG6j4zvfEiwFEuGmassrju0HFzWqIj/HNBcNY9y4xdFI0hJhUr4h+06YNYcupI0G9f&#10;rZ364H3N+B5W59QuwSemY3YpZZNfXcYH02qvGeu0PZh/qdnbknn5YEjfOLqsPXNPHgFoDHIZmw8m&#10;kdwmwSZHyOv7vRkwyVXHEbDpI4R1bjfsrLMbmXk8xqPs7CjB8t2m3KwzSOheHRZC/CNMcN9EQ/SK&#10;JUqtM32VMw7RKrzm+3XmW9N9+841cjaA7n7oACY/OuZsCVkZhC/3wv+EHQVn+/iuPSsIZsGGg91S&#10;0UW7T3ZCpL4/M40228OE8djDvqf3a2ltnMSmsnb2d5xYO9RQMgt6Fo4NwRPDfm+03pt0L/ugmo7Y&#10;SsfzYx8MLkZLy9mYuiQniMGyJhuNeEad6pkTY8C21ARPPvXmx4gWC6U+gJjZDiB+CgPBK6zZH8TB&#10;D44h+yH/7i3LvBRfpn51Oq9jjlqn52tfhqhwdJvXO2LGejjik24EtTjf0ZqDFCwSpbQsdVdO37/S&#10;YPJ+fG8itw+T//HR7nwv/7b8OX5BHKXV/p0+X9Se21yOtKy5u+n+WHtu5AEsrTTmps6xpVb5N7XD&#10;f8iV1Eg0t7dvvpd/+/v4tg2qHCiY+50g+d7n2kzsrsvAKYiONe0+9j9VhkUcBwpbXWJJndsksqz8&#10;u+s2oXzuIiCSNBiqxVGivrmPSaBxaliMT7pFiljkv0D9qs3XYdp4v0+A+M+xaaF6Nu9sEmtAPjea&#10;pcQ+sGJOebz2szmYXtnRyGNCW5k6dizct/NBxuUFy8Qx2StaphAeE07NcclqdCcN0hpy2gxYtRUl&#10;78bGuB/beVJR2QQXZ7n7vU7Z0fk3wVjqhy+YpeR7H9qUqEVvFQxScQikyRkRxZev/YhpMmILpH2M&#10;yQSwsOX/aJWj0WDTu2LMCGLnP2K01vLzACTzKfc10UGsTX80ACNg1joZfiZ2x1bMZjvv/cHKh3mh&#10;DQmYVUKq9fXPqk0T7m6bsYmgHEb4GH+1lm3IE3tNV5VVZdtVmQ3KcjDCmvsQZZmw30zYn8JgJ9gw&#10;mkQDm7a1oFpF/IIZvn3PEo37hV35Wv5t+tHH8EP766zSL4CuZWUi0mRbxHbggk8me/bttSzh9+u4&#10;nDCBGZ6iaPbfva3Uu2LxUFl9tYzZ2bC3R7YWHlUESvaaxG6TMiqIbeJD7E9HPsJwXPj6w8AqUdzY&#10;ofvKOA6dVm6I9Uo/WoUZImQd9elKlaeEPIzaRuQiDRTIqed1Y1l3eB3Y1VosfmLuxRkJCA3vkfO2&#10;kUFk+u0sHnFVSn0gbnO8sU6JU/Xn2hLxSJaCdjp9Fu7HjczUmOOEQGxsUTpnTO1zYo5TYdK3cWQr&#10;+xYwftjAVYFPdD0cr71Xcdt23u3kgevrEdnor//IZ6PbY5vsnjvnwfu8lrnm32aXPtUgX3vbU9Eo&#10;qdKbRqEf8ym615NcERjOcJDZUxy8xndpVWNpVgNNQGLNxWow5nXws4Luof44xdbp3Fq/+mtvInb6&#10;dkdzYgWyj6QcZ/AL3eljKcbWkzN8IkKSbTFx3N/YG81E3AkGNuPERyFOuIwTdNmMcbNCRS1hyDWd&#10;Gwi9545aIFbrV3+12uJapKk7kvbaYmAzCDPBEu0udH/KRJUj+Hh6r1i2SORK4E1tmaGO+lwaGd88&#10;R7DbtwS40lPl7ONaN40GV9WupIetobbFsHPunsDMDsegE/fA5q3aRvgqtyyzGifMdu5b7EN++4iZ&#10;BdCUnifuzx6cHAVYpNfTe8W+zsu1pPhndYMipOBhaK7j9tUrLS2jaZ9t7hUbUcTUGAa9MszEZdkj&#10;1TLuM0ZCiu3WuL7tKY1sTGPBdfeJd2BVUZqRfd+xO73NrfguZT7hrF6/uYSNHfie0UG3asuyFwvX&#10;Mqb39t21WZ9wyrK2cUZtKLMNAZktLdyxZrlXLFN2IpkjvHJC66xUHOiu01iEJNNKQZcc51iqgai/&#10;mkP2iFGw1/ZNsVGddNeuxRIzyqDSsYy6VduZXU7JdhCUkSUWp0r6Cb03fhNxoDz5wYoGbvp23549&#10;Pa7EecrIfO3AaT1/RTKIStOJe3P67FVxUXLebdPzPMbJlB2lDJ0dLjRRvpZ/2+ufqpavvevC2lo4&#10;dGWcfN3SZYz1lfCtLiRA+hU28EsylvIGVwSP0+K7gD0Psb4K6MOTrTLpRDCFtpt/+lP20uf8xtVy&#10;kMG3kcNU+kgKAC8AG3G2+DgOnbBk9m3Xy/RiPy0Aa29+XkFCNrFrf7dJQ8QMuzk7lpCJkB1IkSLX&#10;q5HiepBM3x9jV9cOVPaCXL3Ur7Qj9pXawfMTB2/N+lE7lnLpRAY4ruc3a8u0OoWL0Wzv8OTkXl3z&#10;snOR+P1uyrC9eHVlRuAxO/ryMcstYyYiLd962+0ge8xib/y594mU4q3lY+bZ6rryGL3zMUjphxFq&#10;LeuvrPMaNzq8+gW7T9ZSMrGotp6m/9iwWsY+mx5JnXU+46aWVX9lyUC+a42lr5uC8KdYS7WpAcAE&#10;eE7ubVD9LLMbnmiz48sJxVq+L5kwd9LCsUmvLoxxqViYZtYMtupYE0me8fdbycRp9vn7YtIE/wT8&#10;cOkyVYCyYTjfy7+tdUYQlsvZGC748ruDke/l3/4+THebZ/E027ay00TwoSWwJpmKYEJlnGgJbhXI&#10;x0xe2kVYwPRV8MJir95dJyj21xHSa+3BdLwfWUiLxl5fcJcGCVzWgAq4w/ok4pkJDNeavmW0ZNax&#10;p7yGhXG22RT2UowB8drpXnBH2LQrxoJtJw8vvf++tdnc0hxO3E2yLjZejAAWrMSueMzxgawzHjMt&#10;f7+1YzGYaUm5Ry+P1i6Gj81mUjLHxRrlT+V51ygZeGG99+bETY5TdOfmjEtN0rKBgTjEVR6z3zbr&#10;zOoKvuV9nT/Sc4EybFQrnzmWeWRvtWPueNtXBBxzhz08ABah9hW7GHIDR5ATMAlFb2KHeckIcWtm&#10;kg96F1vVRjK+Z27LeM1drHpLk9AZzbMNwjjuHSiP0aZbVdZDnSiqtay/WskEAtiD1qCP4RNegoUl&#10;E2CODI6tiGJc+NKnR0Jsuy25NzIgXtc+jxBOYYSVStGebSGAs0HWtbXZd4DBaIo9h/XD0lMsZmx0&#10;7g0ZuySzj/K99220cl7zs3ngTFlen8Q0/DrgUSoCD95mLSxAbEKOet5so4gytZHEYlViArhsBHWy&#10;EYhF1BUcj8FzWj3WDH0c1FrWX4kL6PkWe4lFJ1xk7R32j3eTiJ+681XduHAuPy9u4jXaOUdgLav+&#10;ypJppLblh7FAe0nJp7EA17QOr+bsJVMW1W5jH9g4dWZiDwsbCysGONElyfo8/lkT7CbxKPmT1am1&#10;/Mrn5QhDtnkQlX0cH3YrcZptxc1GLa4wsGPouHsr38u/x/t9vMbZuH0ePHkM+j4N2NanQZ0enE++&#10;91VtNs61N/StMCVYqB33n2tDtKn5P8Eps1u6peilvbOdMUO2b7LEPsvYa1CGH9t1Wuw7jku02Hfv&#10;NQi+9Emw+SzeX6kvozM1aO1IpOtodzjK3V5/bsd4v/lcmApcrBemT+9XjPRScIgSj1eo0/c4xM0E&#10;9kF21Az72jiZ0wi+1Ox9yQzgxmGEn31xS5jCc4iyT785REfJrF26z8P6Yp80bpZM4zSfmcUHWdfR&#10;P+EcJKg4extk/rmziYsmJ8ekQepEUK1l/ZWtzehPrMfOJbF4bBljynm1NkcquXejKsbup34MiD1u&#10;tF/Dbi2r/molxznA5IG/wzPLTEiV++WXtAdzXakzqO6HS5innO3kvMzKuhPWUC91DiaeEZ33ijQR&#10;AhHuFHvHxJj8NVT2h9aWsRNzaY9nck3H7sycxsLlfW75a+EudgDg67SWzffyb2vN2LHY68Tk01md&#10;fC//5vsQ4Q3MxOLwxF7Ne9LnbZ9B/ubcil/OrqnacoRL6bS95fCFmwvaRwi3oYZf20J4BN3fo0U0&#10;5bvXDwLWLVXMsV+3BHuhwiPb32c76WUfmeYfEe8kIddA9I/yJ86WtSAw1ufazPd9y+EkZXT4OBJ5&#10;NA0n4hh6u9IsHjCApxHOCcS4Ua89xjHp6Kll1V97T2MRIoSQaSHtJOvzhkXix3WfCwtDIoNNsThz&#10;iend57NaVtY9y1yOwctqOg5+7Knyvfyb7wPGjH+zJmgn8E9ovLxPfKptb8C1PDytfC//Zv4M4owZ&#10;sKI+9gfme7U2mYpDCNlnMIvNz88+w03D98+mgSCr1BUzHluGW7vjVcUGrRstx2VsAHjvrTjd2bdm&#10;pKb5t+n4iPXC7gwThyP2cmeOxavBoOyTKMdp2LLxwnyvGVNMby5uWeD/gkaObBHx3XXkmnb2Xtyp&#10;WSxmmp+HixTbFL/GBN41e0RaKedjeNkCb/ssTgO0+X+/+6AE04Aix6Zbn+F3xUUW53HGlMQ+8CyT&#10;Y1rv/aL3JXN7Z46U670KjFkUa3CIjTCVcQQ9hJn7Y7w3o2Q8wb4783rxQpjpvqPydcSzNkn4nF0x&#10;rn/uq8Nay/qroY+1bKzsXmYrTpXUmCqHh6AasznZPLwTtAfMCAC3lRrrNOKTRp1ZIPY7vV9HeWul&#10;2EUfVwW8FIPfxMct/cxBKGKy+ZjJ+BaCObXbLwXE6Dy715yIzL85Ns/HjWPK17Gp73PALjf+4Q8R&#10;cv56hHBnAWOz1QLacvjBiOK+h+65YM/Y9vuD/ImXJ5HKtHF4tKn3W0xwq1+/DQdTHhs8z0MMcxUL&#10;h71n+l6Bjoky37AW/OBRpgZpqR9r92Y4KRwhlK/nm9hK3/of2LGvUN5/VzMcYObh8yxcMIeyjOHW&#10;HYTA47arU8XZow14GiTHzzuk3peMVSIUtLsHlw0J7KULOjYf4z1Iydwi0Hexgau+5bmWVX/tLYtr&#10;SMmpNaua2psQzpScigHBypjyOG6CaIoRoTBGODwAWWdaYsh1CHNsEd44u7Bvh0gcQZly+2o+7hsG&#10;763GuMEoIj+v1sb1ik49d+QAwBPBsdtWWhtOsx8BZy8n11I3bNX2rb9aa/Nxq35rSOwn3NnJo1Lw&#10;e2kwYTCg3ati2JucgQ5m9V6d4fDjFpq9zrj5QkNweKofFeKMFschSsnEAvpNv0SQ44vK+/irtayj&#10;lveg1PceppkZwdlS+V7+ba1T1rkYmXujtiyeY3VcR22Qgs01jMM7m7Qpe9zybqidJEkda83qr9T3&#10;zN3AVNVtN1A7OFYZ5sTBqbMjj1mZZ+vE/p33JWsbsQuv9SNxV9YRP1g3svjp8Sp6+IiiZ77va8aq&#10;v8cr3hDEZ/qHLPfFZYfxiwPexxdOdAQg3qLlfclMEBnfgaNte0d61uzgyC+5MncxXOrQjdsXEnF4&#10;zrg+90vmZnww9xohODaQgGVew9kkZrsPIOJTsauljJBz3B9fz7lsIHYAY+FbyazB9hXwUef4tNa+&#10;fZwt8TAwUjLzRfPv4DXR/EOdv2CWCPvBNIRtIDaCz5z99TGmyfVWeVBmWOAp9rb6uJ4DsT94/4uI&#10;a5AbbbM9xxWCTG99+lk74juJXozID1f8BCBYI7X6o+huG0+1eYvUWLu1mRP/khNXZd3N7dPk1AbB&#10;azONPsY/26d0UnMZSrZ5Lav+anaH7QJxtc3eXwGeilSilBGoa4/D8S5IDQow468odliEWlbah1Ym&#10;qRb2gbRMT72Q7+XfL3X8cZtyeqTXLHXrIwGoxZaZpgSrt1ozsJsnGOPk0eH11Zp9hTWO47BwexUQ&#10;S6nOJHzGGlFkVpGZInD0lWfKSFiY5o7398F8ahdtR0xtzhIcs2tnu07v17pl659TgcM9qnO04/kx&#10;5IB4shw2gblsOhK5NaJRZaTHlWyyI4XK4Mq3rOGCxA3B9hMez8fQRs6oYP9P8sVxInuPxxx1ZkGQ&#10;lDA789XRZWMG37jaS469tz16Udu3/srWJmKcXCiNFW7r2Z+MvUg5sfCvuK62PoaTTFCzTbTH0mpZ&#10;igt4kuwjCmg24Ie44Oa5nB8JlMRqsagSDkWqwiRXQ4nsQIBJzMdnq181rb+yjWIjTEuLSxIfdCwl&#10;s8ZJc4ijKteRsdiPaNHeO0w2xxG0Wlb9lSUTCU9yBYei7e05cMFCIzs+DjFrndn1kXtsOHTR7s+i&#10;nWtZ9VeWfNr/AAVIJ9U6s1pvqzombujmigtWW0ybrc4Ytj4r1bLqr1YyYYa+tYLoKc5MKZkRD0Wx&#10;Z82Iw42Sx8AgH2Nkd8UudRZEstWzs2tkGut1eviESHmfW2EIM7b6xdbG9H/zvbc1O+8p4Q6L8IUL&#10;js7dRXy2RuHConcuHLIC36XpWMuqv7I3WfXk3qG4fqvGwoDosY+GPWsRfiqKnXbhcDnZsb25llV/&#10;ZckEHnK+ZwHZ1kUHghmYafiYpnUBxEZI6KK9nYt3V8uqv7JkdtMmUJgVZmEP0YRIc8s6oqnVM+Wc&#10;Kffit8e3PQ0Gf34IIvw96iY4eq8pqymYmt01wP/W5j+bd5pQlvwckeQ7KS01JmJ3LC6If18yjHTu&#10;CyP2BfRrx7OZKI0mfh4XN9THZUKM/mm1rWXVX9k7ERRr3hIe32Xr1mlCBJ1xYrUg8qQ3rp21y5dT&#10;iX0yJXBF3KxmzcK4T2mQzjjjpeTTfImzSmzAqHNcVNDqvMbNBlIynHI2CQ2/qH9xnmaIXt9bczOn&#10;56dqMdSvnRVU5wvLxhI13dQ4ZrnreHr/fW8SlmqMcJxMIF5TG41xDXZeAGdzYbtH7zACRG1yezM+&#10;LGGQ+22KO5QH7l/HwJgtz93FVz/6riiChXLHGCHzY68dG0LiTOzeOrWW9VdD8HmrF4yUHEIg62Of&#10;XlzCvjuivc5xNVTOzWWfUC2r/sqST3v8WHzJtx6DwMr7tuIWS9iA2iSnHUTQr+3DWPfsBTHWPL3J&#10;zRas3TVrwicN4HE1udY5NvPnY7yZD97i+zqzwSVdYA5cBtdR+vl0dOLNTlDO5+B57QAkonbw4rWs&#10;+itbG0ay7UaIHmUirSUD3vT+nkzQDPCzYtyb/P85O9t0SU6c207JZbft6nc2d/6TuGsjbYEIMg/R&#10;j38cZwURAiH0LVFZu2p6/+sFj2ylDnLCbZ9ePVk4ZDe5wG0LRJJizYqixcTu9nnx7xGX4d2uEOCh&#10;IMw6Pk3o4JmRPlOC4Fkjg+76VFGJV2395MzddG0CKFVoyLSy4X2dKnpTVJt3Uq2zl9zdmnGdVC0T&#10;iRkQSdtIBekdL4SdAbw/hqm5bgzdLC9nuoSMOpeaivL3SfrZPk2sITaSx0DeHhNSylPFY3eQuIRM&#10;w6jUzogr4G/tpwrlbJZDUX64bQb2YLX/epvnhNana7UkEiQ6wHdfM0El165z7ze+7+0xEwtOAjks&#10;fTr6CbY2nieZkA8JFgmTzmflbfQ4/63xCCvHHSqYAmY9rkPLt+SKT48kAWsaPvSV4dGvy7JmzWpR&#10;8Nou50vbmTNkPKyVXUQEY8MpFoOU4IFyUhzSQTEhw50dZUGAzNqwDstr92qR9T4WOCbopKqNWnC0&#10;jyc5BsUmJoEdEjbQt/EopbnTlOKoXv779wmZFA44sBET/PJ9XQKcdMgxm50wPO++eq9ajrNkgIdk&#10;Mpzs1Z+HrAVEZaNezCndARE4AHsfbNQzZPQd85lnSS0ERwTQx4p8y01MikG4nItZvLkBkmW0d1WE&#10;twq6/tjVyUVdqhNNL4jwkY2D2Je+yv7L5xDeZBogjwPtp0MmSp6WHCfmkRMp+9ORcUKQmVF5Cblx&#10;KVXOdMiNAcKZNy6FmlJ11WxLyO9LyDhb0xHO6uFwG7Y5dSYheptwWvvEwFHqLOwL+zzmfQlZua9J&#10;28hftqp/Gg3dZXv4fbI/9Nxn/K9QRvB1dNOILFxCJqrus3tIqx3Fe0nbVPbsnp9WMAhzC0vgDrKi&#10;wk5SwDzB1G1r1sWKFlakfGKC98fkjqXnH32Hi4/G40vIUKeFO1mnW4dNOFKVycEyXB5Q2Kb4l1M5&#10;sA0/otBl7NUlZIK6UKR2iuAyRevbovCz2SlBbDEZdUGW+p7nGS8bkF9QGAEn3fQbkA+lKrhbbSaT&#10;rrBHaPGwkPcQb7fM/c47+q/kJP8B24574cuXsbLyMPwM5Djkp+W37ccdWldp3Jj3DODeYVsYdC47&#10;iunWJKrbbBzY7TyTnut8E5gnyTwv9pl+IcozjlkjbbZ9hl6rGIrEta0jBWYs9nXuFRk0yfUv14xJ&#10;bV8C9cvKamrYhgBNvPJnBJOaFIaU9GYQ0kHL09uXkFevAFGg7cBK0zGF4e1MZb0g0zKGfMnAGJ45&#10;FRlcQ2aTKxhw8F6vBY0q3tkYDb49KDQg059ULP4e8uLvRMjtZcK4gVw5gLdeF8S2zWgxJNKyOZ/3&#10;kFevJ768TeNl38vJSBdYeGmHzMlw3eCIfL6BzLmwg5Ie8Q/XKDvgA6ss3Y0AW6zwH+Jm5322Jpg8&#10;BLewUozGeeI0zXwij/PfGr9EQdmXh8Z75FTgzFYE7k9MpX522mNdX9I5VXusfN4POP2SV0G2kfMQ&#10;yGRJ7xan73M0mUKu/0Teu7jMTxml+DcZn0kGV+M1o+RjY0Z7HuWX2DgXECt2NvaMczD9fHM1x10g&#10;2udCH1RQBHuXkWs6gqJzGwdbkxmkHH44Uzu96Eon45EM5rsaDt3NnVmY0Av36/aZ9sd48lvWvDTE&#10;ysqYke8Hr91nuuQs0BuADU2e4XH+65OwjicD5RE128Y3/FU8nll53Ic904HJ86n8gR46aB+tpITi&#10;/X1LdVnPkQ96Brky6MtVB9CJnK4bJr7QJgoJUjZpkwBS5XtP2tyg/Y1lkO2G6EpG5rS1AY/zX+Nd&#10;6aZF/XAgSxWP898aj16Zeg4OXZ26kAUe5781nlBmUiwIz/jVsk+P8TMCQ/BmSnaPO+6rnL41K0Ku&#10;vzaOuDw+nEWU7N/WRb6cxQ+Q53zxgbFfwkeRDB6EQi8a9e7pX8UfRWmfLF+v3Tildq+4AKo/ntwf&#10;9oATnHuG23e2TfV3P6wM2WseLA7VzwqEtjxGCG0Lhz1aW4HqM+X3wTXOkAlSONGLnhrJCyZOFf/L&#10;iUHilAF3lH86Mx3Wl1OHYereufBKast9huap69/KfSHX25Y17+F36DG8Hx/TpSJ503z7DmP41ua7&#10;MOlNdWyQqf361Y9He1wIvYW8rJnspM313SaGltXbreECWOZd5/YWMrklybkmVReVrJ9WDeuWU8cl&#10;WrqaLTQ1mMebWO1KH2RzE4NuBEiUwT55vNecjJ0MkEFpQShdpTLlOk31X6YwLACfjIPSSpKPnUok&#10;DTjZa6JExJxrxtjAe5B8o8PqvwoypnxSJ5kXBCj7mnGD1GM42eaTBwuOBuCSRxf3ieqw+i9DxuS3&#10;s+GQq0FFHvwlNnKm7M41Ux1QyUis+U0egopwnQZySH0htkpacUDmwjYKCjtK8E7Yk0GiL7lJ99hm&#10;kysHlyBM3pJai1rzRcmHgnobZKwQ12wTf1NKzwvI/V0ssu3TcP0kIXwHMnaauMMN4ASJmcV0d54R&#10;aUqPGyeSSB2spH8ah0FtpHr8bVYN/kGTAVtBdOrFmhfdc+YwLdieybsCHKHp5fHUj2kJItEU0rhT&#10;s2WtqZr0PHMvdjvtYjDlcf77abypyeM6tHqLuflwINR2fXc5HDNlulbWjtZbfkEQz+mHcjhsLdpI&#10;dnS7RCp+sPU2dkJul31xlAlnI/E7OmJ/dL16cHYi21tbOizXYoJUkLCsRmZEAaurC2yaa8COu3nG&#10;Nrmr1nmopN3rr2Ah/9hpdZJIMj5tm0hV9A53WP2X91lGr6VZWeRzI/mYRQ5FYPgb+5rXx2A7UHKJ&#10;7QWy1rcle5LbMiGDnc1VQRWeQxXopejtb7C9iFkkCk08tkVNKcye7oVhq/wnvZpWWi/2edEdSP7N&#10;PNIF24v6iKq6JZGt2kPTLvvOftZPKQEm7D0IXLX65TmY2ql5QlAH451axnhVkHyzFjQ6jw+jZw6b&#10;v/llXqROpxmFY0L9NgLOnFdfYc5OKlCwKEok2LN1FzGW7RnHs7b3eCAPNhVmihmz29YV1RKaUqmt&#10;WASOl+zx5f2DLynHXg/RZ8kpaROSuhdvUnI/b0fqKzOucoVKJw0jXuKxIkAe5b8ejYcnXIhUe5Om&#10;+n23mE2WizL6uVv7t5fZk/62U0JfheeDYhds6YCOr4hc9odU3Rd6btt2XeHWtgCHfyoCqAQw8/Zw&#10;pUHcjF5hX9mGFS0w7Ml/Cd2jRXw9H+SN5wVZjJ46tL/5+XyQDiX3hwhL/tuqAfnhfOBahGuOt6jD&#10;7moPmclE4vKhrpFruCDpFoYab5IBNh7enQ9lkOZnOVk9tUdFhEgIfVYNTDb8EyBNrzq841M3SOPK&#10;HIBQT7Tl0Cx/wj+qdGqgjFazhK+7tdDgOh/PoNOF5wPGY/WHBUobCQYAGWw95wkNKQnlB4wbdkAj&#10;YkdUPN5BlSca19fzhZ7gnGkMkj2fCVjs76SnDRL0muk1ZAign2yQ9tHsbahR6ETKIt/mderuJlvE&#10;76hXhd4xX1VvlmSdyrUNx+F8SAJyYo5ALMsKaH1/+q/En7ruJEzspIhy12dRBVPLVmlY1z5Ip/I+&#10;f+HlJ5gqlM0YIZce6aawZZ10THGnTETW1vOMuLGbrchgKQ7cofRfSZVKR491EqdOO9brJH3L7QzI&#10;HFdwZp0Q3lEYoahy3ND1gg/gSsKq1ZtccaiIzPpZItV51AlJE3fuD0cwa7wJswsmccd7iD+md0+B&#10;h23L8DLAx/RZ9VFAQWlA0TVtNcj4jnfvoMqg9IdR6djddamyKAKDUgi2MDle32pKzvnPxOcH2H68&#10;OACKl8dKpMZ5VzzsSAOKI3ke2ua+fG5UsIVMiozSqdsahnt5ACQwKRLl6WOWJ7AYtU5PAMDWw5PY&#10;vcOoWHLs9QoUaWwnG3maOqfXMIcrPWZL2KBrYapGiaOAykP9bnMFgEyHTHgvO0herXP5LIJla3G7&#10;LIXWGLSwaeucSMDuzfj5A6a3Ng40WTP2YuPCyvI93vEo//XoSshRIls5GTzquG+6yDRITLpHV6Ow&#10;8vALJYKl6Lf1cMySOMlwTwX5sZ4TTO4DnUSIUyzieMWnsE3t40E5SO1pPsWTlRNWU6YPdqiXnHyR&#10;gHI2H1K8XR3pg8Y8zH9zOA0PqFuJcycXsKvuPcx/PRxxn6RGNnumqXzcJfKky56FPynq8nUySDqs&#10;Q02GwCBJgD+M5hzGrkzOuEzluB0U3ubZpUmTGoYwn8I31lZKR9JB1cizPZzsvR7ekYCSCmIbSb7M&#10;zMaCSRqqfSRYV4RUG1A0/xRVcDCqzoy/vrb+y3SwvFo7VWDXD2O39WxMcs6Uip1EgRn6BiyeGgsO&#10;xHLMeIIFw2bYHKRNrKxCR02x7lnyr/Yq9mVjgeLvTsxS4fkmJ9pT3VmdZNfR2n8lkhdRdxIxy+lm&#10;ZM+ga5zhnQACVMm9E9hFlD5Xi5meWq8u756Ctq9vO/aKd9auLiLdw/rLpsAF608tgVxbjLegsaeG&#10;IYefAb5UXUifTvP1pBMth/GpTi0q3EstDVLOlJKD8kdaYUZs4MdyTK58BaGQZ+2tNro4Zp5KLm7f&#10;FKcH9RgNNPWQt1r3V2VerqvYNNI61AthXadaNeTDz56iEx0RQ5YaJUp5Gi0Uxn0xd2RixZsEId9w&#10;T+LzqhETTNa05zKBhNS6JdC3JNEPVmhf2RcrFgUym3JiniooABKRMx+tWI0PXt3G+2T6b5xJYkIy&#10;lbQust4VF4ive5T/Hkc/61s/5sRhd6DgDjicbVLyf1iFLo1Pn4ccyCgw3+bFaFSV/PpIgP46mpyT&#10;9A8j6eR6/D6a0xqNWwgNqJfF99E0Fst1osCWfDYe+64HVkng+zsLgGHFW6UiCbaUEo+lqXkGISPA&#10;W3wu9+OSXfwmjxyPkm+nwVLfejlSgOI6QiBsKakcG5o6xYQ401HVcaX3LDcO6sLOrm7j4yaLOT6r&#10;8rKm9uCLcf0gloWaHMUedGz2X4FbFHy+G59FhexJrOR+IoXHQ9p6beUDCrdkcQEJmZRKH2F6X/N8&#10;6MaV4BKKWf6gr1LM5RQLTETV2XTKOq9H+Vk5ZVoKdjThXkrzV0Htrl6MGxDjpINAkoWP6znCJI6d&#10;ShqxRlUiLSSohIvkfepmFe5G0ycmotvIk8iSVyBd0cpyHfW4RqGtE8eQTcMD8QKGzRJHA1WzP05f&#10;Wd838gbfnPEfuM1nXo7CzqWxY26q/C3+OXl5n2XyB5yGGcfhLapNVvxzk6p711K9hzHaH/5SOzvh&#10;gvwTpb6czs2GC7T7LH3G1EiGw555lP/m3FRckCsi/b767nnUcT3IUmMBp2fnAwgKGqjFlNWzvcW9&#10;lS2UPle6Cr3JDFIaUmr8MGjapjY0YSGnyCTUKf/jQuD/oUVpOnBIs8lLuR807PUmVtSIIXzWZJfP&#10;KItH+W+Onjd9MrW7vifjpvdEE21uwxMwj93oJTi2HRdqz69a+bcEyg1f4x2nGGG+I8mTjrwO/431&#10;wMotz0bemSPHHnWiCfaSKxfi1FLl26PkJDFCZvFQwmqI4FrsaH0TD3W78dlYM+ycofh+7A8HH6L6&#10;vh6ET0Z7dN9fpOh9PBH4DKyvMZoMvh++jbMql0aP/vLoeL5HXBHITEsJwlUnmIVcFelHPg7295Td&#10;Ss9J3si17Ch+J35whLnIAJXAtCNCdrD76euGA6yXdUKLDPhMb0eY5HukNMVlqG5c7bOjP1XQ+H4A&#10;YPy+/GScqBuaoIWomgeMD16cWVSSxKS4AiI5MPlt3xBkcsgPCCR99H1DBNGkKh/iGmsIRr91W9bB&#10;987rOeGQeA8WXXxWzrzmfVZyqRH8ZMS0sjbfU2GVV9ih9F/Jz9QMJjGJt7dfMkA/JkpXYkKjecG6&#10;qWRE2/2pstE6Ox2KcZzQKIe0NKGH4+N0fpbGZAbIoz3mQmREaU2xid/FsVrbIpHjtdGoal2CQpxq&#10;naFd5pRKWVuoVlcXkWufT4mF3J9AyJPZ5qso3ptjEAateuEBFj2MGTSw2sAgA0STrvGMlXbE9l+B&#10;XsBSuegPY2VtH4ZS7cAbRXcN7G+cZ6l9g4s3eZa4BhS6TyTLD90/TCF1KjaolWJ462o/7Wtf3xfC&#10;IETvwk30eaYR2PqBLmCo7lxeb1lK4V6F4QYa2Z7eRJibHCDieMjuRKjhoWL02efuqAupfcmYMH1z&#10;MH2qASWZCN0v8QuOrkrFQTFMKFSiS6g0nk8JxJJDjMyVqkA3TlUtZnl4xGxf25edISgCWxqT5vCW&#10;EfPDzqg9S5bX4XmLc15TQkOG88cnUb+aAo0bWd3vxkMMmIK3zfcQ6sfFrEqyeBOnUOPncrSSaRYP&#10;TWA1IToSuKCMtrShjd7ti5r+pGORKCvcez0V6geeDJ192fgS4sV1OL9xrpniL9apbvVJC4RPuiKK&#10;Lxr/ZtAYra438qQNptsEEp3/YGD3GSTVE6pTaplI90l/IvTME0Vr6GyS4nf04XiRU3heZpcvlPKr&#10;d/w4JiS0R1zzo/bHJRlOvhIFlKfC3zwtBw7rC3Qgt81HoSJ+d9/SdS+NjnAW8W8xN9y7L1Cobnb+&#10;rNS3/lkuwfNnSy6aPLmzi14KAbOk3xV5qjF7qqZPyag2bw7JwD/QiRfaRYehZUXA5Bi+0EWIVamt&#10;eohFqebts9iaDms9ZCauZZSueBOWjLQJIdB3sP8K8lRVvBOVYShRh2700STBGefUs6lxxrJOGkkQ&#10;SxkwdXA+0OcJJh0hCWHnm6KK9lk1OItTSNh663dCowaXgRNln1lSHUr/FetUM9Rk9BzfrYGLagzc&#10;TIdjHmaZkaD0HLdJgf0F9V3REAm0csFqP7khXKrtgj5VF/jOLPhfpyHKJ9DN4k0MzBe4Je6opneC&#10;qS6TIQS8FPXPsprMlnW2itOhnDMg+crWxsHpW3DhVdn0/yO/UW2ArRb0r4qQfuM3bJvbj6iZdM9C&#10;g1xR32OxZJ93foOX1P5NOuR96nNg2EElxHdVtj+wR6JVOLA/rocon5OL4aN3HaWoIXW2mVxgPaOC&#10;4lqnHI7IUPMnkf3CAQ2awLcfp+aODtXMMFZFj4+8b8I0gYjBsRKf1cV7TSvD3K9OYtDkC74Cg7Sk&#10;VdfhXqRAPNv1pHE/2nowwIBS6capgdu/yOWXTp8JKbrWZVsKmncSHyk/5Jg3mFBZqpc0rUqOdIVb&#10;9GjqDWK2Isa2ZTTSqxpS1tTL7HCTlu31mzcHd7iDCZlYNpWB5P1ENrhxou7k7Q5YIiW+TAtdMe2j&#10;K5gEQFVpql2B7eNGX9EnV7rNLiVxNxpS+9DcFbIissjsDqa2KUhTfas7L0Pzs/lNhywKh9uEmKHf&#10;xAlRnt4uGfqv4ACSgZ4t4qf3zyY9zXFpJNh2kxwmoK/wRJcmi0MTeqyz8xsqElVRMrAqW8M+b4/y&#10;35wbTDmz1VHXnr7XPpo4EAQZDIPWP9VF2KO+GC5yL2SlGS57XOaxkh8MF4aSozYWQ3JS6J6mSmJS&#10;qHCxl4iBrknwUIGB8eaIbR0xd9otSmeUwR5v4vhphIc1QovjfEh34P0hYjUmhOfjhYTls0jrwCvG&#10;fNfSmJD8XzEhlPZ2TCjjVbuUeIjuPNSpB4Uc1wnO7CnlSoRtKYpAekIQXtPSmA4pfIl4mP+ZKs8w&#10;YdMZ1lZj8tbpmfOopMqxlNPDI/10KF/oD6XTMY7ho72jP3RDbgiLKaE9NYZA+huqR9CCChT6vpAQ&#10;4bQiQiovavWoPfrPL5O1sVs0jyBzvt5z07Bg0UrGbGGZH7yHHWPBBeQGtWJTlDth0i4jZT3NsLo4&#10;AglsaZ4zn5Y7+sMa9/29SO7O4MlX55q8RLzc+NqumtCHvewr+0ILbCmafuwq2uvYVeb8Ay+iCOif&#10;DIgXBdWUdMVattx40gLWnvqSiyVzO2WolHc4wliqwD+1TE0TUDarnYDqdtZxBPoYMGCiAr6QVngF&#10;yFXKHYUXdZjcQYl110mskKBG7cmLCNO+qef6A/9UZn3SAr5fXgHHgyZjQthuvZsHPIQ3g+bLr3iH&#10;2+EniTcxlvrZ5ugqcq4dw/btShZuXBYXz145K9XhO4Un00Z4rUSNdlFJ9Gxm32q10ncKX2ktV6uk&#10;uaKbU6JQoX2sMBHlZf/L59C2+l81o4ydfqnXrSoqRNt9K8M5EFg/6JJqYhmo/TWusUsuvZ3sg7uR&#10;2h05cYbW89Rf8T4nAyPmoeq8hZtQAucIpDpLftCx+gyCa1LyIWfVgElPwC4AVlcGxNXZG/31lCmi&#10;N8lSYXLX66SgVQHP8SZxyE5DtDRxkdTBz8G5zVgEOYLoRPcw8f7Yc/D0cwx+EROiYrRrJ7QGU8Hu&#10;mC0c/cXdzyQrqB30eJP97EIHs1gXIOrh0+ClHZDzaNFbPnUGsMYaO6lAYBn9eDiMG4/y3xxNKCn9&#10;W39RHvyoyHuMJnwfk4XPFH151ImyuESEHILxDtUim8qHOiZPp1ZPD5fNI4oxbhasA/1il9Vwodg+&#10;bzZOAQeWhiiYqLiPjkrwlXwIW3thXaNMqDfs+Cw02WUN/j+1e4yHfLZPiPgzxtt4SIy3sNqx2X/F&#10;7qHAK0I/3sQ66nUt3BbrwA4nbe8JRDqQkUAA8oV+BQ/E7guYiNTOKZay338JK3W3Bq4Apc9otrgw&#10;8xriB+c3LcUKlZ+QevS/YKbS9z3Kf2u06wZnuTQQPOqEQ9ra2GOPa1oYWxgqnM3lhIfieZJnkk+r&#10;1j0w8VjPESbhk+SZWA67vkhqgQM/hKk2XQhs5IGhwPRT1ofXm1hBy+YrwjuhojyBC1a20aiGMI0x&#10;Gm0k7Jpl9HE9iHtDgA67gxjN2LWTYPfvTSFaH4KVFzbf8ibcoXuPKRJwyj7azxaGwdnpS75163zl&#10;6fSV9V+JyaVek2yAX+0Y4wBybQLakUqjVkIiNSiNL8IPGRK5o5VZS/FfPPqBoammVu0GXoNs0Dsf&#10;VjWIahWDkK5gqsNnsBUStxXnWVaCWpF68aECA4daWpGQ2auiVLxiDmDjQ9r8/cQi7a5CaUedWidE&#10;VoL1Sdh5lh1dLROnnUNGasLZUUsgOZkVgWM8c22vcarkbqKpUVB475xUfC7Oor6qkooFt8tSwN9W&#10;1KrmgPmm7vkO4nussx9mfGbJZwhT26/EOx7lv0HenAWOkU4+dMbcvCqPOh2JpY6Us52NF0yBSx0p&#10;XkPVSi6LxSEIywxouobjnAhl2DFDOQQzXql+6FipfPDjenTMg4zBJq7B76mOmk/GCBktmurfPq1+&#10;HhRlX7Jl6wKXsudDyaGqrmIpREuzieFjN08woZt/MrteF2WHumCMQ1N4XAZWdXdxt1dwyursCOUQ&#10;EMUiucIOpWNcrtrM8YJX/nQN8+C7gURG/xvUvexPh5RMlSAKobYhcP5FMei+Jzh7Rhc5ZpnpXotd&#10;HhJeq4BZh9J/Geb8LPHd7q7HUVET4n/wPCxUC2f3DeNfBPAR5ne5PjUCvPVb7STGbhrbXxSNbd90&#10;ZVE2TiJ75Z/vtK9Gb2kG3CtOSLHcN67ooIV9QxOsLH0r8nOEL7f2TelgcTDxP2Q38ivaV/5aemul&#10;X3ZlbWimQXwKBW6a6TAUB5Vxz012j7mDSc5GJv8Qe9vvBcAmzPQK2iJuIVb5PlJuYc6qjD84SqeO&#10;/ivokzi6b+lV8/su8MjCccaMKo4364Y4dZrGBJMykH+3TnIdU++EvzDhdT9Zmdvq4rXlgqz2EMHh&#10;2hvCZuGYuYIJ9pyO/bT/1ux2paq3fA8yx9S/WVwDx5WI4ha3uC2tTVBRlGF2kyZevz8zO4WpKf1n&#10;OftrgF7m+FlinfaTUgNn/gwrvy0Fn7O7guk6ua49K+00ncdKBg9KuMIttonzo1SX2tGHu8UG6Snf&#10;g4rKOJ/j1Nyvc00jwUzsPAFUO2mNtg67vwcXeaaeyY0UUZq7dWJWpoMBgt+8U3hgqd0aZMJ6N7+W&#10;0o8St2/dZch6qxaKtDYy4aggZwPm039HVDlbjCGL5bK8pVuS1J2+SFBPsfGFNEE1PDxgPv2U6BfJ&#10;E966PzEbUmPAN61Q4gpziZY//LGKcGVyzwxOX+2nHG9OEBMHbWcFjdJZOE+/Mwk2HKWBBGBH+s4V&#10;yP/+JuCRL+L1aRDhLSRLxHYeEjGVgh0P5bK/3000UgzTgDkk5IpZNEfaUAR3UwxhmxDx4BS8Ck28&#10;gQlPMIsnqLZ9FgJLyoTRdHaB9YDXLFgCIZgQ51eolfFkgn9GdrhlyIl5xAL6Vqu8xakab0NNlN6m&#10;PwIeDhkuVEvTFHhhbBkNO3trLmwzrL6M22IEWWvqPH3TtJCG7kCB2Y8aFSfao74E7xhtkWv59UPg&#10;DuVemctDhd80ZaqZVP2kR4R3+97COBSj0TOlOOUM+6r6r9STVevtlDjouyGSJDhXkokm+rP/MpkA&#10;yL56cR1E/5UAadjvggwm2vgNyQMIx1whO9dnoyYUv9I+JrL7BiSh2xQgQtz2WQKlqEIDcxyZ7SFa&#10;SJ5Ecqbe2B9QoFNk603rIApuSQCOnZSMapj9m+DsFHcf0hDPqMU8z2Af7QG62qg7Ma1PIbhB5Hpk&#10;lAqSPhaRz5jQ3elf8gowCLoeq/MtjVnrHKVQHSYugfR0omKHJnEJ8/Bm4RY7sT5LpkjHLZkGTpoi&#10;J/KFfsdS5mehoU63y2ef0fY1ucKZF5frXHI2kFqdNNdsD9XxNdy2pAPdtR4cq1NN/+XjSSjeW/ZY&#10;JxZCFdJJJ+8wSehI0+0lbqlAUWu8QSamhNpPHHNI0niIobnBhMLScC4Cu8Ot6j5NfbCavp+kMdSx&#10;R6nccLswDFjfePMSJhpBmsXPI4gFoTKxwYeU9tlxi3xO1l8n+xImrq6MWhEQ2oQ+DkdCEQPmkzGS&#10;2YAfKh5KkT3SkGWgpQkJzqvym+941JHicNTYMBgKc1s4shDdtk+iSAMJYT2p3rzDCiujHOLTZ8lS&#10;q2KCXHjBxOfta3Q/w/R6EytERakHDGhUFA4SZp4e5b8eTeRop5Jl9BGHzAkzckAYGc4Nh+oQlmIB&#10;Ft2vV0A/I1oSu/ySC+PvVbPQcWofnEKFhunuf6YYEfNynvJnvW/DCsXpatsqaATAfyhq133w1qIY&#10;XQlF/uYRh//5EywGo1FqQuvdIjVS1UkDPJxvywVExU1f2Of1nGGyHcm/nuox+oPt3mfOGedMPUPG&#10;hBa/f4fSf/mMznONG3TzjFJugCthfPaZsocnqvqZgIQ3nI/zlhh6puwRM9YdtlrK6WHxTIpSQz27&#10;O+OkZ7oWluj4r42JE15JvlImVp1xmnqRBR8TcgXiJcwpA59mHdeBU4gwPvs0CMnXVothIUH6tHlE&#10;38H+K/eT2CsmQ7zJOezrxEHkSJ9ywzZtCIMinRz0OKxoUIfiM2NoaKcOa6CRe54e5b8ezZJzbnLh&#10;VRjNw/w3hzOYfhJjKYqah+BdeN9zOOqWh5P3s4mbffgvuGQEvkEZFXjb8L5uTwlXhY0u5hQvFaWQ&#10;DcUFVDEDpQT3elSy0iq7XbkmDmZ1QPss6SH1T36SeyB+xIH6hqUkQ9CHzbSgrMPyosjxtNyHTYdE&#10;mosiWz5NQoJDsgBXU4HLJ2gsFEtGGQwr4+50wFVLsOL92NwTdAsnMS4+rP4OXQMilAtLz6es8wXz&#10;wVNFI8V8ldVuH4Y1eT0yK/tqyW0kUhjv4v4PHfxutco68c7gb+nxZVXG0RM2PowlsnlGYNHuPcT0&#10;XmUTYHbOi5woq9nWg58gPfnU0Ignr3tLNx22NyYlu9SnuxNR/5UkpeumfXQ5MZuiycbbk0BEXty+&#10;gVW/udQ0y/F5ieTfcmDHjB9+Wny+hPLyww/nsCxkZVuI5RIEzOrOO7D0Zrfnikvrt2iJOgu4o5Cu&#10;Oca0WVeLEHOPIjQOAtF6egmWwIZrJjkivWaSXCHSimL3qF/cshu5NR3jLSgZz7ayG05gN2YkN9t8&#10;CarMlzzMf4MIEFtkPAdDppfOjMF52IlyEFD4011JQYfZxkPhgHgVYto0KqJ6cMXl+hTPHhL/xkrR&#10;W3/4ykkCMthA35dFcZdr+XRHRrImtuzrupQU6hwS1YR1xZs9QM6HuslHlffQVzZuNQjCRklLrnVF&#10;JsqMsnMZrfkvaHv7tAK28WkOz1auxttD/9CxILML97zlZN+9/isJAMeSMzrJFGBRG2QoNPPfOTVI&#10;zm3N6meaKIH9fUo1NtYNE+vK0Rgq3dKWX3bn63gEmEWJx/lvfZ/kqhTI0rnDMvj2ffRxr0INo+x9&#10;8XePmOO4ugJTCUfZ38YyGY6JsZucjLzzlH/LY/yzJiZkTbCcO2pBJtPMPilNhNhkwp/QodI8BjkM&#10;Ot0fk5KVxIQh+Q4yVSpmz3jGlE2/MEpieaPXQUL+c9MXSIQnBFQTo7TizNHO2CYZzGEvWJaK7xrk&#10;5fHoPtbklVLwtQFxQmDgH3jpB8hz1vPCrLmRy4Vuip13Nz+Q8UckGdCmZNJuh9V/JR3jwRQKY9ac&#10;rq4ZgG3UV38a3tXdxzxG2/fbJBK88HvxLsRrfAnKhs6FDBTV6ylzvM3JyH2GZ2Sc+0HbPl21WhJ5&#10;cr5qkRo7vJzaDzgajTkGjnTZ25ZiAmN0NjsuhpFD2cgGjzJYjbeVSXqmyH2mSvFKKwZ1n1wx0eIy&#10;0+f4ugRUnWEfdsxjvEqvPSuuytj50T4etlyYU3f1H/hj3x9587b5f8D0PPuKhfbI80YycImN6zRq&#10;hLjOcv8D5JXQfU3fPIHrMcEW6yrydgIhzDeQ2+EG8nYOVq4D2+mGysZ1gOx97Kvsv3waMPfSy6cM&#10;PoX8G+GiZJVGIBNgwzbeL6gg+R3Fg97hDqv/MuT1XdL5euQELXH5tDSCHfKwyJJnvcS2DrD5xoHf&#10;rY/JqQp31iSDFSUoLWGsPrjOec26/NL4wqfYgxZs5LIZSM+dyaxvKyf4f91n5btu+7xA1vq6ZcLE&#10;RpOB5H7jvpXgRH2V/Zf3eZGJNNLckpz49BS4uH91QUUjwOVkkH+p7P0XkKdMpNgbQ3P7NH6nJAOq&#10;tJRn2SAvYo+IBw2kXkBeuBC3BW253k1w4Tr9/ZCoU5gofeydzgYOU7qRYLfFddDZhidobCSBri2C&#10;hTKJYpVyikxDmSH32F4UUTXi7ZEzPs2i6tMk2I1P16miBYl7JhGQJnnyxT7Tc0PlI2NRbHM2gp2f&#10;VvpwouQfCDCUsuUxWkSeSZwi8p1fr5lwDISTkJVY1zxIo9Ipk1FUmScFbaWwcYG1Iasz6wvuSeVQ&#10;pXyoDnNjj5iQDlksd2PPNbfH4O/VmpWlHGv+Vz2P+7HhGJHWkI9J2drkM5Fgl0gTTSam8GbNBD2s&#10;myMjdwG82s1o4RQFd2zz3GUdww/1BrJ6rec+E3bc+TY8XcVagwBR03aVhXNGG/d8rH6N1ps6v+y/&#10;knsqE9Wa4+nTNHqCewTkw8Qw2TNiqFQs3BUvaPsnbGPMmgwOm7F4Kd7v84jKxKK42XLfSOVueTOo&#10;oNhJH0vIFi9daqevqeO3/zK24duWz9gbW00LaUYj5j8mJvfipg2ph6ftKNzDeUnSQzPYtGpyl2RS&#10;xUfJRwph8FnLZzzJwB4PX7UXxt89rwzfgY04EgYU7misSOHe9GYjg3WxVX+M/8YwWVl4bx4rO0PG&#10;NPKpHUjbICOTrGGeUE5pqyXS691Ed7B7Hz2NBJ++KG221wzj7yU8PFzmTarBi6gmhLKgE7mwCzs6&#10;fGZXPTrk4pbvzjAoB5M6d1i9zV7wCyS+EvKCmpDCvfsTW0cWgDeSCNXmWyQGwKLjbTge07jnF7B1&#10;uGC+SwL6vii6xzisoX7CvU0DIuNf36qtmIdyFq6lMA3a/zVts6QtRYZPs+ZECW09yTBvZECDCNer&#10;sCm87/PUqbn/Sn6hzjlmRVy1nQ1ySsyidLqlHTROV8N+quij4Zu9abxCq4Xzmn2uDROJUIhkh6uI&#10;1ePOM6VHYOIIZzwG5jYVSg7d55HY1FaqC09ECc0QAQclq2rvzj/82TW3qhHfGodhxRGFi91RiQ/+&#10;7L479BJLzqPzmJ7AB2Sv3TjSaQ7PBm+Rm+A99Tj/zfG666ByoQg3PnjwEaeK06W0wDf119b67U9K&#10;jSqcQzvELRak6IZ8ZTqpMIjRJu5E8ftMCc7lPZBsA9Fqa24e579eWYOCyjT2fZEu55WtU0cORpOA&#10;ouu+cELfnZgaNuGbb+IEXJrmS0/Rh4E8zsSEjChJn7NqvuhE26iF0IHb7YFTbpocxPSglvOaCWmY&#10;EMn6JyO+fxrKJMYU28Vuxa1Ac2LwDgfg8GNSwKS3H5D33SG3trL30E5/iiDgz4J/5SRI2i9bxd/1&#10;39x94kMYITkeAV/NjDzOf2s8OAhNlTwXjqY5kscdMYdfSLQfqIGNhH5bqGFVjsSOm8w3fQ3+LLtp&#10;vK1i4Decn2iqOofEuwR0N8cYhTEk7ORj4iibK/EXQeBU29H0SE312eir9NoTR0RTkSf5UULWsZzl&#10;RO3jwXsaviyPAKtp0uM6NEPRMc+dwOOX8rBwSlW6aibGwkdDz841lbdqmPQIo2DthhpV9ZDRT8gM&#10;vuwaCM/Ufz1HSsWzlZjG/5dYWNC8x/mvx7dZcVCvqAvbXc3GcqkKULdzqYafqT5zlJ6IathXLeYR&#10;E+c9oDgv/Qp8mjqhzotwNDjNUXRI6mKfmNS4PKvw+my79+AIZ8hQTCYkEQKhWqilFcLasBmSFyFl&#10;aN7TIaPWZtwcIQTLd9ygw9p3h+yi7MnPbqoSLzHlcf7r3USJtfRj/KxG8rgOLd9SKyPnsEoV2zRj&#10;mjFYlSMFgiY8fbMJ17iTKI+hIM+xw/IMDPNf0pYivYu3vFGfTywL8+31StIgs33DRIdmKH+rSCXp&#10;VF0+e0IC3i/fyCx/E2pJ27M/aGNiSYAQy3L3O2ohx7Q0LBJOUzsrXkEMpDQsLE361HfI5N2Y09CV&#10;901TFCXHoALHmuEyW8Uej5lYqo2UNWcO2pwY6VeZGUTVMwLXukzHb99NmDYwkzNi3Kc77+NuMp48&#10;0Uw9QZWctbv+rv96H0Wi9X16vJrGPK7Pzm+x32lkqBN6YnEudUUUfHaLZFI0ismYePyMiQ+QVRuV&#10;78KIwA1c2JBZPp/2cnAvdLcsyT/S7fNtNKbiyR1W/xVrRhBiUvhdLhvoupp6SfK9/DS0H+kUc2Lq&#10;r+3H8oK7eq7D6r8MmWqCdBpQEk9RfOPM4BovSn0aA3tDCRGOSodSrfTZK+b9NkyM5+yORNcsTKTv&#10;0k5BYLfLZLwypC+4CPRJqCGlhrxJPSIub4HrMiKTqzlfIQRsem82+eMfdKltZXQnlvNjSFiAI1G2&#10;me7jZ+rjqLwLrWs5gcc9w6fvbBze4rqRberISO8ZZ2FrQiDzySnvvE2o37pDh9V/5c6R3+yqgj/p&#10;kAAHbCdEifZWeqn9AGvbY7UzC+zgyf2UZXCEjOSmVYjfpQK7r3lJbMXdRP70PjF6whkyXuM3CYH0&#10;B3eNsdxc2Ep9UTCFTLARZGWfr0yDyKRdrDxmmuPtK2nEnfPMOrnC3+jz4eGvY0/bPTv0jpuhm5AK&#10;Y+DE3Lfjt//KfUYbrbYHc6cmZBxtZpR/o611dQ7OyNt5dnDof/LSb2dBcYjaI5Ukeb4e57+eo7Jc&#10;U5slJUStg7vOfF4Z/gMruXT5yRzNuTL0XhtgBAzU2qrtpm67SJ5CTFBdqAJmh9V/5Xy5606Rz8Eb&#10;xHTD31CQ6aKhuGk8hsdth1oapUXASC01D+ywNhxhtMGF/FHZLxuO9vFkPMyd0yy28R2ad0K2t6cu&#10;pDWFDD88XbMe5FALJwla/UMSL2Jn9zglGPRXMZyigflpGJwV6xOd4qGE+wXkIuPLswkPxmeQszb1&#10;TciYMdYV5hFYHquIyW8bY5eQ18N3WDO0ZVML3Xe7FYMqNVk5XjPC4Q22cfzbDqNRJheBaafmotSE&#10;1ft8EA4qajC28S3X+e401X+ZwubFbUf2jqulDjUu764T0laYiRVkJv5C4qmVTaHzJFhWkfZEiWSH&#10;IUsevuAXuPHdRRWHmWlkYhubuWgbd25PA2Ym0KcpTKL2DHk7/7j/MQmSOnDNodt1nrqPX8+fVNhB&#10;ET/pL3ip8FQnFLHFTVjPCiWqbeBBY+q1cATZ5FHUL33QzI50hMmKFyAhg99NcOEdcUtRICPXNsig&#10;3JbluKnGq+2w+i9zf1JXaj8oi4smwXNRbHV2iBPkx2Oi5pkpoFQIitGOPHLbHQJHDhTxFv/9xP3R&#10;eicUKMHnxN89rowMFekWwQn5/6C0WhnutbIgSEeB+zSmsVQQSnkiF/64sjNk4sZ2SqpUv4cdaXRX&#10;LSn4NDKqsyv8jYpO5Lw9sTserL5ZpQAdFoWFXqzu8Bglo7h/Pb6DvFxjwqJQQDqJwgiwlmJRqoHp&#10;sUGcCMTlcs3MARPnHttYgs6HArJuI20buRTL8phpbBODBdnXOx9frnlW8B4/jRD0ZqC9Ybn1iUEG&#10;9nrOxw/IpvE8r1RJ+N4twaSFfWLK4/zX47mk0j4rNQjCG9M555GCKW0kjyq3S8poR9qoKk9GqXzw&#10;cD/W0SIyXr7puSOPlZ0hH99dPs0FVskoJ6H88PgWMiExL4pOMaEHLJ/GyZJaxGQIy2OCWqm/zEN9&#10;CRnqNw1SC4xS0AiF+2gRCTtDmJAR31mVq3AZWlbucMdv/5XUQdW78geT18i42iATW7RAfLJQInmz&#10;WwGNBt5Y7H+Rq+LIAnmI+e5cFBZ7ibTnY5yc7gjAmjn0L7RFpKfz0zgOHMtO26ThVyO70+PZlGJ5&#10;+7HP+ykkRoE+kHhe5utx/pv7om5Hxah1w7L5occdd3MVLMT31bB61YPRm3wBGrJc0rE/Rou21GJb&#10;uXPpno5gofI/xPqeqpFunysyeypWawcixLKuIwoe1VfZfyWmCOmV81MifRMs5Leq3XRM7PBYVzBY&#10;1tbjn3YTlYnEGX+UvfqBB4u7O1Y35mhfy/fdxEldOnphpU7I0lGAxGbIuHsE1OapYMIUgoM/VnbE&#10;6dIf56Ru0otc9QmB09+oRt2zhGmryuN8jCy3dtdh9V+m+3lJGKfLdF9rVrJzLUqmRV/z0rXm29k8&#10;Ql61iNOxX9SE0+NF1CNic2J32F462TBrvzvXjCkzsf1kV9BWCYfiZneQkfJOahUXRX9vDIHeh9OP&#10;d3iMIVL8oh5fQsaFWP6R55pJL5mffpIB4dIpL8mee0Nhq25y4JHytpQzDFVk87MNqWXSlxvUJ7nT&#10;VP+VtL3quGSKKZbUuPPKQqG2zVxBUPuyCjwNoOwFjwTXU8rrRvMOmZw2Z5ITccAX0MUGN7y4QIhI&#10;DJ6ZF+cZiaIGBoMXEKbeGyEQ9S5DCW+0CmdWlJClpd7p8Tba7q8XaybA55xb3BEIp75mHH+VCkRD&#10;KFX2NchLnb7uZQhr5o62W1AMPXLTqUh/KbZOLboqextkTpJZHE1sZJvw+Aqyupm7/Z2i2lntZ05C&#10;khcSJdEpnbIHDJR7B8oC2+QdvarPUNsS4vxjpwhVZ57jhKzEJD+GgsKYno/XlADcZC/0SHZWFaQJ&#10;mfl3847UnT+Kh1HuL6/rgm3aFJMflG/DfLOK5w7bROrUE3asGX+uLpdun6advtespt5dVhHpIbUk&#10;UUK2AKGx+30mbQ6VOCH/xSVvHTJ5XS5Cx/cA5L5mctCUPxDzJqctyOBuzZCVq1xZAXfbjlnXRhI/&#10;db0VreoOaWLkQCRksJf+tUvI5OHacS3HaUTKJmRljeRmsBVKMFw3g5abxYdUsRIqywOy9bHg2Mrl&#10;gigCU8SV1F8zzqLH+e8cT4qHxwPFZ9fj/NfjSctwdgSh9QzqMCuPO8kR8tiEu4SCh2snLI5ipsTz&#10;RfwDjfFp89XnZuw+dPJG18byJtPC72JpBj+eewC/coYxFftptMzHTNw7yMx0C0Ngs6+y/zKm8Bia&#10;KzKNzTYn5xCU5MTwhMpX2nafrEEHeshylhy9hqy0bRui3AKmG6jWTxPNL2sR9PyOdM1a8y9YambM&#10;cxKJeL+BTLKRN5J2QspIbJARa8WuqSzbTvkfxPScb4J3WErN9Zrxp7nvFf9Ddlk/5YPZJwFiCmRj&#10;tlozcoSjHxRGDoUyI+8hI/FtWWGfqsPjumZq0SoRhiJIdeVbHsNxeGzI/yVD5x4yWTJkJFiO6EaX&#10;hm0SYfh0UphiW5t2RmKksonHqYI68667B3850TZRL2UW5ruwmc3vpNZwMxmKOH1DCfybt3PeEETW&#10;J15ClufO7+pmsLbPkDaZKJ7YM/lHern9ZYT+xF9v95kYJK1UjE42sjOpCBIlZBSoLPE3hVHuSLQ7&#10;5z2TKu7WzK3OJCIFtmXnhq5Rn0YHEobHRsqE3rCNuVRePvlIPuQVHfe5WS31bkEmDAMJGrI/PR+v&#10;Xr56+27NaFwzLaIiU8unxVIN+RHXUp+qeiwz5MWpUpmJ93l6PiZkVSN5I58uDnL9ZxS9Hl+uGU4y&#10;Y3kP9wg1Z3Uth5oNbpyEQ+WyHjwg3ow7yPSUgRsYnY9YniJ5ZhXU8O6hPsBVvuV8fAkZzlSB7pp1&#10;YVudNmeQ0S6h+VgpDj4ZLz1G5BLPU/W0bZWDaNF/wLa6sVm6z8d3a4b7oe0Z248Dyz/g9vTjB23D&#10;Smhylo/LMfmAbH0stBGEELqvP/o3V8Dv2cP7eDlba7xNe6B4nP/6+2rbZS8DzrSyhzzOfz2e/C0r&#10;vzODZ/n+kR+hyrjhH3F8BXmaMBXbLXKopLiiFiiJHk2JucoBe2DuDFmmqLH+zF0gZaJstmdiG5Gp&#10;6TpSDtc9OyK1STcABHOHAXTLHIUWt4yf6seKD6BSdOynMON7aYeAL1UMX/VWWg6Lm5xIx6gpHiqU&#10;tEqjEOsLNy7OFURKzBi9fKulJw4qDTw0FkQ5XHpRpX6TjmNtSCIxbNur3cWmKCaE0bV1soGtyswJ&#10;sLD0vlo1nPNxhD8pDH6rUqji2cFWNU/u7nC8TGxZgn1kE/9Gx3V44qWHi8QENtAfVgOIhkbU3+y4&#10;iQuA3Wv6Kp5L3xJI+vC71cLWLGNm5rEPpyqZJ5LhcH1vOQU15dqgu71ld3xEnqnLeH3kikiS2pU6&#10;5G2JVKUFhQ/oCixU4mppjsPg9wutEpUl09isCHf4psbK3WY99W1eMSUdskGSY+w8AfcPhkKxjCHj&#10;2sQgcJ8iUoOUC39LzrAJtFMvCi9X+B68w6oK9dVXuINBSaMs/EOQW70NU7k/SNjoWBFe1JM7U5c0&#10;YzDliK6J4Wn9wyQ/cvHOa94lGGq5fVJk3vyY36W7mSsjaM2Q9HePckeOodJkZcW1w4pY56Nm8U+B&#10;iEiuioSZgntFwPRzgBGm5+uQdvnqsSX1HWR56bAog4Ir57m2C6/EVGUOjyHvygiqtONLyPpcoRNk&#10;N8HGmYTl1WOhe+WceizfVM7bjy8hy3Ar/WkscD2WQ0Gvx/50oYSZyk/zP0FWA5bSRol3dM5LojQ+&#10;sFrz8zER+IpGCz333iK6URAHrFk/Po36rTb4n8iArCJudPXjdxRGpM4dkk56JPdJkqm/f7qwPS75&#10;+J8h110SQH5sJN66yr9CLU50TsjtMbHOe0WSgBnOa8uFZ868OjBPTvKYGPmrqsLKzXiH7RZd1+ns&#10;pwo5idqXn+ZhaFC1ZtUjTD4LoZ+585F7qlOlAxqHGhs0KPVjikWVQTAhk6NaE3tZb0IgBc+qPy23&#10;YGMVMhkd15ruoAmZDNZyMsgEfrHPCNEqcDuIWeWNWuMhPLELafLz0Hpy3ngUXmjRCLglr4Wszu5Y&#10;JlrAx01CkGOPdxAAQCv0oWNe4c284560ZVRXpNjIh7nCVH4pUSAeY8xsSUZKoinuWa67B2TL6bRg&#10;SRmqvFV06LyBhbc8zn89nniidRQlhYSbbhl/pGCZGz6105gqQmluRVJYt6NFezecDV44h/oFd2Yz&#10;aLXsd58OTRXRWl2TwO6HmqaRZY1NA/KB0/OaOYpTRTUlzDWTbGyUiLXsdARzmrqzqfASMl1mKnnw&#10;YW3TApBPm0SfZ4c89qodnU6AO8jym1VuIQpOj1/gu19Sow6PdemYN+Mtv+CmPdvcJ1Y0b55Ziu5q&#10;MyTDSncuFnq5ZjnNPWus3W6Icg0SorIeSzA0FkpE3h2eKdkTK7+3VFTWU0oNRl74xGtRFO/6WjA+&#10;/RBYTUjX47s1L3dJHT/NQurA1qfnxFa9pR5fQiYmYwv74Duj+n9WHD0Vk5bQW4/vIGtzbIJPK6QW&#10;RV/0WVpRCvt8jBVa/vhS9+8gq5Xj1G3leWskxGmeLO4JWcHROu5vIaN5TLvtCVmKthmzlK1O28RJ&#10;FzvEjy/XLGOgjs2DtgmM0HQv2fqzrlhcrc5kmcqXkCVazR6f55lcH+KbhuwDW/tM1HrqPJ9pe5Oq&#10;vIW32R8lumevgcf5b0phLhWsoOjUCFmfxx0lEo4hbVEoECLnXq9B1kUFcQe/2B5rNV64yGw8vsTp&#10;ul31biGNDl8T5UWi9XgY6QVZW3vkkV67ffNQbkkENMBHp5F9PFpGCeRS4H/CKX3C6D1nnD7YOykf&#10;hMP82Gr/XBm0WTHRl3SqiHypgyUt56fBqVNiphivx/LWzRPCOX2hmw/Hho99edfmp9nMOrpP9YMC&#10;gqUZgT17d3RESh/wEp3VqWBCJqxcTPapU9GKEL+h37ZGdgkZfbyoH7dn9y/gTq5cONmYvYpQ2eTm&#10;KOOKoHsZv1zMjiuVDzcOS/fKUoxp1KjU+MXdIlev9wH5kf3lr5ZLaI6rYgJT1CXvwQL6iZiPqL1F&#10;Xy3XpGAh5bvEVMtC6Dyp/4ozix+F6gu/+ggloE/Weiod1ptPJgenz++y2nsjQa1Rvbe0Cspe0fVh&#10;pbP6w49cDbCK1ZRg32WB0JtcTekGO54JJAZLsS8RET/Ftdv2lgrkYjtKsYqnV3uLdTuTSzhDkVVQ&#10;YHHcVNgLOu/eb+5w8C0Vuh4EZB058WlvsRrLMa4qtu51JImwQqJK9e4kpT7FZs3kJSh989adf361&#10;VgudWKebH55PiZXkziuH5IXPhhuZ6G0Vu3dYDyEzH68DLojUmS7eIhkTwjYnkmdLloKi1CknCK5y&#10;pWq1xD0sT8hdTLq4IymQYyN7NpuqD9NCvY4XPrIe8OQA0cXSk8LDdM8caZFES1m/Svyj6cUsp+yy&#10;E5I5t7VBqAcvSIqIgvkQHdWyLUmtFrliufvM9W6nQP60e7H7D1FLW/VkSqkHwcLs/4EnW8s/POXE&#10;1wHC7olw6NXeYtBXorac7H33cFn5ckk1XVX2wDop6LzAciIiPngHlq6Mtjwo4NuSLBEwlbKFF0U1&#10;rwtYtQiwj4p0B3WeuWUXSo7zAeLiA+VIrR8mkdS0SsNLsmfaUy7bMMeWhyU26Gq1avNqzWS+apIi&#10;4uxexksvzflUaeVxCjB+1TnlfrUokXmAlB3VDUucv+7tDFgcvS1ORHJWNRuUV/lFyAR3NRUBOWPi&#10;iehGn5CMmI/Yba1WiZPJw2SwvKBkZXvW7iHluzObcgWuMsxJEWntKSp/KwHWYBEaL9y6VLiUPqS7&#10;Gns0jsq5CsZJV+5hA0L9SiMfHPtlzrg0PrNzpg5lrEgm7aL857JKesoNV7NVNgg979Kuv6Jk3Y3l&#10;jDI6pao2ddlbFgOsXA+Msruwda2vBR+BdETzkZK73fYXGcAumKe7oOYd5O9h/hsqJsK4uvAqD6tY&#10;koeddBdxeUtzIovs57oo1M5KAiMCTz5MewqmLS24xnCa9h1Q/5VzRZpbFyMfYrudUFc5GpeI+q0r&#10;oq70tF36B5b7i3NCBOO3FV6cVltaNPcBV4QNTGwdL9ukOGNBVw/KMbJznVT/+HCRf4e/9PsWUmjg&#10;gOsf0hv34Udc6u6aCNuQrY7YaiXYkjAZ/wU+026HRXcVZkQcRw2S50yXJ7C6YDHDu6Sbk0/YwOqq&#10;xQxHUmZBrkLzuMDpVAqmwy9tEt95oqUD6rjkKjt3RO4veVh/OTYA68ctjbgRAsOiL59GE8lykXi6&#10;AWSlb8V/k5kjSzhb51kewSIwk7tRRQJy2sFB/LsvFeUYsN8OFsJM3Q8/CEHhF2BHyW3gdVzX0T+M&#10;XEiZSFoK6fUdF5BRajSEMpAnY8oP+j6uliOcAkYtBnDFrWgU2WVFgDpy8as/JSwZglpu0UxkvAIL&#10;tdfVEWol3g060oedBw5YJWKuYKnumautKV+BxZC3R0SlfuoUsMgBSgedD4psosy1g1W70xDFbAac&#10;98XeimPWq4o6NrC4h4xk3F9bqxzQ5OYp30jKBymPDsp09seCQtEd9y4v23BESXZ1QhshIvBdWv0J&#10;KXIHzWABsB0MfS2HDfBX/Tcnw917tEQYw0EqZ+rrcGprpLbFcETT1W03sAA352OLqT1pHI1F1YUf&#10;FO7ALFb8Q2KuRtVVC5zDnF8/L31R3KuOdyRmyRz/+WlRJGJkw1VREQ0wNhx0WIE4XSWS1gbh0XF1&#10;3UKtujU5e37L54hvrC0K7ulzTSoC6T43i0IRSverLjxFV9tmueGA4b8iM4DhSOdB1gsdHBe1voQq&#10;0RVpePr8JIGtrqhJWqarAD+qFLPjos5gx0WDg6qwEPCndWzRjzkUaXr+gLntKQmQSZFqtxuWwRXD&#10;wYwQoxhgycTJCwf+3//lBhMFy0wVJC5+88aOFNHJJEF6hMFBfMz6+vovf5g8vxTSxJ1/d0WagEKt&#10;FvxvJpR8IWAnpoyS9kKGtd3DSbzvLbttNCJrurMaEnWKyuu9xX+e9RHLq4Vk9WH33hbRzKdsUGLq&#10;LUlxcyACMUjqScnYZuxYPEWx61Y5kjSzYjjk9N71Qeub2X/F1nK3pFU3Evap6F3pmHhVery4iAY9&#10;vD/EaPJKwckL+YUek0YbF1vQ/7Z9FiXN+iBJh1uiAd380u4iIxFM35Pwb9aWs0U6bbUZHGBTEt6s&#10;LUsF9zD4HIjHCMrkmavTqvtZc0Pnm6YUbqs0GR0egk/P9iXMgZWcLWtuLEDN1PxZTmqQSU2I0Z7t&#10;u/u/UbisLiJq8ZisNKQLbo0+hvUJrQ857S8Y8PImLeuUMr7IsmVCXMuydd9A2cs8Q3HEdNTe7efE&#10;LSa8slIWmPyDzydV/ZubFj7ho00qiWrNQ8PpJ7KLQ7pypslPtjIfH1hdpOE2GtUmdSj5EYP1L6M7&#10;pDj7oqzcGnCCAdjWQ9PQ/KCq4/sFIgtlo/+oO+7P69HBSvpCRcqbzpYZ9vW00cpmSggedVzPPKky&#10;PnozjuW8qcCui+RlfzDDZK+d1nOEOalJmuDmSp0HAzNL/f0WgkEdAc44qerU+IEmTjARDua81Bzg&#10;o2yf1X0t+VkYOjxmgYnLy5oHu6Gq3dM6jeOgEq5ctpKEOCQbNt/xKP/1aMcRqeQgvLePPq1HZeWm&#10;jJqV2RIWzC+vh7PcpTzGTIZDZTorQ/20nhNMlHqzfFml3TZDO7KjRBfjbjCXh8QH38Bka3LH1fgg&#10;PH+1TjY1kcBxV2HPsm9wVTsnrvnH8g79Gdj5bd+OWJlw6BuL7fhhEli9NEBqD+f0CdG8Kb/SBUMl&#10;lLgWoxlTy05w/+BWe7U+/Jf9tCHYV9Z/BZVy8kqmwym6u2BBHHE+zN11nYgMS2bMNIy2xGqH0n8F&#10;THVfyw2eb3r3vz/k1Fr1ewcTSWAeg09A3H4hqvUhDH3rpL28yQXkLyTz+lnhuZGJNIBEAskXWz3j&#10;8ibsMPtFXElmGN3/5+zseuQ6l+v8VwhdBrA10/PRM4LlGwfOTRAY8I1zyVDUkQBSJEjm6OTf56nd&#10;e3ev1TPH+6HjADI9U1P7/VpvvVWrqjYjg8gS/y/HGTpxal+FiyfCv92BnJHb7Z7pFWyMGxvnVL0W&#10;c4pzvKHo9lvbf9d1v6ze5WDHvdeaVhl8tWekYDgF4rwBzz88A9B5I8UPaah2uhvcHF4kcUletxq9&#10;TNPLqxWk2PYns0tsxJ+JlOSWL9CLM3G5Ss7jvJwmIjDrU9eN83KCOd1TASLOBI+nzSQa6/DksTjr&#10;xNe0nkPc2Hhz9TgDUiars40P/HVrlscUWLsqt4V/eLt94Wbxd17V2TsO/N1uRXqXUvhvldl+a/vv&#10;aa9x2TAHix1CauY8QU936PZbr+3PeR+s+5Myu5M9EHMYN/YNxIH2pMe9C3dvDU+qdePO2S7IKcZ1&#10;OqnnpVkg6mRMUb7pyhEbewUw+DtWz2vjzJ19YGlqnAEdvEap/JSTEIcUM2v1mKhxpiScp6t4wQU/&#10;8dJdxzDih2c7yukMyReGKibQ9rx7aSol8g4abrunZ7P/tWJcYDZH7WqcF51M7MqFOi/25WvJ4yS3&#10;YN2xraX/9VLnixccm3GNuBG24F24/NlNJ16szRVCz8a1lKSb28s4uQ6vkvTjz+IoH2pSHKT84fm5&#10;rnSm5Pgvat/mD8fbUuOM3Td10M4c7Z7N/teLO+siuU1fnJVXfni5BS4/VOPkrtkQmWfKVYQlQPf+&#10;hccscAg/3VSmPKFej6z/dRpnvDleen7jKfPS8RtIC7Xpe4KIE+VYzaaXjt14DsJoH0JR7KHwk4AX&#10;l3d0j6z/dRrnpUbpvICmI1f82YnPrSYQ8YdJAYsfMrLtzpp0PqL7r83tdr+ctOHAXHvjYclh5G73&#10;3PZb23/X32at1wDYq7/92njwNG4whkMPkld+MvyurZMkT2oIoHUoCJtvpTTwkfFjf/OPx2273cGU&#10;1ZDejgVv5C31jlM5nOL6qIlenAOixOS3Senh9b9OE0TR8I2PM8yXKw4KvvEtWwa1Q5gsteFqPnID&#10;nnzC6jwS/d/eG0MCbE8gJv0WQsL/e02ovnh26ceLX+7VPfPaULmvthj58APbAxOuZpqlX3PHwZ1t&#10;es8f9GKcvfOgY649btkFRPO3N+f2W9t/T8vATt7e7ZjiF1rM9luvjSd8azTLWvvVbxsmXHYYityD&#10;uXDhxZqk+O/AtIAQWCNXNYXnOb8ae1DXMTtSZwAeJsfKKXkxh6+NM8xesjGHfBEQEtgNSe3KcxZv&#10;8IV35LE7noLUsJ3YfejMH/IUvbLnLjbkJcalxhlXH/f7+mrY1jNsK0hy0ygvPijewxQBuIRPezb7&#10;X+vxv1grMN3Xnh2bTqKem4eQG2mSsVMn3pjNS8GXf8c5BFS2O+plsIg31/ZXcZOfrMTte3habv6f&#10;gQi/mv8AtK0vF/bLVR2ifxjm3elZM6kDrTK+lQzlywu+57L/tQHr1puBJyCGad8TS/DjyqW7DTPM&#10;LqBjWq4w7WoHjdW4zhD+FHZFLdhiNZ50sjNP7tmzTn5/k/y+V/I4vra37ouHMKd1+7MvX6xhQZLK&#10;MlXA7DjjpGBvXNNaLkYi+HQV/wxXAc/rdUuruY0HP+U85vaKw8CTj8k+PY15HXSQP9+jU8tuWRWl&#10;8/KmJ3n+qk/txdLDeTPbOz7ngtJ4nb/nWr4YgRg+422NP8oDCqQ7jRF4ahfM5WtuJzp4Ct69GON2&#10;m51OyHzlevCm1B4Zn6f1335r++/620ssdtRTPm+6AfUvv3YEczRLUZAYDUwYuDDLn4NN3kGrS8AF&#10;Nu3ahuDFWF5TyMW2Oi0JhF2ZhpewH9xGzLuc2stl/cxOOpExlcKL2UDbeWL9+Uc5Uqs9SUmeKwOA&#10;t9waSJlMiO/wh0+a5Akn8BytD+oNQy4mFBcU+y4/5mLvwfOi1s66ej2JveB4UVZzbYiFO9GkMMsn&#10;NensXdj+ZCtaEfpirOP7ouhWfnDYxQAM39w/PFvjwPNw0k6bsbX0v7Zb4UwHouj64dSncJvAhbRz&#10;sjN5NlHno3TOs3X7ISHY79CJhbc+aEiIODY5AxoI2SPLQZg2Alc6oU2vqSO4BtYGgWpj8hIcns2c&#10;L5yjaz/G8ziJQK9DwXC9rnlLQHd9GlAUefot6rmFEbhmVnGGXjBK+bOncVJ5/orWQRR8slfmawn3&#10;TBjR6sRJuNFYuXDXLujbODFHCUWd/iyYdTKRzj/EosPBuOgEa09BMjW33Fpbug+oNmWWAtemC8V6&#10;bMhUWrHkrBOXxDZOWF/f8TodYsH6JqOaHstXOi/MZTzzvIDrh/N/WicBX/jplLlxsodWy4wikxh/&#10;9WeZ2dV3PWUk25phl2/N0CG/rbQOp/PC/YbRhJekdAK3qwWKW+YqxYCKahteEXT/nk4tQVJnM2Gx&#10;lM558ZxuSazPld1/Xs/h05/mFg/T9ySCLtfM+mdxvXfTUdj1eKmXrTlPgitrhlfBatNN6tzpYanm&#10;FvormH76s2yiU7RhGwok541xMGU0+vaA+QVxe5UEjF/Hvg3rT0iLgo17O3WwyaQ5nentt7b/rr+N&#10;62O9EalBt3YaYFTbb72G5ROYXzGOdhsrp+A8Hl5T2zTN15cpRRoXm+U0HhIIviP2BgcPz8UqyVmu&#10;M0Ex+skvH0gZukHbhDScombW+kNYLa+/KrbxrrMy5P/TvI+/8Own2H5r++/5tyFXrBomEHc146/O&#10;IQ+5FZEWbCpcwdbYfOnU81lz6rYJntD4mmlBwB+fzaqttfS/Tt85RehXwxMSwbSzD/xkJbeIFZzG&#10;tVHGWSe7dL24sDHW6Jza+zxvxmJelgb//Ym1ff6zbKQV6Lhj1yS+8w+HYb3OKl6T86z2yPpf6zgv&#10;OW+A99UrKTPt2Cv9tmfnbt5GHOdD0bf3IUf3XJXtSI5O7U8yKnktLpMAQl+1PBg/1OoM5pG23t4v&#10;5rZ3HNcfLuXTH2RVd/Zn5WiSLL2Navubr80hAbkJGc+64fWhsEXuFSgLc46WH7I0bTvhFd+SOhCE&#10;367nELQaSFj+LFdbm55zrDe/C2/bvvcot7d1K538YsW2mxyQFRe4nsnjXb9zm5Xtv6c9NWHa7RX4&#10;NOV9r377tTlk/7AVlvHA5+PU5hzSJYgHyPpDxlaHERcqz6HTD/H0n07qiz3xqk789lseFtdy70PK&#10;OPIMX/8sBtySE7GdN6zsx4c1YgE6/B0b6WpWyEbcQuM48bk7/7O7Znza2xIOu97MIRfyBBNmTzDr&#10;01YrMGsp4H36IdGfts1I1diyWhbjYv2ynrMeDUl9bOxFF2VUzpft9kvbf08bgn5iEyuaD4Mhce5/&#10;u/1S6zmJYDTMjXiSmR7sORZ+CONzxTvOXsWL8C1wz542BD4Yl1vCcmwZM/MwvL6Vti/dvg1v4Pps&#10;BqfPD9Xtt14fz9T+OE0YA2tOEZcut9jph0cGW2PlSt24+uQ2byevdfS/1q8k/nxk38ysUw60DhRH&#10;GEw8rcj2R7e9jTJeqye5CEm0iv7XqpB5myt2FJLTXMbMOADnffz6z7gDNjOdqRG7j4qamMCnNcYz&#10;s5kp2wJs/12/CzA8V1y4cCe2X3p1KLjuhqi5fO466ef5IfEJq/80r+vnXn4GfWU1vbaFVFA0lMqJ&#10;hYxCzPve7VPmf0MOKDh1rCHRIrjiFHtRzd7S3XN1RYJzO7udEcFwXj4N58ML7H99/v7TT+aEreQb&#10;lqPAnFc31utpYz5isb26F17XSCWhFTBf7Giufc7CMgIs3PKCQmlG7rTSPO+3ndQq+l/nXfVC8LIN&#10;Ln+U1azjHPr+ji/7w6ev709Xw+e3335bvPrzv/zPr99WD//Xb//j/aeP//xPb3/6+unD77/86+8f&#10;Piz/ePfb+4/v/+XDlzd/ffvh5x/evnv3/o9vhx/mR28/fP7t7en/TFT4xAthX37dJJY/XH/swx9v&#10;/ly2Igv/7u3nn3/49cPbb8vf+uPTKDzdLF++fvvvb7/+dvrLi/xprB9///b+y3a98cf//Pz1p6+f&#10;/+3LP//T/G//59Mv/+/fvrz58u3Dv3ziQ5n8t3+8++3Tl59/ePfty7Li81t/fv18+nX+lzd/+/jh&#10;D/5Pn7/+/MNv3759/unHH5dvf/v1Hz/+/u7Lp6+ffv32j+8+ffzx06+//v7u/Y9/fvryy4+YDDfL&#10;//b5y6d3779+/f2Pv/z7b28/v2cU8/ff/a+/8hG//8JliWnxx9uP73/+4V+/vH//66cvH396s/zm&#10;m9NeWX/73xkAY5p/ncby9qe//frl45svn77NhYtJOzM7081XvPkbTi1ONLVyTydnqlhwPZ/m5/3f&#10;vr15x2+A+7h1UP+Oc8/djSNi81nPn56/9e7/Xpb77V/ZBMvM/+WXZTu8/ekvv6yf/u7TH398Zdr/&#10;g+n89eOHtz//8N9+fDP+XozDN3++wfDkr683ywuh/51CBLZhIj+8+Q2hiXKvYPRC6D/47tDEZXN7&#10;s68phSDQ8hY47msCq0oTQ9nXlEKjiWtgXxOrddE0mZiPYvZSCNbalBHc18RlGJpuKPv5tD+mFCI8&#10;SBELMXsc4Yumqdb2INYphSYQiUW/PyZM4tDE3nsWs5dCekygeWjC1XkjNKUQ60R0WIyJu/Wiye6I&#10;FNI7Amv3oonqprzz93dECvFiwCt2u79OQz5MVXRPF1uipNCFd87oyhOPa2TctPvDGkw+f+Howhkg&#10;xpVnns6e5GkKVSm0FAZkL+2DXx56EqWhYghVKTSsY7KrhKo89Tw8sK2FqhRCFfmhz0JVHnteUniw&#10;zbBSiiMMKgmo5TK8LDEGOvEWoyulNDDd5tFH13jfxRymFLroinAv5jAPP6UuCOeb9UopP4d5/Ikk&#10;TaFHMa6UmnGRB70/rgkPno/k2DskSuzrKikSwkBdcTke8vgTZqWlrQCNkiLOR7GgJzGuPP/DFOcB&#10;LMaVUqOLa1XoSgDg2c+CGV0phS7sM6MrEQDDkiv8IMaVUkTlWC+jKxGAKeQLzd5IKXRN71Ixh4kA&#10;GKgwGMSen+zn8+6dACQePKErEWCaPFDhT8xhSqFrGqcKXYkA044CR7jQlVJeVyIA9UMANrNeKYUu&#10;cF6cr/GHnGeey580ALHnS2pi9lTR2J9D6sykLhw198KqLqnRhTda6EoEmL7XONP312uYi+fZOJ1l&#10;oysRAF3474yulNJ7Y9x05y/El8reEHu+pLyuRAC8elBaxD4cV+n5C3k3TRsfsV6JAOjC0WR0pRSv&#10;4XnnC12JAKwXDlczhymFLnBDYNSwzs+zwfni8W50pZTXlQjAowvDwcxhSo1HAcbc/hwSqYtxkVTP&#10;22b/fJUUunBLiDkcH8xlDjE3xjDf9ZqU1LBGSU8U40oEgLgB69zoSil0cT+YOUwEwI6C4mB0pZQ+&#10;y8Q0Yg4JmcEaFHOYUuAhxo04yxNJuawXfjdoDkJXSk1xAooDifVKBCD0dEN0SehKqdFFOXShKxEA&#10;o5eCHEJVCmEPERc3WyMBgFgetbSEqhTiWb7Yebtv5aklc16tU38GoSqFxrOB9bU/gePKP6si04Tw&#10;976qEsIDQDBO7MHJ3Lmoks6GEtLOhglsnFURzOBwCSgsKTgj5HAJE2qIZKFr0r2exRSmFLqmnpZY&#10;rTz8pE6wocTRmmqQ5y+cpGrYCUJXHn6uf3L+zBym1KSvkQEjdOXhx4Qimi/O8TAKclxcDAIyJvvm&#10;LDUZgHgBxHql1KwXHG8xrjz+MKR4RgnzesKT5y+cfUiZQqErzz+35A35/WJcKXWAmoUPYF/XBPPP&#10;X0g4EHKB0FVS6OLCE/vwMWEDFypvebFeJcUc4qQQe2P4gzGuicqbcaUU44Kaa8aVCDDpSSTF7q/X&#10;EDXOX4guuKLiSQmL6iJFmhKucoEbJYVLFGtInOVhJpy/EHYkAXhxUZbUYBSIKPZhIgApvPCvxRSm&#10;0JjJ8ICEqgQA6EwT39k1eIdddJ4LjYbDPj5L2Tu5hPSdTMrMRRVce1zsYlQpdLI0xL4YHuJ5VNhP&#10;EIn3VZXQYj9xue7aT0OMu6iCsfkobq4SWqzCR6Mqz/405jNvEzgcl+9bHHJcrfujyqNPrgqJ/mIC&#10;UwhVuKDMWiVe8Eibd/XuZod/m6M6oMqMKuEC4v24avdVpRDIBL/MjCoPPq/+ibrsq0ohzhW6jKo8&#10;+NRvUK7k4fGct622MSYP5Cy1tPQymz2F5sqaN/X+DsyDDz2D2gViAlOI3KOhe++rGv7WZVQS2UtI&#10;I/tTosXCCRV3fglR7HIyxMWo8uBPNyVz5cMgu0wFo5qSEUJVHnzy4zBY99dq2L3nWUcV1rtRlQf/&#10;1DFLqEohJnCyJ8Wo8uDrtUohv1Z58MdXZdg6Tyl0wO9MFpwYVR78KR5hnLpkvsVaTVqHcc5MWuJ5&#10;hWEMcueLtUohYh94xYSBO0kEF1XsWuOCL6FJSYd/sz+Bk+1yUbVQ/fdHVUIQNSdaJVQlWtht8ZxC&#10;eltM9vt5VGR08i4Wo0ohEhdJtBVmzHCDS9Xzo1CVQqiaR5aYwDz4OJvJzBCqUgjuOWUYxCUyuWIx&#10;KgIEZgJTCFW4Ss0OrINPk46hj+waF5Mtf/5A8oUe0CdmsE4+MYVn8yIe+nrpInNI6KqjT+2QCefs&#10;j6uklgQvszMSMIgpTLRf6Eop5m9SDfbHhV86pmPaopGkvK+sxahSQ7q7mEWYQaUNl6Txs7YY53+h&#10;q+yaadN78bLUt084gjiYu4vWYmjDP6PGljBAAe8pT2m0pRhJStQyUuuWSDDlzXgVGm0pxhVGtrwa&#10;W4IBVcTJ2FDaUgyLg9q/4mqBj5TrNgnpxsBusckoHUKO2CUJCFME3XHXSI+9bC60MTbxdID/FGK8&#10;vJ6VO7nFtPFLOldpg86sOGUlhjb6QJiZLKInbfLwrpldUmI8wnhEmBNQVE82MlXqzOkuMV6X+L3M&#10;CZgEpfO1MWXredaL81ZiJ8+XmskEBSovkWyjtKUY/gAClWomExQmL5kagWZsKQb8OEcHkeucSVy3&#10;4/7eR+USQxvkDTW2wpJ77sV7YdJBsYuPhInNLlHrlqBAFsW0sDJjS7HRNg/ifeSa1O3LnhyH+6Ph&#10;LZcYM4lbS81kYQnJUuQRmLGlmN8lxf9cHLLm4b7UCD5PiT8BxQDldONKE26C2xLzp3uKQZw/EuQ6&#10;qmjz0p7iLOaRa6ptnMVAZZI7zZ4sMY/K0z/uom3SLU0Ik+YyIeZvnMmQD22T+qDGlmL+Ni0u6JT9&#10;I/NKnIASw/NHgTERW5wqBTk23A3GcdBiaMMjZ7Bk6vrkTFKfQp2AFGMmKSRlrKBpGxjapoOiWrcU&#10;w+bCWWbGVpxQLDxiVgYnS2y0kfMqULlYoTBdCRoYnCwxtMFQNjNZvFA2FiXDzEyWGJY5bxylrbCE&#10;Tn7UtBQnYPqEnpebV8ektJuZTFCYlkgULjXaUmxKWlCq0WhLUOC1OG06jbYUw1PHS1iNLQ2M6eNA&#10;PQKjLcV4m7JLzN09ZTXOC8ArnyUwVlCJ8cqngrkaW4ICNRiwDNUuSTG8g0/0czbrlqAwvQGgOJqZ&#10;TDH8JaT2mLE1T5QSKiomOB2wLgvAFxJTUNrSXwJFR3F0aJOYyqjn4A7AFM49bxICVJTREfNYUuS9&#10;UtZP+O6wjUvZ9HYzylJqlIHlYosUxZQsE2LG5mHaYux/nHFGWyEC2lTiwlKw7zz9tG2m3IqBrWkC&#10;dBHz2koMbSp0zOMwteEGpHisWbcSQ9uzenJMrZbL2JYKLQYkW8zPZCHCJHQph0KxVEnnIpXOmAlN&#10;Hp0+dQ/muLUYRwBHo9iTzR+FwqS4IFNHLxZgikOqE9AMUqpIUh5T7JIWIzEOu8SMLUGBQiMqZ2Ip&#10;fBh768j9a45bkUhxOVHrwIysTJLp2A6hbv+BP5Vdzt84lXcM2YrHckiRYEyPQTWNhQjk/Ske/m2z&#10;TzHtiFWaoRUioI0pMRPZYrNqSlsDyfRmUtpabDIhjbU1HczPy8ZiY7oqbS1GkWeTaoi3orRRv8uE&#10;967EKDHCw1SsWxNKcU0qaij1cfMj0cb/N9rSJPEzWfxVOtEesXeNtgSSycx3u6S5qHihaYNttBUm&#10;6PPWbFR93opYyl1DrTNx3EqKwg3U/zVm61RiPR8AiK8zIfse3pJC2dQAN/OYkIAy7FajLKVGGR5e&#10;oywRgbJZMHSNspQiPZf6PQa1ipVKOVFV6oW/HZN/wK4gMiVGVhRTslIpzydGVlIoe767NXdNkUyx&#10;q4ecsb9BSmrKiODuMCNLEIFKQ+1KoyylhiNJJoFRlhhCbI83m1GWUpClKD9oNkhRTXFQqex5ICM3&#10;yJT1MWRiZiDE7vGOkJwu1iyleNUs1Op9y2f6el0Q5JlpVGuWUvM8nOQ0oSyx4H7y59WapRSmMVOi&#10;NkhiAWHjeeWJaUypeRwSRjMjSywgx0exH2+pRHuZfP8SLdopm5H/ESMrKabxMMbS/poV8VSvWUn5&#10;NSvqKYwJMuLMyApB9G4s8ineXBeyL6nhuxHqNNOYWMCZxjViRpZS+M6mar9RllhAnxVK8BplKYUy&#10;fAfGLCgK6hRMV8yHkkIZPkg1jYkF1KzFm2tGllLfsWaJBaQj4fI3ylIKYgb+TjWNiQX3rNmDMXia&#10;vnqgo7WqgFRUVDYw3yhGVlJcZ2ThGtQvMioZUxgURlk/ZOzlWRxWSi3AYjXKGkGof27SE/DvB37j&#10;R6esv1GWUjyaaPlsNgh1Hi+XxYQIFIKUFE8tDB6lLLGAKoE8P83IUgrriki62iBpTVDNBDvJKEsp&#10;itLz9jTYWLRUuGt8plFWCEL89cbQxAmSxJrBLCeSbZSl1IHQMltEoP4017iYcnoaU0pPI2kGoexu&#10;0uvENLaU3iBLbfnzyE4NMvansaX01l8qH1+ULR1AjLJCECo+q9xVXN85jfKZ21L6mctrJ5RB4CDb&#10;WC1airGlbyCp7G/HpST1eR5Hm/IXtNhoUwn9RN5qbMAq9sSuuX8lRhUAFQuaRmyXo0ZU385kiuGs&#10;XFLmd01waoamNh7WyixuMeLsOLUFQBK1K200SDG0wRYjXYKL12hrTipl42FYi3UrMSLfVCAU5iPd&#10;umpsFDM3tkiL+RPQnFRYmxRuNmMrKKGpGdwucd6mx9vlvNFB4nintJUYHA4aZxttCQqE4ih4Jp7X&#10;OK7yI6H/qTgXFmOKYeYqR+eV2Bxu3pP75605qZQ8mfoK+1jSYlj9U8tJaEtQgLFAy0ClrcSmwbYh&#10;4XMN5kzSVIPcOjO2FOMEMLVqlzSWEKAxaSiAd3wkJ5sGUiIchD0RYnB2SPI0YysxThubVDhG+LXS&#10;Rlc0eC37u6TEmA9OjtJWoMCNQ308oy3FuHEwFsyebE4q1Z1BSqMtsYS3xvI83z8BzUnF/QsKGW2J&#10;Jbc82ZQTktss142uXQzOaEsxdokLY+MbLW0U1zXh1xbDliGVUJ2AAoVp7u3WLcVo0jcdqwVyFZWV&#10;NxE9qMyNU2IzNmrKGG0JCvMoUi40rqZYAF7stK412q44qexkU4ySvnOlbSFFirFdcVIp2qieUyU2&#10;3VFGbP+8NScVIQ6qOAElxnmjK7jSlqBAXoLEkqKyeizpMqdkVNHd0YytsIRMUOxXM5MJCrxxSHBX&#10;2lKMODa9upS2xhKy/RWW3KUY2ggXqHVLUOB00yhHjS3FTq3i1HlLA2OyICBhmnVLMWCLtE7BU+Rp&#10;EscUDvg0SDXaUmwYAYCX2CVXnNS5hc15KzHu7mdcfkZb2yVUaFEzWVxWTjdMdbNLmpWKQ5icHjGT&#10;JYY2gi/mBBSZld2PNrNuJTYOV8hrZiYTFCZsoGLMbKfYXDSNnXaORluCwjCX2cxmJlMMyxxbWe3J&#10;BAUuSWKqSluJ3UBLMomPnOeYEnb/nWq5cC02FZTUuiUocN/QK1wESEn0qo+E3+JmMkEBbRMXMevW&#10;YpTIM4FmzM76SJo3mzTLazHKQpKZs28pNC2VHIgplL//xrkSwzAxMVJsgxobqYGmBM6VGM9gVW2c&#10;7M/URpP3eRqJsZUYBh4VKsxMJijwjQCs8U8WC5ZQAMdNaUtQGH71PB/E2EoMxi11RczYGhQ4N4C5&#10;0FZiZE8AQkZbYQlVhydWJ7SV2IF0PWW9Vm1UnkZTAdNoKyxZ4rIGlYvQytUBGUrNZGGJTXqBXREn&#10;AG13rmFMiY3DarLY97GkmKk8oKdDrJjJEuMSviMZ1GhLLEEbLYUEf5xNGFMyV757URUzdTowO49h&#10;iUGCGAatGVtiCcYTyYHmBDSh9Q4SivI8FTUVM5TC0WrdCkum3I2h9XEuYwF4rDyrhNUWw7zHIW0s&#10;haqXOoU0CNuZPVlYQg9HCIFm3RIUbnHpzNWxj1xdaZVOqdNDSpy3BAW8yqSjK20pxoXjyq1Q0T7X&#10;jQxSwrRibCWGNup9mDdOEVQxCgkumhNQYjzXSSFV2hIUlmefIUkSoogpmSDh1CnaX7djGhhQBCkB&#10;ZNatxDBLKN2kxtZYQvK7uk2b2rrUsjMnoKitMPGx8NXYGkuOoIIaW2PJ0+NwOffPW1FiJz7iYh1V&#10;TRXHPv5ogyUlxpOWnGFjc1UVVm4c0NxYCiXGjfP8ZKglFMuMrTy3qXtRlRjaHkmiEyegmKq4bHkv&#10;mnUrMe5uetkZu6Soqt7mKjEAaOlwsn+6i+HKc/3RvXFKDC8z5axMJLPIqliv2JMGJ0uM64YODuZ0&#10;PyWWYHFxuNW6lZjldxM2iz05r74JJe+f7hajARG+CLMnE0ugjUwRRKOtxIA75Iy2MjCALa5vo63E&#10;pierKW1BtbicSSjGqhvGtRglEkyNzENTVjEoB17FuiUE4WYh+ddYeFec1ecn1cyJbkU5JXBZeAqL&#10;dSuq6/jw8JCJsZUYxxRQMOetuK7eY1hi86R13pkiuwKvvJ/V2MqcmWIfCkuatwqU4HwyM5lYAnNg&#10;gltm3QpL8CtPTZj9PVn1XrmoyCAwXrWuwjopYMo7U2I+Al2E16npyQvCjC2xZHgbrICZycISKLmq&#10;bAfBhjhv8+wjuGK0FShQ6wMwMWNLsXk+qNKEeEfiIwlQ0ZRb7JIWm7pgxFb2x3ZXJVynydsE5Xf3&#10;ZIvBQ32mxY7RVo8VWoeqpPS7rvz6AHPgIN44uBByJr22FOMBbbUlKOCep0es8L3eFV2WlNy7g/GZ&#10;Y5vV2J5G0KxbiqHtXnlD8Ya1NsxJtUtSDG1PU8th13rlnJQ2OE/Gg9FiU2UTW8FoS1DAW4lfR5xu&#10;ml7GR6Jt3sJGW4LCaHswfdXA/NYmd0kRWLFCye43YysxxoZXzaxb814BBVXf6K7E2CVH9Q6gDEZM&#10;CcgF7c+ctxKbONqN4SlQ8qq1URhJ5Di32Gibg7N/AprAioMeI0+c7hJbtJniHXgeemxjmBhtKYY2&#10;eoWYE9AEVppxkONvtBWWYE3OlS9msrEEp45hosKijikhtgu/R40tQYGCN+CkGluKUV/wTnEMyc2P&#10;j5zyOrQXMzOZYpw32icJDwa+h9IGC0mtW4l5LCkCK8FX+JNmbCXm7+4q4cohHT+2mMkSGzNBlbjA&#10;jVwzCYfb+MxbjE/kVjYnoHmv+OIwhMzY0pyhCgXOCINcV7xXwjEmw5T81ZgS0ktJyjbn7Yr3CgKx&#10;lfet1xIjMRL/pDoBCQpcHJw3NZMphmVOiox4LZI3FVMy19QQxsXYUoxdglvHvAOKwMoJYJcobYUl&#10;j5gYxtNLeLXGhiNE7ZIS86+OIrBicDE2gyUl5i28IrCCylyMZpeUGKhMbR6zS4rAOg2maUwtdkmJ&#10;ceOQWGXOW/NesRPwLBtthSXUwVL5OExB7RIep6aMd4sxk88qR+yuCKys2yN+czO2skvg7uHrEnZJ&#10;12KF9EozV6OtsYRUcON5oolRzeRMitqTKQZyLZTSfZurea8Pt3eKiYqvLz6SG2caDIqZLAIrOMm6&#10;mbGV2BR1w/lqtBXvleoVJD+IdWve6/QzVG/TIrDiC+IOMLukxDTzm5BgLIDmYrcYJRR5Ghu7pAis&#10;wzlTsQ6Sl+MjefJxC6t1KywhRx5jzaxbiulsBGKQ8ZHAj8vaarHx9FJKy+zJBAVCyVQMVnsyxUAt&#10;3JNq3RIUCEmiUO3JEqN1/aRM7GPJVTlWZtLkUeHXygW44XCrmWze63SuMdkItBNJbVhcXKhibE1g&#10;xXbCGyf2ZIvBX6VCitFW/hLaW6jy65ghNTbJjr5r3ivbRLWFuRKzdfx4wuZHEjiF5WZmssQAE+cz&#10;74qs8G2cN7TFpkKksrmuK7ISk1e7pCDIFgQlKJUzSQAUeqiZyRKzNZopm1va4AKrN06LHYj2GcY+&#10;rJfSBlnTlDS7EoNwNVOyj1xNYGWLqMpfgGl+JNqmrJbQVnYJNSmp+yDWrXmvWL1ELYy2BoUHpMyN&#10;07xXaEjTmF2MrewSnqbTfnb/Jdy8V4L5D8qn0ARW6A1YNEbbFZbgbFdjSwODbG9gQY2txDC66INi&#10;ZrJBgZewsieLLjtJ+WTTGm0NCkRkTJ4wBVzyBNzyVFGe3iaw8okHk9dBPa3SNkESNbbCEuhEquD1&#10;3VU112m7bk53E1iJh07B8f0T0GI3+LABhf3z1gTWaY6qfEEtBgFAsaMpxpILwOqrZl0txlP9qNqL&#10;EFxKbfN6UOetxPBOok3NZIECniBIbmbdUkznLcKFrrHBwlMnoMR4B1PBx1ivTWDFqcOmNGNLCAK4&#10;KI1mkKsJrNz3T6YOBpmiMSW8hOkiqs5bgQIGF65eM7YUA5Gn8585b4UllIB8Vj684r3iweDyNuvW&#10;BFbqLnELiLGVGNk4tFMyJ6AJrDoiVmJ4sDHMzUw2gfWBbHJ145QYzjHuKaWtsERHMov3SmyRaJ9a&#10;twQF4t0cHROBLrosNhD9iI1XrQmsBANcTLjE0EaIypzurtOqWUglRgT68Undpk8JClz4ZMWa12KJ&#10;4YijOroaW4ICvCAabYocMUK5iVyzbu50N5aMNjW2FFt2idLWBNZlJs39VmKnmRQ887sisGLKUD7D&#10;IFeJYU4y/+a8FYEVbay3scxLjLGR/GOwpHmvVDqfrpL7Fl6JTc0TWqiIG6d5r5oXVGLsEroMmhNQ&#10;BFZOgOQFlRjh/yNnx4wtDYzv0JZiw04nRcZoKyzxuyTFvmMmExSGPea4as17XfakGluCwpw3lbfI&#10;dZbIdTfJPyLXCHMixPDpEP8UnqcWu8UTqCp5QpkvbTDcTNHcFrvlOaey7XhmtDb4JQK5Wgzk4jYV&#10;pxsbt7XxphLI1WK3ULgfMZ52X4vcg60N00QgV4uhjQiowBLaf7Y27BJx47QYM0mkXKAyhZRbGx06&#10;xTugxfQdwLlsbS7e3WJYQTfKF0SJ7tJGGRJz47TYaLsh2CR2SYICsw8TVe3JFJu4lmrbQr2Sq7Ep&#10;n3mLsUtoBydsZcrCtjaJXCXmkasIrOM/4o7btxSweeIjCck/Tfe5/XVr3iuO9lvDn2ShWhvJRmom&#10;C0voYaZ8eBRzL22Pz6oh033zXv3YEoLYJUfYomYmC0seab5rrNf7osve0hWI9vJGW2EJdANy7M0u&#10;STHSbykuKywFGifGAlCRlt1l7rcSmwZQ1GU2Y0tQQBsQpMaWYoQWCW2adSsCKxEq6JMGuUqMhnl4&#10;MJS2whJr4RGVjQWYCnX3plI11QJCbHwKqqpUi8ELIpgvXlTwk0sb3jjDV24xxsblrWYyQQGMxPtq&#10;dknRZQE7tKmxJShMEEFlWpAQEFOCnwtqqNLWWELhYpORhoOktVHRxVhBhwSFqdcktaUYY0ObOd3N&#10;e6UOCfewQK4S81jSvFeqQw2pevfdzV7KmaR6DAmuArmKwApykaNksKTEBsmPak8WgRVteD6MrVxi&#10;2Fz4S9TYCkv0jdO8VxjVWF1mJgtLKEsx7uj9dWveK2wH0oiMtsISfXcXXZaaJwTu1EwmKHgLr+iy&#10;3sIr3isfydkxE5lQMsWhjJfrvliv6IIwbnQlkKBrUh33LdfivI4u9QguKXQpNi+1mRIOyBhVBklJ&#10;4bib4s/747oirlJS0BzqkoJ5BK4aXWVWTM6VgeIiu1KjSXWHhyefc0hqqklEbqmxKNy4Ej2WzqMi&#10;lILFHl/4xIvK+CMp+xtSo8sU2WgpdLl9eJ/IQSBLrldKzRwangxVtHJcVIdz+zCljuR9KJugKrtS&#10;h8idr5I6ki/o9ka+ZQj1q8Rq7uSYDXRN2Xhxlhs3CGCpfZhS6HKvpiapkiil3KslNcUBDLOVaFXM&#10;BmUdpqrD/uVcUqhSzAD8H6nrEV3GECgpUF51rCDrNHUd7wcBxLhSakal9kZxWqkHd2/oFTi/4wvR&#10;xTtX7MOippIQ585ySfk5TASA6qDahsLdi3H5vZGWA1QTWFpmvVKK4gNHSDv7Z7lJqXhOTLiQGFqO&#10;a8wvYwM0kxUIMERW0vhLF9aYGVcTUilVqp4sJcVDZ9LS9uew6ahTyM3YhyVFfsC0/xG6CjfwKqjz&#10;VRRWbdsUFZWkTAhFYh+W1Pgv1L1c/FWOP94aoytxY+ryGx4wpK/YUfTZHrbHPh6WFBkd01larFci&#10;wC2vYLc3SmoCpsrtXRzUWyKfhpfOEyOnA2R7MhwpSvyUGHVr1K5vqXmDqWlMEBhXjjKzi7d6C4do&#10;SiDtr1kRUDHblMe7hOiHzFY057nop8yGMm9KaJqbqXbl0A9jxehbq0yOErqlMKzq68GVlbqwl81x&#10;LiFK5lG9Qa1XosAQZcxGrCqtt2SaOB9m0U6hwClXQAmR00WI2mz64qqSinE0RRyJfsTMs+khnZpH&#10;c3NOIXeYCq28dksZTTsJbIsTVigwtY3NC6IKtNLcgVCUKClHtmt+I1iqTJyWopT+lAfdH1kTTqkJ&#10;pBx8LQVpa+LMQlk9WLAgCLLtX2TFUoXnQqaC0ZXgwbuD4hdGV0pNeEFt/OaaUkVfIVVJ0eyF6qVm&#10;XAkenBZSQ824SgoT3VlvTTQluqYCji3FC1jR5XCI5L7nSjLVz66kONBwmsw0XgGBavhISCA/8Wb4&#10;g0pZwcfNLTacWbOS0tZA1WSlMtJkSIlDVqBzY+2c5phayL+SshZcU0wnYmJG1lLaNm2GqT3TJaWN&#10;7uaXPkAHMFhVUvox0ezSKbmldCV+6EdSc0ufIBCoBcvnjn78VUXVA+NymyMxRz9quwyrdUKUFB2K&#10;nBOiWKUUuXkwXS2oPxVAheMCMBWgWJzSRZfaGwkdVhcldOILIQ0McWMXplqK3ENqUe2P66FpqFpX&#10;Wiujy9DUqEkQ4+L1zMvKjCuloGlS28CMKx8t94+sunCUUvguvhBdPP2MrkQAdE05O7FeKUXYeayw&#10;XTuRGF18IU5JZtHoSinCYRPaEroSAXDs4oQwulLqjq7WZK4JXWk+4ObGtDe6Ugp6AfEcoysRAEIb&#10;NVyMrpKiO5DBDdiisV6Y9apbfUtNl1C+cH8Oi3SKWU8+nhhXSd2zN9QcFnd0aAymfho5RDEb/Ove&#10;JJ4RXwop8i6HfLJ/vkpqyD/mbUStqNBFkrPiSLYUzpjJahfrVQgwlDmD88U1ZbHIFjS6GgGobGX2&#10;fBFUod5i5RtdiQBDFmKVxXqV1PQZUboSATRGVXVVjVHFFtU4X1Ia56u0Kk/SO8OeJeqbu3cKpgmq&#10;LtUsQoqSsfR1E+tVUpSCndoK+3u+eKL3vH5NpSgsjPhCnvU3VLUVuhI3pj6C4akToy9dd5BLja7E&#10;DVJqVZCKrO7URdc/Q0aA3R9SdOMea3n/fJUUaQxTP1rMYeIGNGsKShtdKUWBA0V8oKpHjgtfgKnt&#10;2FLEPFXZSpjXoUvfyyVFLpYquf5QzFB0MflmDtveYL2MLVq80Dv41KZv7kNJLUkugiZI36mcQ6ji&#10;ah+WFLuXOn9iHxYndLpjmsq3VC2PL8R+5VwaXYUAS0afWK/ikdLVmkKBRlcjAEkB5p1SLFJ0wdE0&#10;uh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j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D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nZK&#10;8c9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a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UsJOnECCkvuYAgTihC7JEEBbdDv1HlLMT+TRR9FGx4qg5Mldkvz&#10;kQmZ7o+taacQ7MfE3p/JEiOoMwm5RluCArsEu8TcOMU85XRDSzR7siqOog3EUzOZEMQttaRqiZls&#10;u+SAo8DskmKf0iOFG0eN7QpLloKPYt1SjAA0dT2VtjQwsF7xsKixpdgtzwcqnJhdUlhCATFVUhFK&#10;d1wdaINCrfZkgsJkXkylUzGTKUZhCaJJSluCAn5TAi9KW4pNiUnnKSxKKdqg6ZnzVmJowyVvxlak&#10;Ut7d+EvMeSsx2hRD9jSoXLTSsUHxoIh1KzHavPJ8U9oSFIYyfzTRQ/At9yR1i+AqihNQjFTGthA+&#10;9/dkiX3H2BIUvHemSph+x7olKDCTS+kdMbYUI0pB4xqDJcVLhRO4kO6EtsIS/PlTqW7/DiiK6TAQ&#10;p6yr0FZYQpscXNFGW4LCaIPib7SlGGRn8Ny8A4pmijboH0ZbiU1khNiqGFtxVNkleJ7MjVNifpdU&#10;ZVLscpBLaUtzhoYIONrN6a7apLO1eAiIdSsx4rgYr0pb2SWQfRmc0ZZi7CzqhylthSVTldvtkhTD&#10;KqEhqdKWoEChC8amZjLFCODAtFJ7MkGBzkPw8E08oBirPJ+pEa3GlqBAE0d6fKp1S7FbSrCPgbGP&#10;XMVaJXw5lU3MLkksOXC7jVtzX1sRUHlOYdObsbUY+3gcjUJbOlHRRrqA8WAUcxVIgO5hdkmRUCfz&#10;WtW+I+s/LAWck4QV1djSwDjc8epQVlCzV3kuUivSzGSCwgHnNz56sUuu+KvDe1XaEhS+Y2wlhsOE&#10;IL4ZW4LCd6xbiUEocVGjoqMe6Fg7C7BvKbQYrqc7U/uRCsK5ubhM6TpjtJUY71n6z5mZLFCY0hnK&#10;P1lM1gMGJU92oa1JqTjHJld0fyZbDGOZSndGW2EJIUlejEZbiQ3JxtQvpPdprhuwhYVhtJUYhgkc&#10;aTO2whLyU4gjGG0tRiKHuruL0wqp/Xn6w4p1Kwg6sG7qHVCs1ulvTpqK0VZYQix/0tr2b5wqZDoV&#10;xmksZ7QVluC+UFWaIZfmLiG2rhjWV2JUMqU6nhlbgwJpdIqnUJRYzihIKfLvjsVuxekBVd0gV4uh&#10;7ZlQ8u66UdvuvzKTV2LUxqCXndH2AhTMLiFOmh+JExsr22hrUJhnhzhvnOXUhoHxbF6LMI5SjNJ6&#10;d5Apdk/3lRiVP6ZXkVi3AgWiP6qzPeTP/EiSDGC6Gm0FCmgjmGbGVmJoU1m8HJP8SOKfqpD9lRhZ&#10;TXJshSWYofR0N2MrMShIhATMTBaWMJFPpqQXmec5JdgyNzQ+Fbuk7JKb+3tll5C+U9pAZeMzJ1Mg&#10;xW7g1pp4wJUY7XNUyTcc8qWNslmG6H0lBpN0iCL7M9l012fubje2whIceKp0HrdnjA1DgZvLYEmJ&#10;0YjoCcQzYytQuJmSseLupgZ7fCTaaERgsKSoq1Mt6sHwr59azK9bYgnE0Hnni9NdTNmp1gl4mZlM&#10;UBjewJ2pCfDUnFeIw0ceK2JPJihQGOgGq9eMLcVwIXHghKeXwpmx3DisCIAanCwxtOGdMXZJ8VfR&#10;xkyaPVliaGMqzdiawEpE8tnEOigwFVPChKDO7JImsD5RTM9Uc3gqMbRNnSWxS4r3qon6BAVzbFNa&#10;wDBR8XaHGK72R9VSssXG1c5DwIwtDYxbDDUI9OIEVMXVCW0pPhf8ghzbkSvARNdbDFf7lDU2Yyss&#10;OaLO1CXCPxgfiTbcauYOqFKosCeJGxksKTFm8jAFtveRq4qh4omYbkpm3RKChhqtYosYSzElaCNz&#10;yuySEmNslBoyY2sCK/kMqq40IbD4yKHeExMTM9kEVvIO70y8mxBYa8PqUtoSFKiUx9WtZjLFCO6S&#10;ZmFOQBNYCT0AeWKXlBja5p1vZrKwhH083dn332/Fe2XduHGETwFgjAWgSyL5w2omUwxt3N1KW4IC&#10;fkZKzJr3W9NlH3jhmDgOL6EaG3mspjFIizE2DoB5UTWBFULpFC0R69ZYQhKJ4YbiWKyxTUKfmckS&#10;A5XJGTLnrQmsQLlifLBM8ZFoYybNbVq8V54qvITV2BpL5uGtxpagwFLDNzDemeK9Dglmgk37N04T&#10;WCmlz+0tdkmJjbYpeSC0FZZAnKGJhNGWYpPGoxpqYEDGchOhkshVYlClQGW1SwpLQGXnUyjeKyEE&#10;Lhxzuov3CgWGfBC1JxOC0MayKW0JChTHf4YzbtYtxdDG/5gbpwmsuIJUWW3+diw32tjKZt2awEqK&#10;3r2Jv/E6T23Tk8tEVvBqhRj1ICgWYk53iRFXBMrM/Va8V2rIUbROaUsI+g5t9cYBSlQWyVPxXnlz&#10;E0pW65aggJOFxFFzv1Xd1SGwPinLvAqvEli5nXIS+7dpiQ29ije0wMkmsJJHqNoPU4gvNteM7ahe&#10;wlVGdYhqcI/N2ApLcJdQdcyMLUFBVwGCedpj43Qb5GoCK/lo/5+0s1m25Tay86sw7gvo1H+VotkD&#10;j3vogT2kaEarI2RSIdK27Kf3l3sXaiNX7XNPrmhNqJtnJ5BALSSAXAmg9KoSF2Tm2oqYzAmsvFoY&#10;F6p9jZKkxneDJy+1LfmSWF9U7irhPrm+bQtJtpUc+j0nsFZvispq+JLY9xVQkhNYwWTpTiXeYMlt&#10;C9qiUlv2JbGlrcxvKe8V+DO6K2uudK0q8QTmgIovSWr0ZLVtvVMg0Z8FbKm2Xq0+m6a8V+6o5M3U&#10;Um3Jl3AH2VI5cU3iY/e5yUqp3VKZ1WI9GY+tfr16zQmsRGypsDC6k1p99ZoTWDkeQ95lpba0LuFd&#10;gWGoRENT3is9SW5uZWWe1J5tq0TVcgJrXB9Xqy2vS3BcpR1VumyVEcClPaW2ZV8CajCygJLsS1ip&#10;lRixdLlr3ZekC1c5olS7o43X57uBExM3kY9K23qnwErhqMWVU96r0bbeKZAntcdVBV/PpumK1/CT&#10;7HIqbUu+hJcUp9J6MqfLLlWUpARWVkHknFXaltTYmzIEKt8tJbAS5mVnVKot+5JqdCYlsA47363k&#10;uZIaSdVEnirfLSWwxh088TrP1yhJaqQ5cyV6ZQ5ICawwmbXbe/akBifMixml2pIvwf/UvHK6uZVT&#10;bDDQJZQkpxAnH0p+Ml35ys1EJEeXaut9CY8xcgS04pVz3ms5wyrnvTLflE6k4Rd7P4nrChrh6zkg&#10;J7DG21SV+xRwwqk22PWxUltOYCVZtnSjCFBKtTF0Kmf7uCI+qTECKrcki1p4hdIuX/JeCVCWmJWs&#10;FocyK7daslhNbYvjOJV9QFYjFkFCVwElOe+VUUMaUsFzZbWY80ujO+e9ksC6lvY4WY1zu2zgKm1L&#10;vgRIlk7K82Bc/wGIetRW5jnvdeTsQykrQtSCyq/MODmBlfMgcd3n1zOOqLHJrJwAhW3IXcIloSVM&#10;JjWW5nOF6zhy3usHR9ArWUiiRuib45Vfo+TICazMOJxS+ronRY3MmUiq/tIrc0iu60myxwgsl2rr&#10;1eJMeBxCL9TW+xJWCpFRV2lbrwZDCyFWiJdw3C21jWh0xU9mNVZBcyT6F9qW1iURaa9kRXB0sDOS&#10;FV5kOFRq651CHHlnL1zpyV4Nto9dfqlt/bqElXkthkc0pm9bRDAq2WOs6Do1IFKL4WU19gHV2nqn&#10;QG1EQwueizzvzkhcCd+7MgJS3uvAyaYS28fx3lxbLTpzpLzXuLQPt1xASVKr92TOe0UvNmJfzgEQ&#10;x6ltkU9UwWRKYOXu4MBypbbkS8LGSryEPO/OyDhLXorOZDV6pMabHimBlUvw49rQStuSL4nFTGU9&#10;ycUjqW28GFFhoLMafDdB20KeOcHuVBsxhcoeJ6uVuXzms1TbxI20hZ1wViO/hFOSJUz2ToFpgyNq&#10;pRHQq0VtpcePyTvt28YttjzdU0BJUmMOIEJf8VwpgZWTraVLAI6kRWW1hEZyeLumURfXYFRa1muR&#10;GcrMUZlLU/pqnK4vLYGSFim29GJleZeSXok51nxk0hrp+khx/npNkpJX48bWkhtJWiRGf5QOW7MG&#10;7L7ZzrsYldsZs1Y5wnWk1FUCjLwjVQFI73uMlvVOhAfGSNGpVNZrcV6U2F3Fh6R8VyJAtSk7aQEQ&#10;/lepLOWt8uAiR9EqTUtq5RRsjmN3CIlzaPEI9dcLhKSGDwH8lWGd8lYHtm3BxRdqy04Ed1AJbx1T&#10;v67A9ZNYUqqtV4ubXHjLszCwU97qMBBirxxX5BRG9wGojT1qIT2BrPBOjeUIa63KJJrUqK2WEsp6&#10;INWGhyg5/6T2TAkt9WTvEljYMUoLBCbjsjOS2pjrKw45p7uycY67+gqYTK7kke5aalu/rmBoP3YN&#10;hdp6NdoWjStgMuWtstkgLllBSVIzaku+hDOVpZRQnuTJ343JreInc7oryUd76bsltTpKUt5q3AZf&#10;OvzPoY/ctiImU95qmS4lvJFrY7NRGQH5vlZyZOO03NeYTGpGTyZfEiclSn5S0l2rXjnlrZLowWNT&#10;ldGd1Jjf2BJVRndOd4X3LF2SAsmTvhskX+WJDl6S6NSg7+EFSm3r1VgpMAdUUJLyVrnRlFVyZaWQ&#10;1KjtMXV8vUxOeascVSGYVsFkUosJv3T1MARK35NcZsdBkMIISGpxpI80soJXzumuRK5rweukRm2R&#10;zl6prXcK9CTniiuBi5zuygasdEU7RvU9ubLAKK0nkxooecRyCihJvoRFEG658t16NWorbkpT3ioL&#10;PCbUEkryuoTgdYXAPHK6K9HMj1IoIanhuYq+JOWtch086UClnsy+pBq4SHmrpBZyKVGlJ5Maq1dG&#10;QMUrp7zV+mya1GJlTti7MN5S3mrcbbOVAk5JzaitX2CEJ4k3ur+eu1OWbH2Fl/JW4+WSqXJRFsGi&#10;zilQW+3gJzvRTo21MvGcUtt6NaO23ilQG0aWauvV6qugdM1rPVSe1BjdxBQq+4Cc7grLV1uXJDUD&#10;k71TYP9GQK2QqM/d9t3njtoiY+PrOSDlrfKs/SN2+vUISGrUxoxT2XXkdNfHbrHiJ5MaKInla6Vt&#10;aV3y2AmXauvVHpisHDPleG73Afhu8aJXwZcktaitdLkN+fypNtYllQO7WY3vBpRLKOmdArEgxk2p&#10;bb1afbylvFXiXDD/pdqyL6lG5lPeKksnomMVz5XUWAUR5ir1ZL9ZIT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leQUVuvxWltrrEv1ZZSWrnhsbZQSVocsuQLlObWlNJKSn3lWoVI9e8Cb3HIknMNFVSmlFbu2Kyh&#10;JGk5tfUOJa4jKc3jKRGWt+UJUJV25SmlNd6IL2Q40pPJC03MIRVyP8jM7guwEaktGpJWTI9bESW9&#10;N8EpVC6EiTVvZyOpZBOXqpZQ0nuFNR6rq0w7KRGWrBhGQG289V5hZdlWWsumRFiyYqC8am3rvQJP&#10;hlcOFNKTvRZxVt40LLUtpbTCAlauxRs+khbX2/EKWWnhnFJa67UlXxKbgrHWtn51UsZkSoSlJ2lb&#10;yXOllNaFq/1L02nSoid5gb2EkpTSSui5thJKWqzXiKvU2tb7Ei5uqi3zUiIsz3FziKjkJ9MNruFd&#10;az2ZfAmXYWyEBQuB55QJy7a/kk3ACOg9ECjhiFSttt6XsDRkWV9YMKdEWJKXCcfXauu9AncNVcge&#10;2tZrGV45pbSWa0tapCEHkVL5bimllchezXMlLeZu1iWlnkwpreXvlrTIaMUrlPxkTmnlQbfSCEha&#10;rCfZsNTa1q8wSE2t5MGyX+i1nNp6X8KsWPOTOX+WdQIpJCWUJK9Qri1p4ZLZ2ZZq671CpHWURndK&#10;hGVdMnMbQam25EsIppdWQSkR9jG6ayvznNJaRkn2JTxfVuHEI/GvWxlC8VRyT0Qr8mdLrzyi168w&#10;yiMgabEu5zGT0neTG1zDAxXmgKTFbDrBrldQklNaiXCWQjRJi/tsubKi1rbeK/C2fG2lkPNnedW2&#10;dC8e3633Jfjy2tydtFg6kwRRuK+X2nqvAJJrLGfSojYChyXPlVJaJ2aOGkp6D4TJfLdabb0vidtp&#10;a7X1WmQiczFbaT2ZMmHrozv5knjksbbHyUmtj916YbwlLWOtnLNaoQRLc0DSijMUvBVVGd05rbXc&#10;tn5nxIzDM6e12vp4STxfVvIlKYd24Nl2Ts2U2tb7knptSYtcC3IJS7X1vqSMyZQPyyoI/1qrrfcl&#10;5RknJcQ6tfVeoexLUh5thHrjctrCjird4Fr2k0mLh1NIIqn1ZO8VylG1dO8rGbFkBpRqS+mtWFib&#10;35IWRzQf1yAWejLltxLErjxzSoZXv5rB/7ARKHnllOBK3KNyTxG1JV9i1JZ8CT1ZY8bSxa/EgvDM&#10;tQ+X3EIwYyUiLiXUkitBGk+tL3tvQlICD05UFnkpOZbWcQ671rrenZQpgZQdy2tdAKVWW+9OuGq8&#10;lsyWrn5lYUguQ2kaSJmuW+11+Tin1G0gwAg3rJW23ilBlqFTC5kkLWojsanSk6TOdVZWQ5RZC3cS&#10;8YiCYwaGXW1x72hlkZe1ImbIG1ql2nrHAJNQCmLAtHc2xlGFuAjua1cJm9bpVRewWYt3KliZ1L5b&#10;8ibFsAKL/85GJtSjxuoTkUt6cVng1wtY1SIcURrdRHa62ohhVGJPWWkgiTAGTuWz9a4kgkq1piUt&#10;XnSLq+UrtSWnUFy/smHrOiTmmziXXqmtX5kEb1fryaxV3eeTkNJZWV2/Zi32ixznKn23nBRb3C8S&#10;R+hsBKBsO0rDLSW3VmO9+LdUGzk8pb0wc3Wnh3MtsflZi/h8beYmkNNVFglopQGQtPDQcfNrBZIp&#10;sTWaVjisxldL/odkdo7Bl2rrPQn3FZXytBlgXY9w4HBjpVYYbSmrtcq/wbj1la2MgNLclu59jeSG&#10;yiYfmqivbDyY8Est6z0CfHBt2k7ps3HqrEQ9EDTtbWSZXHJaSYs0US4Vq7QsZbMea+mCWYZ170Ui&#10;V7r2zVIKbGTfVO5rjEVS1yFxKrQUmOFwd6fGKC/dHURtvRrzTCTOFsCfLnCNtI3KaW9q650Prodr&#10;uEq1JX/AaZbKwT9q69W4dbH05CJqvT/gffLSYTxRW1n9lyhTctO770bKBndxVxZbSY2IU1zNVvlu&#10;vUcY2cxWboWhbb0avo7csVJtvSPhuGwtxZ2IXdclbDXiRdtC21IOKzkbS+XofGyU+9ogHkq7RIjj&#10;To0Mhb20v89qPNw3l2hFEk/72sBk6VxJVmNdUXqSii7pncJIZKZyn5Wocaq0dHoetd4pcOyCVKLK&#10;CEhqcV65FL7j8HXXk1wlwyMhpdp6Ne6C5pBbCZO9LyFFJ/iKwlYqJb3Oz3dFKiOg9yXkGjB1l2rr&#10;1XDKwKTUtt4pTCvrqFptvVrchM6Gr9K23ilMO7XVejKp8TxJ5XYAhmXvFHBc3AZa6cmsdkCtl1bJ&#10;KXmV2li4lWrrXdDE4wy175aSVyNro3SMmOzkfuCs61bzkyl5lbubuGi/1LbeBbEG4lX1CkpS8iqE&#10;HW+ElGrLLojYfGkEpORVLpUsrrmSGhx+nI0qjICUvBoxuBIXQNin+24Eqmqn4QBTp8ZTvVNxBPRq&#10;3P1RHQG9U6jeScAw7dXIyl2PWk/2ToHX7cgvLaGkVyPZg8M1le+Wkle5+5X70iq1JbW4IqNEPhNT&#10;7L4bx755HrhUW6/GImishS5S8ipDu3SLbgR0OyOHneh56bul5FUC82xoS23rfQl3c9YS2onNdkay&#10;wyETu1Rbr0YQrrh6TcmrRGpr9xEQsO6M5I7mDw6tFnxJSnkNaqQW4k1qdBAMbam23ikc+JJS9jAJ&#10;Tl3bcK8c1Ks0rfcJHIPnoYTSZ+vV5g0auVRZ7xIObvAdS4GZlPHKk1mVF+xZ8fSLEoJw3FpRwn/S&#10;42qf0klCtr1d70OTcO6kci4z60X0ojSV5sxVzpLy7m7lsyU9jgvX4kA5c5VlWo0uZW/S9QkXvpTW&#10;JDlxdSIKzagpbAKSXpFOZFXcWVi+0zZW050eIdDSuF77pQWVjaW3Hams11tXiLrCuM5Zq8zZhNRK&#10;3dh7kbGWwsUk0XUHuY+RjFKqrNfb1qHkRFKmK+s1YqClVWvWA/ulj5YyXVnmHVzXUmla1uOBwNK4&#10;zjmrdCOX2JRqS94nYkcVjOSc1ZknxFjIF4Za0lvZ25Qq650BO0Y+WwkjOdWVLWmpsrSqMCrr9WQz&#10;+qef/vzv/+Pffv/jX//lpz//9Ff+z5/i//38z19PGf/vh59+/fcfv318iz/8/bfff/jnj99+/u3X&#10;X3//jz9++W/MRv/39c///vENdYpE6yzme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f3/4Pz9+G9eZd9H4aH+N/z+MC/HU+On//O1///Jff3so/fHDP3/8NswTh7ifDeJHXBjbwlKvX/7t&#10;16wx8kb0Mzo4rmRPXOH39rv237+fNYy8xPMMBcbv5ytJuv3u57/99vsvj4a86jx1l3kcT+J4XCY4&#10;ofatXr/8+X/95T9+/i+//L9k44KNZ6IjevP6vMuHnnqatAzrcmbR8Geu2X0U+/ozWZWnRx+xd3qF&#10;IVJdb2ueuQ7uRDq6I/87v9HZGTzMfOY+8uclWK7nJzz/jMa5xuDPvBdyhecKNSfdN0WTB/f0aBRN&#10;mx6Au9ocODgD+fzZbDPdfe5tO91X0evSAnbvenve2YA2BE4rhreRUGjzwYe8dN9852W5GjVN63O9&#10;dxn2Kbryl/0OPtd5nc4Ix7iMfNoW4H7hs6H8hN46T+0CQDRY+zWN9rv23+v3y3AmRcbvx8v5t999&#10;bh2XcMVLI0GsACo6tsW9X8blhj6r5MolHEZTA4MJwVwBM5xE4Ijx5yuerUu5DGE4CTr+us2vhdSX&#10;3/IA7me4H1Xuzk4jg5PlyzWs7n9lgL+MarrhRL+ulnfGzogI/buep/Su9nDHxhlHA7oL/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fd/v7GWaRaFC2yLlVZublurhd1DcxwzU5MMfiKTbAKe3fj2z6zcrj/j/K40sq+n1Jmz&#10;C21/TVfGFqcf3XOEKk/fMHOLtWyoZj5Ac5f0Zjyo8Oyd3Mr8r+tL4LHO5Ta68/OO7TYShpmN6ZlM&#10;xYd6hE6TYbiiM7uePz+myLc1fyemCtLPPKlx3kaW5aftn2Jn4T6CtnQnShMBzGed7du2/54tjPBN&#10;myFZ503XVRDtd2/7ZWGp0aKIUcszmePqFzbk25k+jtlMR49dx+vPMxGgc3vBTqF7cjtj4fN+2aYB&#10;D3aCLcDRtjWf98tGOKFtnGIOVMy39p79wtaivRE/MqZej2a0330+4jf8eFtJRdj4AtzLuHedCm7b&#10;Yx/jzA4jh5vBYcQTH15qZj3xZEJal/JwWsSfn3/tR3SuKP/r2VLc6nRNBQTTh7R2492biAOczvHm&#10;Ov8TPvm7zv42UaR93sHqCTOfRsUM1L5lbl/+17O1rIziKPGpytSWC8aTtk5+E2DkY15ReebbV75M&#10;hm3611ltHxK9BbePlSY0o+6LAFZSVwQjln51z8mtgnvzjHeCg1sP272khEFixdK71fDw1woVF/oM&#10;at7WTG87GZxcO8oYAbKo6cLD92pZJDZf/6I+atUS3mhk15u1FGP+Cn5dX+8aQGyIrl1bRJTeTxJt&#10;8J9Dh+69ABEfpuGw/exd57ACgIFpI4rpKCEwRvbV67EYyX8lZH9tmLn+5nJiuaL8r9NWArXXKuTy&#10;EFfzBx4BvVYEOsPyfPcVGDRn0I1h3vxHBLGf+bmtWjz/cZ5gY4Jsk8/11w3dZhShgud6sASFDWi3&#10;bfTMuvy5WLwKxuU1jM38MncyMT0W5c8PBGXU5SKkgf2uk2P93r7tTMAoL5E2hljDJ2uuiBF3q4VP&#10;Z41c0XemHSKDZ/YA4R5a1bYD3592CKvg4s/mBu2WdpM7rvZatjGU8Y6dzbxdGzTLc9ph0jd2IDy8&#10;G9uZU1U7gzUvfdn+yqfPRo3MlG39wG7vuS0qAQPf0p6jGmdWLnlrw6Kl3Z8/zjjivAN5gKpVG5vs&#10;9z4if6/n6NuYRtsOhPjOqXrhMYDeVpn3v372XXNFnwNjobMa7oIiu+Jo3wfGyoqjzUoTw49oRvfp&#10;V752i29MrFWGBIyVX7eg4RQzZVuFis1pRD27iujQ1PbqwW3nYFGM1muE4QCfa6vWkSt/bl4c3mV9&#10;mlwCBqscllUn4pixnqcAroLB2OUx7kb1fYE3odeea+5Ca4Fyc7xTRFdSbDZ9gnsnswZus0HsvhiJ&#10;5WoJmLTZIBYcuRtxj0vrZFby0aXdl/8UTtLaT1fvke7RoqvsKLcrd+6FxzaBnqMHhfO838julnni&#10;bGj7Wftv+/myNo5kmmmnTsu3nx9t0TcFidq+XvvZ5yNr5PRkkN8PL0Ycbrwy0j9rCnkHhFZOv4dG&#10;hHeeH+2q7c2YGDnhzj7prIfhnAfFyP0je4v8Ei1gX9p/MFbI/PmsM+azJ8hKw2JklRFxvEcLpwjC&#10;paIHIidX/PXVeW3YEF8NNvPUZo/yynFMrczIeX7FgZUDvurUZQbIQ4NYAyeBzwH78mqvmomWXXaz&#10;ggbP1cEBYniVrbU5eOg0KPkzC8RmGOzIc9Z71UzEpzkwwBoEeb1mIh0ttvYa0lfRYCcmu+fHYCEp&#10;ZCYv+jFxtj8/YrHlmomRDc11TtTyjCG9aiamevU2d8rmmXHgmVww+qx55ronuqdeM2v1ZvXMN31+&#10;qVfNuNNrBXLz+KBvIhfkrBlsX6M3Yyr/60QYYQuC2KcuoyQv12BaKfrsTpiTuI+ERr0MY2Q0L0lA&#10;Y3/GDUujagAWV7LGzH4wr08HXO4V7Z5vazJIXI6+NMOYI59h1FrNRGOueZuejQVp3yi88drIgwic&#10;5WlwoMFXEs3MVuB12cTX43ljcrs+JDubPOcMrIFe8UO293m5wbYHu9t39paaJI/EIvf8zmRkPEfk&#10;9SEj1eH6kNdy8vVnwotXYDOmxgcMir3NGdxrgUwDh7RKgiNar3hDhHzExa0skq82R2qHMapYCbW3&#10;JgnBsdTO35l6gx98Lr+ZUQUGK/tyjDn/zMcyvCfu8toVzzuLvzxsVuL+bSp7E8zFqbH7PmuOfarR&#10;20FPN79NeFpCWRw24MHRs82M5vOa+es7Rw7npR13mhi9TdAiNguP/iIHUKgLIrKRzdX+HHlqadAR&#10;2b08IGuIz4IPb31Y7G4vq29cDdkC/Z/5kBmAEDmvFFdwfq2scl1tbXL6zZks3fOkUWTavS6+ab9r&#10;/71+vyxX3vKVmccIar9r/22/Z61zHm7AtxOYaV+i/a799/o90drWvX3/td/l1jQtwhGNF4gouAwB&#10;CL9rt/7mk0YEsu1BMdBCS6TUtBXCOyBCRLet1RsYQ3a006lEpr0RwoZiumIEdyZl5cNe7urN0GWE&#10;NLtfMeiaJ1xZkl8TC6kZMgRWFrjndQXBGETcp5+WVl6Av/bPpieEHpguFubuZEkIvHICgbW66G2k&#10;yW1f6Hp/9qDtQxLzPOMUl8Nhv4BjPl3dm2kp0pVbVODzGa9h/EQ11MPaNoWwqawjoiM/H2sEpV42&#10;xu66+dtW7tuxw4xKwPQ0nZCCLEQ3Yl/X9PGuZUs7Izjypfm4p425rvyv1j5oNEbqc2Z6s4oAR23T&#10;MOOVZekOHTc3T/QK/9wQ3Nre6owsipMhRosd8Rd9uhNLbjYS9Hvu1rpv8L5lvId1cWq34BPTMVlK&#10;rcvvS8adafVqGfu0ZzD/1rK3NfPjF0P6ZqHL3rPl5BGAxiGnsbkzibQ0CZIcIa/rXzNg0nYdr4DN&#10;NULY516OnX32SWa+/syK8mJHCZY/fUqxzSDhWtXhIWR9hAu+kmiIXrFFyW3mW7UZh2gVq+Z6m3lr&#10;+krfuUfOBtB9HTqAyY8P03tCdgaxlnvgf8KPgrPn+M5fVhDMho0F9qnFJ3quyTpE6u9nptHT9zBh&#10;7M+wb/f7XNs5TiKp7Dz7O07sHXIomQ09G8cTwRPD/tlp19fk85IHddqIr3RWfuTBsMQ4dTkbk7fk&#10;BDHY1rROI56Rp3rmxBiwpzbBk8++5qcRLTZK1wBiZnsB8bMwELzC2r4HcfAXx9C+Q/vvs2eZl+Jl&#10;6sdH5+e4o/Ojt599N0TFQvdc9Y64sSsc8ZltBLU433F2BxpsEqW2VuvTOP39nQaT38d7Ey19mPJf&#10;j3a337X/nuVz/II4ytn6d/Z8p/Xc5vLSZc99ue5PW8+NPIDlrI256eLYmlXtv8061g9tJzUSzb36&#10;t/2u/ff6PWvbE6ocKJivO0Ha7z5vzUR2XQucgujY0z7H/meNYRPHgcKzLbGlbmkSra7236dtE8a3&#10;LAIiSYNhWhwlupL7mAROTg2P8ZltoRGb/AeoH635fpg2fn9NgKyfI2khr2ze+ST2gDw32mqJPLDk&#10;Tvnzep3NwfVKRiN/JrTVtCNjoe7ng4xrFywTxyRXNE0h/JlwahuX7EafpEHzhpw2A1bnjpLfRmLc&#10;134eLRr7/zk7FyTLVVyLTqmz6tZv/hN7ayNtgTA+ab/oG5F12tgCIfSXMHFRy119nbzR/mtibOtD&#10;FzQUj7vBKV6LwgoMqSkEG8o5EU2X7/sIa3rhW+Ddvz8cCcCw5T9hZSKNaHpNDImw8flbGu2rvD+A&#10;fPyn85rYIGzT7w6gHGa5ycRnlB3badZ4jv3A8kEu5JEgsopLtQ+/n9rPn6i7KbHxoEwmPM9fX2Ue&#10;eXyvVlWxKjOr0gjFHJRbM44oZkJ0JqynRLBNbDBNvIE52w6oLxG94D/i7fFJZlwNuzzMf3N+7DHx&#10;oRiOlX4h6A7LL/GOcaF04EafCHvy9vKTxPf7ufwJC7R7CtDk3x0XdQKLhor1lR8msyHwYWyhUclR&#10;EitRtkk7Ffg20SHi6Q8uYZgNX791rOLFVYbu+LCKTntsCHulSqtgQ7istZ6aVHuKy+PFauW5MIOC&#10;cnq9rsy6qXXAVztY9ETn4vzAIfR1ppwjkqFI6+0Yj6gqbT0Ebn3esFNUVb+uFo+HoxTgabkW7nsk&#10;Ixp9TnDEKkVp/TCrt2BWVdi2tyrZ8t5CjDcJXJ3w8a5L8YpdRW2LuNuige/D5dmo4d/pbGy70mTj&#10;69SDl1zzV/03+dLdCjzsuFNCiqd0QAr76KfMvVdyyTFsd9DLnaLwGt0ll4Zp1h1NkMRvG6uKmPfD&#10;jwVdrn5VsVU4t6+v/woUkelbiuZPLJA4ST5nxBdK6cMUI/VkJR95SIyLn5T7v8iNRhBXgIFkHF0K&#10;sdClKuiMRnVW6FSLG/K3lRsCev+CaiGxvr7+K1eLamFWN1+t1cJg7YT5SZQoVOh6iqDyCZ5Pn4El&#10;RcKWwGG1SKi5nguS0c19gt/uLQ4ua6rUPv7uSaOKVWVLeqI1rLYxduruccwEOSqcGI7NR6uV+8op&#10;y1jjuNnWvYU/+O4jJAtE03Yevz85OD4FcKTx9BnYUS+Xr6Kf9QRFgoKT0VzP7diVfJfTFNLmGVh5&#10;ET1jIug9woxflhyp/HBJDJMU6daovvkUJL8QY4p1l+D9wqpoaCTvW9npKVvRXZo8oVavOpeQ2IHu&#10;qQ16tFrMXjhcfpjdi+xar0dKmVerGrWvJm1wyPwxh5s2yzOwiGxTMiW8W4XWOikVdHcxJpekuRTh&#10;klnH0hlE/5UK2V+dgljtAayWY3XtChafkZ1K04x6tNr/yHJytAOnzGZiUVVSFXoHvQk/kCs/sGiI&#10;TT/e21XToyXOv+1kjgyc3PkrJUNRZp2oN8u1V01FsdxN8fzfD1WmBJVydIJcQJGH+W8Ov1uah522&#10;sGMLha6dk8+YbmesLOFHW4iD9BNtoJfYl3KgK5zH5vhvCXY9YmUF1PEkVcZKBCI0O//UU3LpLd9o&#10;LUcw+DHlIEr/OgSAFgCPWDk+ikMFLJG+2V6mwN4ZgH037y1Igk1k7QdP+pLPsNjZNCFNIUFIesP2&#10;qt64FpLt438oqysIlVyQq5b6aXb4vjw74vz4wROtt7PDlLMSKeK41m92zOSapGIk7/36R+Vet3nJ&#10;XMR/H6wM3otW1yQCj8no82PMrReSiHe56y34IDlmyo1fdx9PKdqaHyNnu+rKY+btx1BKFSP0VfZf&#10;XvNvdXQY+wLf59MbZHxRaU+zfySstrNP0iNve80r3XRY/ZchQ/I1azh9TwpCn8KWStEAwYh4FvVW&#10;oX7M7KQncDZvTmjc8gwZN7fDwkrS64YxKhWGqT/NYeuKNZ7k/9D3EzJ+mpDfF5a20T8OP1Q6vyWi&#10;TBr2OP9N7PyAwmzO6rigy4eC4XH+W+OJdKecRdPMtLJFENxgAm7it3Am9IgTmKCrgB8jvPYtggNa&#10;V0ELU67eUyVI+XW49BIfiOMoWTBHI9cXujNDgi67QwW6g/uY4pEEL1Rr9pbT4k8rp7y7hVG2SQob&#10;E+NAjEz3Rne4TWtiGGwRPLzs/hnbJLekwom6yacbj9+YABys+a54TPmA14zGDOafY1vGoN/lzfBe&#10;Tmw3xkey2QaZcrEM+bN4xr6ADHnBvQOdqMmqolvRqaYm5mzQgIq42mPybb1mrCviLec134bnRGXw&#10;qISPjEWOBNam7DjuFQ5HZ9gTB4Aj9L0ii8EJHApOEElo88Z36CYj+K2RJDfzbrwqTzK6p9MyhuzC&#10;6m0oYTNSs1XAWH0H2mNmU1wVe6gCRX2V/VdCxhFADlqSPoxvi0tgWCIAfTIoW9kmRsOXEo+42IKX&#10;PDsZBF5/lxzBncIJa4sCn2kIoGzw6Y5t8g5gGDmxf1+/b0zPjWMq0bkQqSxJ75HHnXH0m3rNe/ZA&#10;TZnbJyGGR4FHWwhx8JRacAAlIWudD3EkL1OeJIzVzSeAyoZTx0jAF9EtOB5Dz+Z62Ax1Dvoq+y/T&#10;BeH59L3I6CQW2XeH/PFiieipEa8q5kJdvhs3MQw8+wR2WP2XIYOkTPnhLICvDfJyFog1/f4a6CzI&#10;wGLZefYhmzdrRrCLw8qw4oDjXdo+vZ5/bIJgiRPyHdfpq/yk81LCYJwrUFnnePIt06lxRWej9Ct8&#10;kTE0e295nP/O8XVeVRsXcnDRGPbxIDDtU4VOZ8zH4z6t5g917Ul9v4mUwKGC7u9Xg7cp9R/FlMmW&#10;zjcK2ol3SkLmnSzKs1SuQTt+pOuk71vlEun7rl0jwGedBJ6P8T7evpxOzyDxiKdr4p0YZfDrezxq&#10;fOpcsApUrEHTy/hOIwUFhcj0eCV19h6FOFlgHbK5MvhrxmSWE3xZ2RkyBzhjGNKzL2oJItxHlDz9&#10;VIgmZGyX0nmwL0JoPIQMclJnxvjg0/30/0Q5MFFRe6tg/rrZ+EUdk0No8LYpqK+y/zK2Of2mdWUu&#10;bRyPlDFEzsA2JZX03egTI/upyoDIcQN/SbsdVv+VkFUH6Djw/4gzb5KQJVfzS/CBrGtrhqqruAQ5&#10;9SadnMFY1hWwJvTSZTD+DG3e8DThAtlip/A7BKPj14Syb7C9nR3J0vJn0qYjlJnlLFzG0+Uv3V1k&#10;AKDrJGY9zn8Tm8pYrDUhfCqq43H+6/EEwpOY8cWhiQ30LvM57hnBX8tW9HKypjrmcJeyaYE5dOFU&#10;QeuE0A1Vem268HC6n6llmyn3Xv/FYZ1vScZ+xgS5UNLIYjzppJc8sv378ng7CPlbFP3d9/GzeRU4&#10;xkrW+rtnzKEk2Ts8SyInaqiI4+jFpDEeYIDLCacCUR318jGKSVFPh9V/xU7DEeRC8LsE7bZPrwmL&#10;+I97nguGIZ7BnJhqLmG9Ic86LK/dMH/Nw4s1rcKPeMvj/NfjIUb7v7EJsgJ/ocbLePxTmd6Aajk1&#10;LY/zX3+fQ2yfARb1zA/0uL4av0URgveMyGLq+d4z1DR0f6OGAFkPXSHxSBlOvKNVKUHrAeZoxgYB&#10;x26purNSMzxT/805/pW9EMowfjh8L09kLFoNDCWEKOU0pGwMmq+VIWIKXXRZ4L9GjZRs4fGNOdKm&#10;ndyLJyuTMZN6HiqS0hQ/0wTaNTkiCWUtwzMGjnumaoCU/9H7oDnTIEXKpnPP0LvUyGI9Z4gk8sAN&#10;kzKts150hkz3Tp+Ua18FziwTS3JQIkyPOEI9uJnrMdrbC8hogpWdeW28IDZdGZWjxLOjRDpnTYz2&#10;z2Ud9lX2X0l92LKy7AbbUlVJ96lSPESo0egkeTgCtJPMcACnpYadhn/yxZoxEKun9yjl7Ysii16t&#10;AsbEiG+i47Z9phAKn6wfI4wfUTBVu9UUEKbzr7RmU6T/+myu5cYS+fvZ3MdTYOfEP/QhXM6fTwg9&#10;CzibuQrCll/fnCj6PZTmAj8j7feb7+MvdyAVsTE1Ws/7SBN09atuOLByJXiuRwx2JcMhdqZyBYom&#10;mrzBFrzRKD0Dc+q/v0u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8+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acIXN3ac1DsN+M/eFwV3Mhke8oVFEzPPb2fHf4dUy9M5FuLHwcE&#10;NlKun4kGb1xWc6RU2W4pOdEvqbhqdjfdp/lSHoKRTLM/Rj8Lkc7bNEMxzjus/iv5DukCam0T+yXi&#10;6ZSKl1KOunwsxbtRqkKA9r8ysckROizzh4TJW7/IA8mPLrvgcf77cY7f45TqkVqZ51YnAVJTykxO&#10;AuutrwzadQWjKo+m1tdX9onWKMfBcBsAZEpVJOGe1vAiY0X6DdHRJ82Uk/AL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3xY9ZCZ4&#10;mvPT8qZ2zZQ6U/ri5+PHmgaH3xdBSN9jbRsdnWeKNUWkJlQD9O8d/St7B4WbyU+JJPek5NuwiFAs&#10;LhR/hkxE2nlh+L4g/b7xJBOZaaLn0bihP24CUfuTq+2w+i/vjpxiqS2h8V1StxaBCHWqYrVR5DJv&#10;VLtXWb5UJZYwxXGF36x/GsO4RBpBZ5TxBnmRlyir+AZerFmNCnLNv9XZYINMTNkoAfG/dv1iFTN4&#10;r5/Z3Mh0X1ULox6ZFSznA2fDRLWaqjLLmOMy/rybuKUyIqzKBPw1HWmca2hnEDjJhdlHbzIBvDZO&#10;b0aHxQ3yHKeoQy64H2VgSMt1u7j1o7KicBZuPcZwmc9cOxJCVBMb2Omr7L+SgtdULyJSWxECn555&#10;emrCHoporVmtoSybW55Qh9V/GfKS44fxtd31qACW+22piyXRgI6SJYOI8GtejPWMX+BjdfUmnS2w&#10;3fdP4z5JAldr8n3NSub3Y7SZG23xvGYSXKwCU3CpWEfb56V04pAJSn0OmlcQIB61GRfvsPovY5uI&#10;ZGYjaEcRpB0yxGvt7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l/YNtxL3z5MlZWHoafgRyH/LT8tv24Q+sq&#10;jRvzngHcZ9gWBp3LjmK6NYnqNhsHdjvPpOc63wTmSTLPi32mX4jyjGPWSJttn6HXKoYicW3rSIEZ&#10;i32de0UGTXL9h2vGpLYvgfplZTU1bEOAJl75M4JJTQpDSnozCOmg5enth5BXrwBRoO3AStMxheHt&#10;TGW9INMyhnzJwBieORUZPIbMJlcw4OC9XgsaVbyzMRp8e1BoQKY/qVj8c8iLvxMht5cJ4wZy5QDe&#10;el0Q2zajxZBIy+Z8Poe8ej3x5W0aL/teTka6wMJLO2ROhusGR+TzDWTOhR2U9Ii/uEbZAR9YZelu&#10;BNhihb+Jm5332Zpg8hDcwkoxGueJ0zTziTzOf2v8EgVlXy4a75FTgTNbEbg/MZX62WmPdX1J51Tt&#10;sfJ5b3D6Ia+CbCPnIZDJkt4tTt99NJlCrv8i711c5ruMUvybjM8kg0fjNaPkY2NGex7lh9g4FxAr&#10;djb2jHMw/XxzNcddINrnQh9UUAR7l5FrOoKicxsHW5MZpBzenKmdXnSlk/FIBvOzGg7dzZ1ZmNAL&#10;9+v2mfbHePJb1rw0xMrKmJHvC6/dZ7rkLNAbgA1NnuFx/uuTsI4nA+USNdvGN/xVPJ5ZedzNnunA&#10;5PlU/kAPHbSPVlJC8f6+pbqs58gHPYNcGfTlqgPoRE7XDRMfaBOFBCmbtEkAqfK9J21u0H5hGWS7&#10;IbqSkTltbcDj/Nd4V7ppUT8cyFLF4/y3xqNXpp6DQ1enLmSBx/lvjSeUmRQLwjN+tezTZfyMwBC8&#10;mZLd4477KqdvzYqQ69fGEZfHh7OIkv3XusiHs3gDec4XHxj7JXwUyeBBKPSiUe+e/lX8UZR2Z/l6&#10;7cYptXvFBVD98eR+swec4Nwz3L6zbaq/e7MyZK95sDhUPysQ2vIYIbQtHPZobQWqz5TfC9c4QyZI&#10;4UQvemokL5g4VfwvJwaJUwbcUX53ZjqsD6cOw9S9c+GV1Jb7DM1T17+V+0Kuty1r3sPv0GN43z6m&#10;S0Xypvn2M4zhW5vvwqQ31bFBpvbrqx+P9rgQ+hTysmaykzbXd5sYWlZvt4YLYJl3ndunkMktSc41&#10;qbqoZP20ali3nDou0dLVbKGpwTzexGpX+iCbmxh0I0CiDPbJ473mZOxkgAxKC0LpKpUp12mq/zKF&#10;YQH4ZByUVpJ87FQiacDJXhMlIuZcM8YG3oPkGx1W/1WQMeWTOsm8IEDZ14wbpB7DyTafPFhwNACX&#10;PLq4T1SH1X8ZMia/nQ2HXA0q8uAvsZEzZXeumeqASkZizW/yEFSE6zSQQ+oLsVXSigMyF7ZRUNhR&#10;gnfCngwSfclNeo5tNrlycAnC5C2ptag1X5R8KKi3QcYKcc028Tel9LyA3N/FIts+DddPEsJ3IGOn&#10;iTvcAE6QmFlMz84zIk3pceNEEqmDlfRP4zCojVSPv82qwT9oMmAriE69WPOie84cpgXbM3lXgCM0&#10;vTye+jEtQSSaQhp3arasNVWTnmfuxW6nXQymPM5/78abmjyuQ6u3mJsPB0Jt13eXwzFTpmtl7Wi9&#10;5RcE8Zx+KIfD1qKNZEe3S6TiB1tvYyfkdtkXR5lwNhJ/Rkfsj65XD85OZHtrS4flWkyQChKW1ciM&#10;KGB1dYFNcw3YcTfP2CZ31ToPlbR7/RUs5LedVieJJOPTtolURe9wh9V/eZ9l9FqalUU+N5KPWeRQ&#10;BIa/sa95fQy2AyUPsb1A1vq2ZE9yWyZksLO5KqjCc6gCvRS9/Q22FzGLRKGJx7aoKYXZ070wbJX/&#10;pFfTSuvFPi+6A8m/mUe6YHtRH1FVtySyVXto2mXf2Xv9lBJgwt6DwFWrX56DqZ2aJwR1MN6pZYxX&#10;Bckna0Gj8/gweuaw+Zsf5kXqdJpROCbUbyPgzHn1FebspAIFi6JEgj1bdxFj2Z5xPGt7jwfyYFNh&#10;ppgxu209olpCUyq1FYvA8ZI9vrx/8CXl2Osh+iw5JW1CUvfiTUru5+1IfWXGVa5Q6aRhxEs8VgTI&#10;o/zXo/HwhAuRam/SVD/vFrPJclFGX3dr//Yye9Lfdkroq/B8UOyCLR3Q8RGRy/6QqvtCz23brivc&#10;2hbg8E9FAJUAZt4erjSIm9Er7CvbsKIFhj35h9A9WsTH80HeeF6QxeipQ/ub9+eDdCi5P0RY8t9W&#10;Dcg35wPXIlxzvEUddld7yEwmEpcPdY1cwwVJtzDUeJMMsPHw2flQBml+lpPVU3tURIiE0GfVwGTD&#10;PwHS9KrDO+66QRpX5gCEeqIth2b5Hf5RpVMDZbSaJXzcrYUG1/l4Bp0uPB8wHqs/LFDaSDAAyGDr&#10;OU9oSEko32DcsAMaETui4vEOqjzRuL6eD/QE50xjkOz5TMBifyc9bZCg10yvIUMA/WSDtI9mb0ON&#10;QidSFvk2r1N3N9kifke9KvSO+ap6syTrVK5tOA7nQxKQE3MEYllWQOv7038l/tR1J2FiJ0WUuz6L&#10;KphatkrDuvZBOpX3+QMvP8FUoWzGCLn0SDeFLeukY4o7ZSKytp5nxI3dbEUGS3HgDqX/SqpUOnqs&#10;kzh12rFeJ+lbbmdA5riCM+uE8I7CCEWV44auF3wAVxJWrd7kikNFZNbPEqnOo05ImrhzfziCWeNN&#10;mF0wiWe8h/hjevcUeNi2DC8DfEyfVR8FFJQGFF3TVoOM73j3GVQZlP4wKh27uy5VFkVgUArBFibH&#10;61tNyTn/mfh8AduPFwdA8fJYidQ474qHHWlAcSTPQ9vcl8+NCraQSZFROnVbw3AvD4AEJkWiPL3M&#10;8gQWo9bpCQDYengSu3cYFUuOvV6BIo3tZCNPU+f0MczhSo/ZEjboWpiqUeIooPJQv9tcASDTIRPe&#10;yw6Sj9a5fBbBsrW4XZZCawxa2LR1TiRg92b8/ALTWxsHmqwZe7FxYWX5Hu94lP96dCXkKJGtnAwe&#10;ddw3XWQaJCbdo6tRWHn4hRLBUvTbejhmSZxkuKeCfFnPCSb3gU4ixCkWcbziU9im9vGgHKT2NJ/i&#10;ycoJqynTjR3qJSdfJKCczYcUb1dH+qAxD/PfHE7DA+pW4tzJBeyqew/zXw9H3Cepkc2eaSq3u0Se&#10;dNmz8CdFXT5OBkmHdajJEBgkCfCb0ZzD2JXJGZepHLeDwts8uzRpUsMQ5lP4xtpK6Ug6qBp5toeT&#10;vdfDZySgpILYRpIvM7OxYJKGah8J1hUh1QYUzT9FFRyMqjPjr6+t/zIdLK/WThXY9cPYbT0bk5wz&#10;pWInUWCGvgGLp8aCA7EcM55gwbAZNgdpEyur0FFTrOcs+au9in3ZWKD4uxOzVHi+yYn2VHdWJ9l1&#10;tPZfieRF1J1EzHK6Gdkz6BpneCeAAFVy7wR2EaXX1WKmp9ary7unoO3r24694p21q4tI97D+silw&#10;wfpVSyDXFuMtaOyqYcjhZ4AvVRfSp9N8PelEy2G8qlOLCvdSS4OUM6XkoPyRVpgRG/ixHJMrX0Eo&#10;5Fl7q40ujpmrkovbN8XpQT1GA0095K3W/VGZl+sqNo20DvVCWNepVg358N5TdKIjYshSo0QpV6OF&#10;wrgP5o5MrHiTIOQb7kl8XjVigsma9lwmkJBatwT6liR6Y4X2lX2wYlEgsykn5qmCAiAROXNrxWp8&#10;8Oo23ifTf+NMEhOSqaR1kfWuuEB83aP89zj6Wt96mxOH3YGCO+BwtknJ/2YVujQ+fR5yIKPAfJoX&#10;o1FV8usjAfrjaHJO0j+MpJPr8fNoTms0biE0oF4Wn0fTWCzXiQJb8tl47LseWCWB71cWAMOKt0pF&#10;EmwpJR5LU/MMQkaAt/hc7sclu/hNHjkeJd9Og6W+9XKkAMV1hEDYUlI5NjR1iglxpqOq45Hes9w4&#10;qAs7u7qNj5ss5visysua2oMvxvWDWBZqchR70LHZfwVuUfD5bnwWFbInsZL7iRQeD2nrtZUPKNyS&#10;xQUkZFIqfYTpfc3zoRtXgksoZvmNvkoxl1MsMBFVZ9Mp67we5WfllGkp2NGEeynNXwW1u3oxbkCM&#10;kw4CSRY+rucIkzh2KmnEGlWJtJCgEi6S96mbVbgbTZ+YiG4jTyJLXoH0iFaW66jHNQptnTiGbBoe&#10;iBcwbJY4Gqia/XH6yvq+kTf45ox/w23ueTkKO5fGjrmp8rf45+TlfZbJH3AaZhyHt6g2WfHPTaru&#10;XUv1HsZof/ildnbCBfknSn05nZsNF2j3WfqMqZEMhz3zKP/Nuam4IFdE+n313fOo43qQpcYCTs/O&#10;BxAUNFCLKatne4t7K1sofa50FXqTGaQ0pNT4YdC0TW1owkJOkUmoU/7HhcD/o0VpOnBIs8lLuS80&#10;7PUmVtSIIXzWZJfPKItH+W+Onjd9MrVnfU/GTe+JJtrchidgHrvRS3BsOy7Unl+18m8JlCd8jXec&#10;YoT5jiRPOvI6/DfWAyu3PBt5Z44ce9SJJthLrlyIU0uVb4+Sk8QImcVDCashgmuxo/VNPNTtxmdj&#10;zbBzhuL7sT8cfIjq83oQPhnt0X1/kaJ3eyLwGVhfYzQZfN98G2dVLo0e/eXR8XyPuCKQmZYShKtO&#10;MAu5KtKPfBzs7yq7lZ6TvJFr2VH8TvzgCHORASqBaUeE7GD309cNB1gv64QWGXBPb0eY5HukNMVl&#10;qG5c7bOjP1XQ+H4AYPy+/GScqCc0QQtRNQ8YH3xwZlFJEpPiCojkwOSnfUOQySE/IJD00fcNEUST&#10;qnyIa6whGP3WbVkH3zuv54RD4j1YdPFZOfOa91nJpUbwlRHTytp8T4VVXmGH0n8lP1MzmMQk3t5+&#10;yQD9mChdiQmN5gXrppIRbfenykbr7HQoxnFCoxzS0oQejpfTeS+NyQyQR3vMhciI0ppiEz+LY7W2&#10;RSLHa6NR1boEhTjVOkO7zCmVsrZQra4uItc+nxILeX4CIU9mm6+ieG+OQRi06oUHWPQwZtDAagOD&#10;DBBNusYzVtoR238FegFL5aI/jJW1fRhKtQNvFN01sH9xnqX2DS7e5FniGlDoPpEsP3T/MIXUqdig&#10;Vorhrau929e+vg+EQYjehZvo80wjsPUNXcBQ3bm83rKUwr0Kww00sj29iTA3OUDE8ZDdiVDDRcXo&#10;s8/dURdS+5IxYfrmYPpUA0oyEbpf4guOrkrFQTFMKFSih1BpPJ8SiCWHGJkrVYFunKpazPLwiNm+&#10;tg87Q1AEtjQmzeEtI+abnVF7liyvw/MW57ymhIYM549Pon41BRo3srrfjYcYMAVvm+8h1I+LWZVk&#10;8SZOocbP5Wgl0ywemsBqQnQkcEEZbWlDG322L2r6k45Foqxw7/VUqB94MnT2ZeNLiBfX4fzFuWaK&#10;f7BOdatPWiB80hVRfNH4N4PGaHW9kSdtMN0mkOj8jYHdZ5BUT6hOqWUi3Sv9idAzTxStobNJit/R&#10;h+NFTuF5mV2+UMqv3vHjmJDQHnHNW+2PSzKcfCUKKE+Fv3laDhzWF+hAbpuPQkX87r6l614aHeEs&#10;4v+LueHefYFCdbPzZ6W+9c9yCZ4/W3LR5MmdXfRSCJgl/R6Rpxqzp2p6lYxq8+aQDPwDnXihXXQY&#10;WlYETI7hC12EWJXaqodYlGrePout6bDWRWbiWkbpijdhyUibEAJ9B/uvIE9VxTtRGYYSdehGH00S&#10;nHFOPZsaZyzrpJEEsZQBUwfnhj5PMOkISQg73xRVtM+qwVmcQsLWW78TGjW4DJwo+8yS6lD6r1in&#10;mqEmo+f4bg1cVGPgZjoc8zDLjASl57hNCuwvqO8RDZFAKxes9pMbwqXaLuhTdYHvzIL/dRqifALd&#10;LN7EwHyBW+KOanonmOoyGULAS1H/LKvJbFlnqzgdyjkDkh/Z2jg4fQsuvCqb/t/yG9UG2GpB/6oI&#10;6Sd+w7a5/YiaSfcsNMgV9T0WS/Z55zd4Se3fpEPeXZ8Dww4qIb6rsv2BPRKtwoF9ux6ifE4uho8+&#10;6yhFDamzzeQC6xkVFNc65XBEhpo/iewXDmjQBL79ODXP6FDNDGNV9PjI+yZME4gYHCvxWV2817Qy&#10;zP3qJAZNvuArMEhLWnUd7kUKxLNdTxr3o60HAwwolW6cGrj9i1x+6fSZkKJrXbaloHkn8ZHyQ455&#10;gwmVpXpJ06rkSI9wix5NvUHMVsTYtoxGelVDypp6mR1u0rK9/vLm4A7PYEImlk1lIHk/kQ1unKg7&#10;ebsDlkiJL9NCV0z76BFMAqCqNNWuwPZxo6/okyvdZpeSuBsNqX1o7gpZEVlk9gymtilIU32rOy9D&#10;87P5TYcsCofbhJih38QJUZ7eLhn6r+AAkoGeLeKn988mPc1xaSTYdpMcJqCv8ESXJotDE7qss/Mb&#10;KhJVUTKwKlvDPm+P8t+cG0w5s9VR166+1z6aOBAEGQyD1j/VRdijPhguci9kpRkue1zmsZJvDBeG&#10;kqM2FkNyUuiepkpiUqhwsZeIga5J8FCBgfHmiG0dMXfaLUpnlMEeb+L4aYSHNUKL43xId+D9IWI1&#10;JoTn44WE5bNI68ArxnzX0piQ/F8xIZT2dkwo41W7lHiI7jzUqQuFHNcJzuwp5UqEbSmKQHpCEF7T&#10;0pgOKXyJeJj/mSrPMGHTGdZWY/LW6ZnzqKTKsZTTwyP9dCgf6A+l0zGO4aN9Rn/ohtwQFlNCe2oM&#10;gfQ3VI+gBRUo9H0hIcJpRYRUXtTqUXv035fJ2tgtmkeQOV/vumlYsGglY7awzBvvYcdYcAG5Qa3Y&#10;FOVOmLTLSFlPM6wujkACW5rnzKflGf1hjfv+XiR3Z/Dkq3NNXiJebnxtV03oZi/7yj7QAluKph+7&#10;ivY6dpU5f8OLKAL6nQHxoqCakq5Yy5YbV1rA2lNfcrFkbqcMlfIZjjCWKvBPLVPTBJTNaiegup11&#10;HIE+BgyYqIAvpBVeAXKVckfhRR0md1Bi3XUSKySoUXvyIsK0b+q5/od/KrM+aQHfL6+A40GTMSFs&#10;t97NAx7Cm0Hz5Vd8htvhJ4k3MZb62eboKnKuHcP27UoWblwWF89eOSvV4TuFJ9NGeK1EjXZRSfRs&#10;Zt9qtdJ3Cl9pLY9WSXNFN6dEoUL7WGEiysv+l8+hbfUfNaOMnX6p160qKkTbfSvDORBYP+iSamIZ&#10;qP0a19gll95O9sHdSO2OnDhD67nqr3ifk4ER81B13sJNKIFzBFKdJW90rD6D4JqUfMhZNWDSE7AL&#10;gNWVAXF19kZ/PWWK6E2yVJjc43VS0KqA53iTOGSnIVqauEjq4Ofg3GYsghxBdKLnMPH+2HNw9XMM&#10;fhETomK0aye0BlPB7pgtHP3F3c8kK6gd9HiT/exCB7NYFyDq4dXgpR2Q82jRW+46A1hjjZ1UILCM&#10;fjwcxo1H+W+OJpSU/q2flAdfKvIuownfx2ThM0VfHnWiLC4RIYdgvEO1yKbyoY7J06nV08Nl84hi&#10;jJsF60C/2GU1XCi2z5uNU8CBpSEKJirupaMSfCUfwtZeWNcoE+oNOz4LTXZZg/9P7R7jIZ/tEyL+&#10;jPE2HhLjLax2bPZfsXso8IrQjzexjnpdC7fFOrDDSdt7ApEOZCQQgHyhX8EDsfsCJiK1c4ql7PcP&#10;YaXu1sAVoPQZzRYXZl5DfOH8pqVYofITUo/+A2Yqfd+j/LdGu25wlksDwaNOOKStjT32uKaFsYWh&#10;wtlcTngonid5Jvm0at0DE5f1HGESPkmeieWw64ukFjjwQ5hq04XARh4YCkzvsj683sQKWjZfEd4J&#10;FeUJXLCyjUY1hGmM0WgjYdcso4/rQdwbAnTYHcRoxq6dBLu/NoVofQhWXth8y5twh+49pkjAKfto&#10;P1sYBmenL/nWrfOVp9NX1n8lJpd6TbIBvtoxxgHk2gS0I5VGrYREalAaX4QfMiTyjFZmLcU/PPqB&#10;oammVu0GXoNs0DsfVjWIahWDkB7BVIfPYCskbivOs6wEtSL14kMFBg61tCIhs1dFqXjFHMDGh7T5&#10;+4lF2l2F0o46tU6IrATrk7DzLDt6tEycdg4ZqQlnRy2B5GRWBI7xzLW9xqmSu4mmRkHhc+ek4nNx&#10;FvVVlVQsuF2WAv62olY1B8w3dc93EN9lnf0w4zNLPkOY2n4l3vEo/w3y5ixwjHTyoTPm5lV51OlI&#10;LHWknO1svGAKXOpI8RqqVnJZLA5BWGZA0zUc50Qow44ZyiGY8Ur1Q8dK5YO369ExDzIGm7gGP6c6&#10;aj4ZI2S0aKp/+7T6eVCUfcmWrQtcyp4PJYequoqlEC3NJoaX3TzBhG5+Z3a9LsoOdcEYh6bwuAys&#10;6u7ibq/glNXZEcohIIpFcoUdSse4XLWZ4wWv/O4a5sF3A4mM/hPUvexPh5RMlSAKobYhcP6gGHTf&#10;E5w9o4scs8x0r8UuDwmvVcCsQ+m/DHN+lvhud9fjqKgJ8Q88DwvVwtl9w/gHAXyE+VmuT40Ab/1W&#10;O4mxm8b2B0Vj2zddWZSNk8he+f2Z9tXoLc2A54oTUiz3jSs6aGHf0AQrS9+K/Bzhy619UzpYHEz8&#10;D9mN/BHtK38tvbXSL7uyNjTTID6FAjfNdBiKg8q45ya7xzyDSc5GJv8Qe9vvBcAmzPQK2iJuIVb5&#10;PlJuYc6qjD84SqeO/ivokzi6b+lV8/su8MjCccaMKo4364Y4dZrGBJMykP9sneQ6pt4Jf2HC636y&#10;MrfVxWvLBVntIYLDtTeEzcIx8wgm2HM69tX+W7Pblare8j3IHFP/ZnENHFciiqe4xW1pbYKKogyz&#10;mzTx+v3I7BSmpvSf5eyvAXqZ42eJddpPSg2c+TOs/LYUfM7uCqbr5Lr2rLTTdB4rGTwo4RFusU2c&#10;H6W61I4+3C02SE/5HlRUxvkcp+b5Otc0EszEzhNAtZPWaOuw+3twkWfqmdxIEaV5tk7MynQwQPCb&#10;dwoPLLVbg0xY7+bXUvpR4vatuwxZb9VCkdZGJhwV5GzAvPrviCpnizFksVyWT+mWJHWnLxLUU2x8&#10;IU1QDQ8PmFc/JfpF8oS37k/MhtQY8E0rlLjCXKLlF3+sIlyZ3DOD04/2U443J4iJg7azgkbpLJyr&#10;35kEG47SQAKwI33nEch/fwl45It4fRpEeAvJErGdh0RMpWDHQ7nsn+8mGimGacAcEnLFLJojbSiC&#10;uymGsE2IeHAKXoUm3sCEJ5jFE1TbPguBJWXCaDq7wHrAaxYsgRBMiPNHqJXxZIK/Rna4ZciJecQC&#10;+larvMWpGm9DTZTepj8CHg4ZLlRL0xR4YWwZDTt7ay5sM6y+jNtiBFlr6jx907SQhu5AgdmPGhUn&#10;2qM+BO8YbZFr+fVN4A7lXpnLQ4XfNGWqmVT9pEeEd/vewjgUo9EzpTjlDPuq+q/Uk1Xr7ZQ46Lsh&#10;kiQ4V5KJJvqzf0wmALKvXlwH0X8lQBr2uyCDiTZ+Q/IAwjFXyM712agJxVfax0R234AkdJsCRIjb&#10;PkugFFVoYI4jsz1EC8mTSM7UG/sDCnSKbL1pHUTBLQnAsZOSUQ2zvwjOTnF3k4Z4Ri3meQb7aA/Q&#10;1UbdiWl9CsENItcjo1SQ9LGIfMaEnp3+Ja8Ag6DrsTrf0pi1zlEK1WHiEkhPJyp2aBIPYR7eLNxi&#10;J9ZnyRTpuCXTwElT5ES+0O9YyvwsNNTpdvnsNdq+Jlc48+LhOpecDaRWJ80120N1fA23LelAd60H&#10;x+pU03/5eBKK95Zd1omFUIV00sk7TBI60nR7iVsqUNQab5CJKaH2E8cckjQeYmhuMKGwNJyLwJ7h&#10;VnWfpj5YTd9P0hjq2KNUbrhdGAasb7z5ECYaQZrF1yOIBaEyscGHlPbZcYt8TtZfJ/shTFxdGbUi&#10;ILQJfRyOhCIGzCtjJLMBP1Q8lCJ7pCHLQEsTEpxX5Tff8agjxeGosWEwFOa2cGQhum2fRJEGEsJ6&#10;Ur35DCusjHKIu8+SpVbFBLnwgonP29fo3sP0ehMrREWpBwxoVBQOEmaeHuW/Hk3kaKeSZfQRh8wJ&#10;M3JAGBnODYfqEJZiARbdr1dAPyNaErv8kgvj71Wz0HFqL5xChYbp7r+mGBHzcp7yvd63YYXidLVt&#10;FTQC4N8Utes+eGtRjK6EIn/ziMP/foDFYDRKTWi9W6RGqjppgIfzbbmAqLjpC7tfzxkm25H866oe&#10;oz/Y7r3mnHHO1DNkTGjx+3co/ZfP6DzXuEE3zyjlBrgSxmevKXt4oqqfCUh4w/k4b4mha8oeMWPd&#10;YaulnB4Wz6QoNdSzZ2ec9EzXwhId/9qYOOGV5CtlYtUZp6kXWfAxIVcgPoQ5ZeDVrOM6cAoRxmev&#10;BiH52moxLCRInzaP6DvYf+V+EnvFZIg3OYd9nTiIHOlTbtimDWFQpJODHocVDepQfGYMDe3UYQ00&#10;cs/To/zXo1lyzk0uvAqjeZj/5nAG009iLEVR8xC8C++7Dkfd8nDyfjZxsw//gktG4BuUUYG3De/r&#10;9pRwVdjoYk7xUlEK2VBcQBUzUEpwr0clK62y25Vr4mBWB7TPkh5Sv/OT3APxLQ7UNywlGYI+bKYF&#10;ZR2WF0WOp+U+bDok0lwU2fJpEhIckgW4mgpcPkFjoVgyymBYGc9OB1y1BCvej809QbdwEuPiw+rv&#10;0DUgQrmw9HzKOl8wHzxVNFLMV1nt9mFYk9cjs7KvltxGIoXxLu7/0MGfrVZZJ94Z/C09vqzKOHrC&#10;xoexRDbPCCzavYeY3qtsAszOeZETZTXbevATpCefGhrx5HVv6abD9sakZJf6dHci6r+SpHTdtI8u&#10;J2ZTNNl4exKIyIvbN7DqN5eaZjk+HyL5rxzYMeOLnxafL6G8/PDFOSwLWdkWYrkEAbO68xlYerPb&#10;c8Wl9Vu0RJ0F3FFI1xxj2qyrRYi5RxEaB4FoPX0IlsCGayY5Ir1mklwh0opi96hf3LIbuTUd4y0o&#10;Gc+2shtOYDdmJDfbfAmqzJc8zH+DCBBbZDwHQ6aXzozBediJchBQ+NNdSUGH2cZD4YB4FWLaNCqi&#10;enDF5foUzx4S/4mVorf+5ysnCchgA31eFsVdruXTHRnJmtiyj+tSUqhzSFQT1hVv9gA5H+omH1Xe&#10;Q1/ZuNUgCBslLbnWIzJRZpSdy2jNP6Ht7dMK2ManOTxbuRpvD/1Dx4LMLtzzlpN99/qvJAAcS87o&#10;JFOARW2QodDMf+fUIDm3NaufaaIE9neXamysGybWlaMxVLqlLb/szsfxCDCLEo/z3/o+yVUpkKVz&#10;h2Xw6fvo416FGkbZ++LvHjHHcXUFphKOsr+NZTIcE2M3ORl55yn/lsf4Z01MyJpgOc+oBZlMM/uk&#10;NBFikwk/oEOleQxyGHS6PyYlK4kJQ/IdZKpUzJ7xjCmbfmGUxPJGr4OE/GPTF0iEJwRUE6O04szR&#10;ztgmGcxhL1iWiu8a5OXx6D7W5JVS8LUBcUJg4De89AbynPW8MGtu5HKhm2Ln3c0PZPwRSQa0KZm0&#10;22H1X0nHeDCFwpg1p6trBmAb9dWfhnd19zGP0fb9NokEL/xevAvxGl+CsqFzIQNF9XrKHG9zMnKf&#10;4RkZ577Qtk9XrZZEnpyvWqTGDi+n9gZHozHHwJEue9tSTGCMzmbHxTByKBvZ4FEGq/G2MknPFLnP&#10;VCleacWg7pMrJlpcZnodX5eAqjPsxY65jFfptWfFVRk7P9rHw5YLc+qu/g1/7Psjb942/xtMz7Ov&#10;WGiPPG8kA5fYuE6jRojrLPdvIK+E7mv65glcjwm2WFeRtxMIYb6B3A43kLdzsHId2E43VDauA2Tv&#10;Y19l/+XTgLmXXj5l8Cnk3wgXJas0ApkAG7bxfkEFye8oHvQOd1j9lyGv75LO1yMnaInLp6UR7JCH&#10;RZY86yW2dYDNNw78bn1MTlW4syYZrChBaQlj9cJ1zmvW5ZfGFz7FHrRgI5fNQHruTGZ9WznB/999&#10;Vr7rts8LZK2vWyZMbDQZSO437lsJTtRX2X95nxeZSCPNLcmJT0+Bi/tXF1Q0AlxOBvmXyt5/AXnK&#10;RIq9MTS3T+N3SjKgSkt5lg3yIvaIeNBA6gXkhQtxW9CW690EF67TvxeJOoWJ0sfe6WzgMKUbCXZb&#10;XAedbXiCxkYS6NoiWCiTKFYpp8g0lBnyHNuLIqpGvD1yxqdZVH2aBLvx6TpVtCBxzyQC0iRPvthn&#10;em6ofGQsim3ORrDz00ofTpT8hgBDKVseo0XkmcQpIt/54zUTjoFwErIS65oHaVQ6ZTKKKvOkoK0U&#10;Ni6wNmR1Zn3BPakcqpQP1WFu7BET0iGL5W7sueb2GPy9WrOylGPNf9TzuB8bjhFpDfmYlK1NPhMJ&#10;dok00WRiCm/WTNDDujkychfAq92MFk5RcMc2z13WMfxQbyCr13ruM2HHnW/D01WsNQgQNW1XWThn&#10;tHHPx+rXaL2p88v+K7mnMlGtOZ4+TaMnuEdAPkwMkz0jhkrFwl3xgra/wzbGrMngsBmLl+L9Po+o&#10;TCyKmy33jVTuljeDCoqd9LGEbPHSpXb6mjp++y9jG75t+Yy9sdW0kGY0Yv5jYnIvbtqQenjajsI9&#10;nJckXTSDTasmd0kmVXyUfKQQBvdaPuNJBvZ4+Kq9MP7ueWX4DmzEkTCgcEdjRQr3pjcbGayLrfpj&#10;/DeGycrCe3NZ2RkyppFP7UDaBhmZZA3zhHJKWy2RXu8muoPd++hpJPj0RWmzvWYYfy/h4eEyb1IN&#10;XkQ1IZQFnciFXdjR4TO76tEhF7d8d4ZBOZjUucPqbfaCXyDxlZAX1IQU7t2f2DqyALyRRKg23yIx&#10;ABYdb8PxmMZzfgFbhwvmuySg74uie4zDGuon3Ns0IDL++FZtxTyUs/BYCtOg/Y9pmyVtKTJ8mjUn&#10;SmjrSYZ5IwMaRLhehU3hfZ+nTs39V/ILdc4xK+Kq7WyQU2IWpdMt7aBxuhr2U0UfDd/sTeMVWi2c&#10;1+xzbZhIhEIkO1xFrB53nik9AhNHOOMxMLepUHLoPo/EprZSXXgiSmiGCDgoWVX77PzDn11zqxrx&#10;rXEYVhxRuNgdlfjgz+67Qy+x5Dw6j+kJvED22o0jnebwbPAWuQneU4/z3xyvuw4qF4pw44UHH3Gq&#10;OF1KC3xTP7fWbz8oNapwDu0Qt1iQohvylemkwiBGm7gTxe8zJTiX90CyDUSrrbl5nP96ZQ0KKtPY&#10;90W6nFe2Th05GE0Ciq77wgl9d2Jq2IRvvokTcGmaLz1FHwbyOBMTMqIkfc6q+aITbaMWQgdutwdO&#10;uWlyENOFWs5rJqRhQiTrn4z4/mkokxhTbBe7FbcCzYnBOxyAw49JAZPevkDed4fc2sreQzv9LoKA&#10;Pwv+lZMgab9sFX/Xf3P3iQ9hhOR4BHw1M/I4/63x4CA0VfJcOJrmSB53xBx+IdF+oAY2EvptoYZV&#10;ORI7bjLf9DX4s+ym8baKgd9wfqKp6hwS7xLQ3RxjFMaQsJOPiaNsrsQvgsCptqPpkZrqs9FX6bUn&#10;joimIk/yo4SsYznLidrHg/c0fFkeAVbTpMd1aIaiY547gccv5WHhlKp01UyMhY+Gnp1rKm/VMOkR&#10;RsHaE2pU1UNGPyEz+LJrIDxT//UcKRXPVmIa/49YWNC8x/mvx7dZcVAfURe2u5qN5VIVoG7nUg0/&#10;U33mKF0R1bCvWswjJs57QHFe+hX4NHVCnRfhaHCao+iQ1MU+MalxeVbh9dl278IRzpChmExIIgRC&#10;tVBLK4S1YTMkL0LK0LynQ0atzbg5QgiW77hBh7XvDtlF2ZOf3VQlXmLK4/zXu4kSa+nH+FmN5HEd&#10;Wr6lVkbOYZUqtmnGNGOwKkcKBE14+mYTrnEnUR5DQZ5jh+UZGOYf0pYivYu3vFH3J5aF+fZ6JWmQ&#10;2b5hokMzlF8qUkk6VZfPnpCA98s3MsvfhFrS9ux/tDGxJECIZbn7M2ohx7Q0LBJOUzsrXkEMpDQs&#10;LE361HfI5N2Y09CV901TFCXHoALHmuEyW8Uej5lYqo2UNWcO2pwY6VeZGUTVMwLXukzHb99NmDYw&#10;kzNi3Kc773Y3GU+eaKaeoErO2l1/13+9jyLR+j49Xk1jHtdn57fY7zQy1Ak9sTiXuiIKPrtFMika&#10;xWRMPN5j4gayaqPyXRgRuIELGzLL59NeDu6F7pYl+Ue6fb6NxlQ8ucPqv2LNCEJMCr/LZQNdV1Mv&#10;Sb6Xn4b2I51iTkz9tf1YXnBXz3VY/ZchU02QTgNK4imKb5wZXONFqU9jYG8oIcJR6VCqlT57xbzf&#10;honxnN2R6JqFifRZ2ikI7HaZjFeG9AMuAn0SakipIW9Sj4jLW+C6jMjkas5XCAGb3ptN/viNLrWt&#10;jO7Ecn4MCQtwJMo20338TH0clXehdS0n8Lhn+PSdjcNbXDeyTR0Z6T3jLGxNCGQ+OeWdtwn1W3fo&#10;sPqv3Dnym11V8IMOCXDAdkKUaG+ll9oPsLY9VjuzwA6e3LssgyNkJDetQvwuFdh9zUtiK+4m8qf3&#10;idETzpDxGr9JCKQ/uGuM5ebCVuqLgilkgo0gK/t8ZRpEJu1i5THTHG8/kkbcOc+skyv8Qp8PD38d&#10;e9ru2aF33AzdhFQYAyfmvh2//VfuM9potT2YOzUh42gzo/yFttbVOTgjb+fZwaF/56XfzoLiELVH&#10;KknyfD3Ofz1HZbmmNktKiFoHd535vDL8B1Zy6fKTOZpzZei9NsAIGKi1VdtN3XaRPIWYoLpQBcwO&#10;q//K+XLXnSKfgzeI6Ya/oSDTRUNx03gMj9sOtTRKi4CRWmoe2GFtOMJogwv5o7JfNhzt48l4mDun&#10;WWzjOzTvhGxvT11IawoZfni6Zl3IoRZOErT6hyRexM6e45Rg0M9iOEUD89MwOCvWJzrFQwn3C8hF&#10;xg/PJjwYn0HO2tQ3IWPGWFeYR2B5rCImv22MPYS8Hr7DmqEtm1rovtutGFSpycrxmhEOb7CN4992&#10;GI0yuQhMOzUXpSas3ueDcFBRg7GNb7nOd6ep/ssUNi9uO7J3XC11qHF5d52QtsJMrCAz8RcST61s&#10;Cp0nwbKKtCtKJDsMWfLwBb/Aje8uqjjMTCMT29jMRdu4c3saMDOBPk1hErVnyNv5x/2PSZDUgWsO&#10;3a7z1H38ev6kwg6K+E5/wUuFpzqhiC1uwnpWKFFtAw8aU6+FI8gmj6J+6UYzO9IRJitegIQMfjfB&#10;hXfELUWBjFzbIINyW5bjphqvtsPqv8z9SV2p/aAsLpoEz0Wx1dkhTpAvj4maZ6aAUiEoRjvyyG13&#10;CBw5UMRb/O877o/WO6FACT4n/u5xZWSoSLcITsi/g9JqZbjXyoIgHQXu05jGUkEo5Ylc+OPKzpCJ&#10;G9spqVL9Hnak0V21pODTyKjOrvA3KjqR8/bEnvFg9c0qBeiwKCz0YnWHxygZxf3r8TPIyzUmLAoF&#10;pJMojABrKRalGpgeG8SJQFwu18wcMHGeYxtL0PlQQNZtpG0jl2JZHjONbWKwIPt65+OHa54VvMdP&#10;IwS9GWhvWG59YpCBvZ7z8QWyaTzPK1USvndLMGlhn5jyOP/1eC6ptM9KDYLwxnTOeaRgShvJo8rt&#10;kjLakTaqypNRKh883I91tIiMl2967shlZWfIx3eXT3OBVTLKSSjfPH4KmZCYF0WnmNADlk/jZEkt&#10;YjKE5TFBrdRf5qF+CBnqNw1SC4xS0AiF+2gRCTtDmJAR31mVq3AZWlbucMdv/5XUQdW78geT18i4&#10;2iATW7RAvLJQInmzWwGNBt5Y7D/JVXFkgTzEfHcuCou9RNr1MU5OdwRgzRz6F9oi0tP5aRwHjmWn&#10;bdLwq5Hd6fFsSrG8fdnn/RQSo0AfSDwv8/U4/819UbejYtS6Ydn80OOOu7kKFuL7ali96sHoTb4A&#10;DVku6dgfo0VbarGt3Ln0nI5gofI/xPquqpFunysyuypWawcixLKuIwoe1VfZfyWmCOmV81MifRMs&#10;5Leq3XRM7PBYVzBY1tbj73YTlYnEGX+UvfqGB4u7O1Y35mhfy+fdxEldOnphpU7I0lGAxGbIuHsE&#10;1OapYMIUgoNfVnbE6dIf56Ru0otc9QmB07+oRt2zhGmryuN8jCy3dtdh9V+m+3lJGKfLdF9rVrJz&#10;LUqmRV/z0rXm09k8Ql61iNOxX9SE0+NF1CNic2LPsL10smHWfneuGVNmYvvKrqCtEg7FzZ5BRso7&#10;qVVcFP29MQR6H04/3uExhkjxi3r8EDIuxPKPXNdMesn89JUMCJdOeUn23BsKW3WTA4+Ut6WcYagi&#10;m59tSC2TvtygPsmdpvqvpO1VxyVTTLGkxp1XFgq1beYKgtqXVeBpAGUveCS4nlJeN5p3yOS0OZOc&#10;iAO+gC42uOHFBUJEYvDMvDjPSBQ1MBi8gDD13giBqHcZSnijVTizooQsLfVOj7fRdr9erJkAn3Nu&#10;cUcgnPqacfxVKhANoVTZ1yAvdfq6lyGsmWe03YJi6JGbTkX6S7F1atFV2dsgc5LM4mhiI9uEx48g&#10;q5u5298pqp3VfuYkJHkhURKd0il7wEC5d6AssE3e0av6DLUtIc4/dopQdeY5TshKTPJjKCiM6fl4&#10;TQnATfZCj2RnVUGakJl/N+9I3fk/zs6tZ49juc5/heBlAFvf+SBYvjHg5CIIDBgInEuaorYEkCJB&#10;Mnvv/Ps8a6arp9a8I816HQegvj1vTU13V1fXYVX1zdRhlPsr6tpmmzbF4IMGNcp3VPFks02mTj1h&#10;lzETz9Xl0vZq2unXmNXU288qMj1AS8aUgBYgNZavM7A5TOLB+Z5L3pwzuK4qQif2AGcfMxg04QfW&#10;7wbTtopBNmbEqqpcGQF32y5fPReS/GnVW9Gq7gAmBgZicGb2Rnwt5AwOtwLXCpyumbKNs1AjYzFY&#10;CgEM+2LQcnPqIVWsrCbLBeeyx1aNLSwXQrHOFHkl9ddc92L9rv7dfg/Eo34Pl9q79bv6t34PLKPQ&#10;EaTWR1KHr6rfHZ0j4Ng0d4MLEa69YLEVBySeNxIfMMWnxVefm2X1kZNrbG08b5AWRYunuerjbQ3Q&#10;V4UwpmJ/OC3bYz68VpAv0y0M62z6KP2vmikihqUV+Yydbw7mkCkZH0YkVLFSW31Qg5XoAeWsczTm&#10;LNh2OaLcAqYbqPqryeZPb5HpeVnhmnPMt6jUgZhnJ5LxvoYzYKNaSNoJCZFonDnWprqmsmy3y2/I&#10;6RXehOiwjJp4zMTTqu8V/wG6zHf5ouyHAOIKjMZsc8ycI2z9VcLAUAgZmXPmxC/PCv9UHR77mKlF&#10;m0AYiiDVla89RuPwuDi/gtDJOYOSAZFQ54hudLHZBgjDq4eEKbe1s84ARgpNvOwqpHPcdXehX45k&#10;m6yXkIWDFjWzizupNdwGhiJPb1OC/oZ6fDcCMeoTQ86K3BWtbgazdUa0QaLUh12Cf2SXV7yM1J/0&#10;a7rO5CBppVLTyUK6klqTRIMzBtQo8S8Jo9yRbPf47g1UkY2ZW50BIq2zLT93tTXmq7GBNMPLQsqF&#10;3s027tKM8ilG8ge4osN1Nq9l0k7OpGEQweJcr94e9yjfpM7GjMW1wSJmZqq9Wiq1OF/ktdSnaj6W&#10;G3LFrlKZSa3zFvnYOKsaqRbyMsQB1n/Los/H4ZjRJFsu7yI8Qs3ZvJZDzQZ3moRNVWU9REBqMTLO&#10;9JRBG9R0XuTylMkrVUEN7z7VB7uJt9weh5zRTDPRPb96zrY6bW5JxgoJbY8FcaidcWXECCzxtqsu&#10;fVthEOvoP5htdWOr0317nI0Z7Ye1V7N9sWH5Hwh71uML2UaV0ORsPJ6ByQvOZY+t1giHELZvvfSR&#10;K+D36OH97xVsnb8v1x4u9bv6t96vtl0VZSCYNv2h+l39W78Hv1XG74bgae8/1EeYMtXwjzy+kjx2&#10;mErtTnGYoLgpLUgSPZrGzE0M2MXMHXOWK1qzfoldADIxfbZLYBuZqS10JAxXro6ANukGgFW5owDc&#10;M8egJSxTT/VHnw+4UnRcT1HG+WnHAT9NMWLVu9JyVNymibSNzPBQoWSZNEqxXhHGJbjCkbJ+MXb5&#10;rpaePKgs8NVi4ShHSzdT6gU4TllDOhJX3zZaXXyKqYRwunadbFCrcnNWtqh0H60aztV2RD8pDZ6a&#10;FKp4rmSrmid7OJwoE0s22F6giV+wcSs9cWWEC2ACC1gvVgMIm0bM39FxkxAAq2f2KpHLuiUQ+PB1&#10;o0Wt1RmzIY9rc6qSeZtkNJyvLbtgfvJcoGxtWZ3aIpfQZaI+CkUMkdobdZy380gVLGiNAUVskZKq&#10;lmY7LPq+ySpZWZDGpYoIh+/MWIXbyk69FldMSYd8kKEx9jqB8A+OwlQZyxlnH4aA1y4CGiQsfCrO&#10;qAms0xoUUa419lArrKrQuvqKcDBTYpJFfAhxm9QolXwj4aPjRdSgLrUzdUlbDmYGoueHEWm9KZFf&#10;sHjHY96fYJjlFZMCeXOK79LdzBMR1BGS9d7Dc0eBoWnJyouzzcqxzktLxV8eiBzJsyJhg+BGAkw/&#10;BxThiHwdwC6velwndcZZUTo8ylWCJ+Z5LhdRic2UOXiMeE9E0IQdh5z1ujmdTLYdbOxJVN58rOnu&#10;mlOPFZsa312PQ85y3Kb9tAywb8vFQJ+P69VzSvhSxWn+S5zVgGVao+Q7XPMClCYGNsd8+ZgM/MxG&#10;a3ryaBHdKMgDzq++eDXmt9rg/5EYgCriRtd6fJ2EkamrDklHdiT3SYLU3796zvZyycd/mfO8SwLO&#10;FwtJtG7irzCLx3RunO0xuc7ckCRhRvC6zoVLzLw6MG+a5OLDwK+qCmssxnWzbdl17U7fVZyTmH3j&#10;1TxcLag5ZtUjbHoWQT/WzofaU50qK6FxUGODBaV+TOugpkOwcQajOj/synoTEilEVuvVCguaqpDL&#10;WHmtLRy0cQbBOoMMcoGvWGcO0VngdnDMCjdaFg/pif0hDT4Pq2d8NxGFK6xoDriGawHV6YFlsgW8&#10;vEQIcfR8BwkArMLadHzXGs3MtCdtGdUVaV3IC3eFT7kVUGB9jDOzAxkJRDO15wzdXXCuc3p4sECG&#10;Jm4VG3rcwAJV/a7+rd+TTywbRaCQNUzXfn8owXI3atduztQUFAsrAmHdbS3auxFsqIGzqa/QziwG&#10;rZaL9jKgqSLaMtd0YPumpmnk9MY2B/JiTo/HzFbcTNSShG3MgI1rSqRa9nKEctps55LCkDNdZiZ4&#10;8MLbpgUgry4Rvdw74Nhn7egWBMg4K242sYUYOJ6/IHbfoFEHj3XpWC3GtfqCm/bK5z5SRdvNM63o&#10;bi6GzrBpO08VGo5ZQfP6arxdd0S5Bomjcj7WwWAqlIx8dXimZE+qPPdUVNYzjRqcvDUmPgdF8W5d&#10;C8arLw4sO6Tn42zM7S6pw1czkLlh56u3D+t2y3wcciYnUx72QeyM6v+t4ujSMDFA73yccdbilAu+&#10;eSFzUPRF30orpsG+PcYLnfH4ae5nnNXKcbNtFXkzEWI3byrukrOSo3O7X8sZy2Pz2y45y9AuxSxj&#10;y2WbPGnzQ+pxOGY5A3PbXMg2iRGa7g21fllXLK029+R0lUPOOlpLPV7uZ7A+5DeLc23Yuc5krTeb&#10;549le3eqQkW0uV5Kdq+iBvW7+necwlwqOJOim0XI+Op3hycSgSEt0WpASJy9XgPUxUziLvpi91ij&#10;qYFLzJbH4Zz25Zq0c9Lo8LVN+RTR+Xhx0idnLe2hjqyxV2weyZ0nAhbgRaeR/e+xMuaBPA34szml&#10;Txi952pOL9Q7kA/SYfW4zP5tZMjmzIleKafKyE9zcJ6W26uZ04LEbMf4fKxo3bZD2KdX2OZLYKO2&#10;/Yyuba9mMefWvTQ/KCBozQgqspfJEZA++I3pnJ0KNs6klaeSvbSpaEVI3LCoyyILOWOPT+kn7Onx&#10;BcLJEwsnH9OrCIUmL42yXBGUn/HtYnZCqbzYNCzdK6dhTKNGQeNbuEWh3loHzo/RXz4aLqk5ropZ&#10;Z4q65H2ygH4ipUfU3sJHyzUpeEiDlpzq9BBcJ/lf654ljkL1RZFepBKwJ+d4Jhy2Fh8kB7uvaBlt&#10;7iSoNWqtLa2CRq/o+WLBWevFF1gNZhWvabC9DgVCb3I1pVvU8QYgKbYU+5IRqaeEdm1tqUCeakcQ&#10;q/VptLZ4txu4hD20ogomWwI3M+2FnHv0mzsc6pYKXQ/CZB1q4qO1xWucgXFVsXnUERDhTIkK6u0i&#10;pT7FpZrBJQi+mYbzj0nnaJGTsum2F29PyZWMlReG5IqYDTcy0dtqXb2D8ZAyq+11MBdk6kourp1k&#10;XIjyOTl5dmApJEqdclaBm1ipOVryHnWegF0ccpGJFJNTTvbWbGq+mBbqc3sRI/OEJxuILpb1UUSY&#10;cuVIiyRayhYp+Q+zixnO9MuOJpl9OxcI8+AKkSKjUHqIjmqjLckcLedKnbuXWG/bBYqn5cfuE1nL&#10;8upBSqkHQVP2T+jksvIPnrLj5wbC71nTodHa4tBPoLaC7L56hKzqckk1XRV6oH8Ucj7ZsiPW/GDG&#10;lq6M5XlQwLcDWXLATMgWURTVvDa2ahFQMSrgDuo8k6oLgeNqA3HxgTBS/cUASUtWaXgJesaectlG&#10;aWxFWNYFikarNq9lmWykJVJknKuXceuluT0VrHzdBTi/6pySjxYjcmwgoaPcsST4W72dYUug1/JE&#10;gLNms0FFla9ImRCupiJgfDH5RGyjP5pkjvk1dztHK+Dk0GFyWK6QZKE95+pxynswm3IFrjIcH0Wm&#10;1SEqjwLAFlsOjSvCulS4THtIdzV6No7KuZmMk63saQNS/YKRLxr7Ssy4LL5S53w6ktEnGdjFjJ/L&#10;K3HIDVezTTQIPe+GXx9Jsu7GKkQZnVJVm9rWlsHAa4wHRekhbF3rWwcfiXSO5kNJdr/tHgRwFczT&#10;XVDfvYp//az+XU1MDuPZhVc4rKmS6mdHtou0fJ3mZBZZzz4ozM4JAiMDDx7GnjLTdVpwjeHm2jsj&#10;/2t8K6d52WLgIXa3E+oqx5pLjvpdV0Rd6Vl+6Q2e+xX7hAzGSxm8BK12sGjuA54ZNmZi1/HSPoo9&#10;tsrVheTUZI9xUv1Tmwv8HfHSP19CCg0q4Xoju3H/88O51N01a9oGtDrHlpVg64QZ+V/489m2WXRX&#10;4ciIE6jh5DmWyyO2umBxpHeBm4MnNLa6anGkIymzAKtgERc0nUrBtPllTRI7H9PijHwuucquOiI7&#10;Uf3MidcFwPuplkbcCIFj4cOn0cRQuZx4ugGky7fyv0OZc5awt46/8pAtB+bQblSRMDm2cTj+qy8V&#10;5RioX2eLYA7bjzgISeEr2C4lt+u8Ltd1+Is5F8aZCCwFeL3PBWI0LBpSGZwnyydfyPfhaNnC44BR&#10;iwFCcX0aJXajIkAdufjLn5KWXA9qhUUHkDFii7TPqyPUStwdOuDDhQOHrYCYnS3VPdto5ydHbHHk&#10;KyKiUj91CmjnAKWDhQflbKLM1dmq3el6FLMYaN4r1lYac5Iq62hsCQ/VJBP+2rXKYZqqecqfiVRt&#10;pLF1MKZHfywkFNtx3+Vl93OOktHVCWuEjMCfn1Z3iCJ30CwqALWDo6/hsAD11vp3fAx379ESYfk5&#10;k8qe+tOfU1sjs239OUdTdNsNKqCa87HE1J6YRmNQ88IPCndQFn3+EbGqRtVVC+zD8X2+X3xQ3KtO&#10;dGT9Sr7x6WxQADFGw1VJEQ0wdnPgvNaJ01Uiw9sgPbpcXdekVbcmj57fijkSG7NBoT1rXwNFAO6T&#10;DApDaIRfdeEpttruK3dzwM9vV2QAP+d0XsS6ycHhoDoRpoQb0uj07ZUkttxQ02k5QgXEUWWYHQ7q&#10;mO1y0eAiVXgIxNN8tujHvBrS9Pxh5nZPAUAOiVS73dUziBQOboQUxcIWJM64cODdj2OByYINpAon&#10;LnFzU0fK6AyQID3C0CC1zXx8/le9GJzfOKTJO7+4IU1CYY6W+d+5UIqFMDvrJ2OkXXGG2eoRJN6v&#10;Latd08hZ48FqRLQgKlevLfHzUR/RSOckqw97re0Umu0pCzRm6lqR4uZADsRVpC4lGd+MFVufYti5&#10;V85JOlAxbHJ679ZG88X0v9al5W7JMt0A7FPR2+WYfNWIeHERDXa4P8RpqpEyJ1ecX9gxw2njYgv6&#10;39prMdLKHgR0uAMa0M1v+F0gEpnpXIRfGNv4Wk6nXW0GG7gkiWjWDqVCeJj5XCYeJ2iAZ6LdqvtZ&#10;x4JulCUp3FZZYnTwkPmsr72S5zIr42sZs6kANVOr17JTVzGZH8Sv62uvu/8bg6vMRY5aIiZdhnTB&#10;bU0fP/MP6g/Z7Vco4EZJyzpBxttZ1j6Ia1l23Tcw9gbOUBpxBGqz9dzmFhdeqJTGk/+h9idV/bsw&#10;LXqitjZQEtWarxaO70g/DunKOVx+0Mq8fJnVdhrufo1pM2woxRFX1d9+7ZzWvS/JGkvDnOAA2nho&#10;GjpeqOp4v0CkSTb2j7rjno9HG2vIFybSuOmsfaGPx34tNNPgUL86HM+2U+V8eDOOtt9UYOdHclsf&#10;3DD5a0fjOeS5SZMswV0oddsYuFnq79cEBnMEPstOVafGP5CJI54cDqV5qTkgRmmv1X0t47UodHRM&#10;40nIqywPVkNVu0fjrDlepYQrl8tI4jgEDTto6lf1b/268ohUcpDe2//6aDwqKy/JmF9VagkP5rbG&#10;w172Ux5nZqRD5ToLoX40niOeGPWl8uWVum+GdVSBEl2Mu+PZHpIfvIYnSzNWXI0P1sjfHCeLOiaB&#10;7a7CnrZuaNUKTsT6o9HQn4GV363b4axsfOgbi+/4Bx+B10sDJHu4fT4pmmvKr3TB0DyUuBbDnKm2&#10;Etw/uKu96g+fWc9yBH1k/tcqpey8eaajKTxc0CaOPB/ubh8nR0adzLhpOG1jVp2L/7XyVPe1scAb&#10;Za3+nz9k15bpdx1PToLSMcQEpO2bUPWHKPRdJ+1GyQXkV5zM/bWaZxMTWQBjEgBf7OoZGyXqcPSL&#10;iE5mFF0ZGWSW+H99nI0nQe1dulgZ/joD2SO3dc74CrqOk42zdq/FnGIflxatX9W/Y9231ds2djv3&#10;nNOgIVY7NQXDMSWODzgfTgU0Bak95EK19WzI5nCjJCS5v2p0m6bLoxVNUfLJ7JIbyfdEp+SUN6XX&#10;9sR2lMxxbruJDMxwdbNxbjuY3a0OEG1P4DyVSSTrcI1YTJ7EmsY+JIxNNDceZ1Mpqup044N43ajy&#10;UIO1Xbst4sN1+oLN4j2HPF3i0L91KnJ3KY3/Bk39qv5dZY3DhjlY7BBKM+WCrmdo/epIPuUfDPmk&#10;za6qB9octhP7BuCAR9LbuQt2b6Qno3XjzKkDUs241p06l2ZRUasxRfumXSC2yQrK4A+snqNxdsm+&#10;Y2lsnE114I3S+alPQtukmFkjYhKNs1OCedrlCzb9SZRun8NoD6cdlfFslBeGKiZQuXeXplLXvNKG&#10;JT0+m/7X0HFNZ7PVduPceDKxAws1F3v7Wuo4qS0YEutc/K9LnhceHMI4Mm6kLfALl9cWT6JYFQrh&#10;zsbRSjKb222cHIe7Iv32WgLlgia1jdQfTnc94tkpFb8wue0PFW2xcTbpUx+0idH22fS/Ls6sjbKm&#10;r+2Vg4fbKbA9jMbJWVMaGTdll2FpSvfhImLW9BBxOnWmXLWej8z/WsfZfI7LyG9zZS4Dv03TAm26&#10;JomoLMcwmy4Du80dBNEuQFGToRYnQV9sfrSPzP9ax7n1KJUHpBu52muVnxsmEPkHlYC1h4ysziyV&#10;85HdP5rbOl9WbgQwx914WHIYuXXO1a/q3/Fr1nokwA5/fTQeIo2lxgjoAfLqnwy+q26SxKUGAGqb&#10;grR5tdIgRsbj/ORXxK1Od3TKMKRrW+AjV+kdu1KYYvsoZS9mQpScfE2KD8//WieIpuGFxxHyZYdB&#10;ITZe1TKwFWDS2LZQ8zMn4BoTjvYj2f/yNwQC9EggJn2lkIj/7gHVW2SX+3iJyx3KzNFQOa8qRy58&#10;oEdgWqiZy9L32HH0Tk3v/KCLcbrkAcccd9wiBWTzy+esX9W/6zIgyeW3Y4pvsJj61dF4WmyNy7LG&#10;ffUlMC1kh6HIOdgXrkWxVBR/hU5rKgTUyK6nsNz5YewBXcfs6DybwsPkGJiSizk8Gmcze6nGFPii&#10;qZCmuwGp7SJnzQdfcEe57m6uID1slbtvPPtDXNGdPbfZkFuOKxpnO/o434fXUOvZbCtAcroor31Q&#10;84dpArClT302/a+x/TdrBaT7uLOjeJL1rAghJ5KKsTtPojEVpeDLr9iHKJU6oy6TRfhc9VbC5KuV&#10;WN+Da1nxH6mIfDX/AdU2PBfkZdeH6B+EvFvdGpUOOMv2rVQobx68z6X/VYq17mbABcQw9XNiSX7s&#10;Qro1zGZ2oTp05QrTHkmQrMYxQ8RTkApbsMVqXHkimWt4dvLk90V5nZeswFf5uheOMLu1XnvpsTYL&#10;klIWdQFLx9l2CvbGHtayGYnop13+s4UKcK+HSEdz2xx+2nno9GqbAZePyV5dY7wDT/J3f1S97JZV&#10;iXhuPj3F87t7ajdLj+CNxLt9zqaliTpfcyxvRiCGj6Kt7aU4UGi6dYyoJw/BbF9zq+zgmry7GGOd&#10;ZusO0VeOjadWe1R8rutfv6p/x6+XXKzY0z5PtwH5j4+2YB/N0hSkjQYkDFiY5XWgyT1ptSVcQNOO&#10;awguxnLEkINtBC1JhO1Mwy3tB7YR865P7XZYvyJJKxgzYriZDVw7T66/v5QtNexJWvLsDAB8uZFI&#10;USXEFfFwlUmueoLI0XCoS4dsJhQHFHLXP2az98B50WtnrJ5Poi84UZRhrglYeJJNama5SpNmdKFe&#10;6YyGht6MdWJfNN3qH9zsYhQM3+wPpzWOehYmbRVG5+J/1akw4UA0Xb9b7ymsCVxAO6udidtEnw/j&#10;Kbe1HpKCvYInFt5waCiIeHZwBjAQqkeWjaBrBHY8gU2P0hFCA+OCwEgw8QSFs9H+Ijg67mOc4yQD&#10;PYaC4brveUtCd7gGNEXWfYvx3IIIHJVV7KELRCmvXcdJ5/kdrIMsuKpX9LWke5RGTHkSJCwYKwfu&#10;uAW9xok5SipqfS06azWR5kMsOgKMC0907Zoki+aWU6vKfdBqarPU9JpuoRjbhkqloUsmT0ISNU5Q&#10;X1d4pwIWDJ+Mbnosn/HckMtE5vGA7aH+pzEJxMLXXZaNExkalhlNJjH+7LXM7Ihdq42kWzNIeV2G&#10;DvhtwDoynhv2G0QTURLjibodFihhmV2JAR3VSl+RdL/mppYGUkeYsFiMpzye9ZTE+hzo/rmewtOv&#10;c0uE6ZpC0OWYGa8l9O6XjoKuJ0q9iKZcgp01g1cwbDqVzq2OZTS3wF/R6etrEaI121BDAeRciAO1&#10;0fDTA+QXwO1BiTI+1n2l61dNC4PC3qoPNpU0656uX9W/49eEPsaJSA+6cdMAo6pfHelyJeaHjuO6&#10;jYEpmOPBm6pp0tebKUUZF8KyjocCgityb2DwiFwMSvay7Qma0au+XCpFcAO3Cblwip5Z4yGolmOv&#10;osY7ZkXg/3XeFS+ccYL6Vf07fw24YnBQIm4344dziCM3NNKim0yvYGtULJ1+PqOmriZYqfFRaUHC&#10;n5jN4OZc/K/1O9WEfhiegAh0nX3Tn6xkZazANI6LMiZPpHQcXNgYIzsXyT7ujSzmZWmI36+o7fla&#10;BGkoOs7YUcQ3HwphPWaVqMmcVR+Z/zXGudW8obx3XlKvtENW3LdHcivaSOBcEP30PGTrzq5sz9To&#10;mHxSUYm3uEwCGnp35YHiUCMYjJM2Tu+LuXWJ4/gjpLy+kFU9kU+r0aRYukZV7zyaQxJyShlr3Yj6&#10;0NiiywqQBe2j5SFL47YTUfEq6oAQfHs8h2grqYTltRxtbnpqW1fcBd/Wzz3a7dVtpaovjtB2qgEZ&#10;eoHjmTre8Z01K/XvKlNK05YX+KL2vrtfH80h8oMoLOMBz8eu7XPILUE4IOMhY7PNSAgVd2h9SKR/&#10;3akXMnHIk7h91WFxLLsc0sYRN3y8FgNuqYmo/YaV/fQ4MhZohz+wkXazQjVipcYJ4nN2/tlZo5h2&#10;LaHQ9ckcciArmSCZYNZ1rVbTWUsD7/Uh2R+3zSjVqKqWxbgYX+Zz5qOhqA/BXnjRRmUetvWj+ncV&#10;CO4TU65IHwZCYt5/Wz9yPisJRoNOxJVGd7D3sfAQxOfQd+w9yxcRW+CcXQWCGExWW8JyVMWMHMP9&#10;qVRfWt9GNHC4zejp6ajWr47Ho94f64QxMMcUcehyiq0PnxmsjZUjtbD61DbXznMe/tf4SvLPz8iN&#10;Zp12oLah2MLoxHVF6qUl2zDDW13pWkrCWfhfgyHzpiNWDKlpNmNGAUD5x8fPOAPKTGdqAumjoyYm&#10;8LrGRGbKTKkFqH/Hd6EMZ8eFDTtRPzocCqE7ATWXzx2TPueHwies/nVex+duz4CvDNOrFjJSRYJU&#10;Khcihpj3Lu1q81+aAwiObWtAtBAOPYUsRrO33O45QpHouRNpZ0QgnJdPI/hwofuP5+9PP5kdNsA3&#10;LIcpc7xurNdVMJ+w2A5l4ZgjnYSGwryQaI599sIyAixci4ICaYZuXWnc+5IkZ+F/Tam6INzEYHsp&#10;q2nbufH7g1j2x8/fPqxHw5d3339dovr6j//57fuI8H/7/t8/fP70z//07sdvnz/+9vO//vbx4/LH&#10;+18/fPrwLx+/vvnru48/vX33/v2H37/fvdWjdx+//Ppu/Z8ViS/G34pieXF72Q9/+/Ltx29f/u3r&#10;P/+T/us/P//8//7t65uv3z/+y2fezGy9+/39r5+//vT2/fevyxLpV3/79mX9Of/x5u+fPv7O//Tl&#10;209vf/3+/cuPP/ywMHv37R8//fb+6+dvn3/5/o/vP3/64fMvv/z2/sMPf/v89ecfOONvlv/68vXz&#10;+w/fvv32+1/+/dd3Xz4wBL3//f/6Kx/x289ol7dvfn/36cNPb//164cPv3z++unHN8sP36xrO378&#10;73w/86i/1qG8+/Hvv3z99Obr5+86IDFBF6vtl4+/ffkf/A9v3+i//rf+S1PGh735+09vn5VGeBlH&#10;PQFtLPqx/z78/fub9/yCYACFmW/fvGfr4ngN+WLXi5ne9P7/bgv27q8s43Iq/+XnZUHf/fiXn8dg&#10;3n/+/fdvv33/8B/M7y+fPr776e1/++GNIraYd2/+9gbTkT5U42y4IPo/nYjUNFjixze/QqQ89VAn&#10;F0T/oUFvnDgubm/OOXUiILBY88/nnNA2xomhnHPqROKEIj/nxKmwcVIt5VMwe50I3JkaAZ5zQgwb&#10;pxsad76cj6kTkeCjDUUwe2jfjZP6rT0G69SJlErEJj8fE5LeOCF7r8HsdaJ4TOjjxolg5U3AqROx&#10;TuR3gzFxOm6cUonoRLFEoAY2TvQnxVM/l4hOhM1PXOv2fJ0EH+ysuP88EAmjghfxtYRX3/EENxRo&#10;PR+WqurnF4oX7nwwrr7nuZuTSsuAVSdaWvshS+fKr296Sp0BUwSsOpFww9RHBaz6rsd1wDoOWHUi&#10;WFHh+Rqw6tseX4gYdDKsTsUWRisFqpa75LYlxsQmY5Lw6lSxYrrtWx9eip8Hc9ip4MW9Bg/BHPbN&#10;T7MKEvLJenWqfA779icXpFaNwbg6lcZFJfP5uJTgm1tSFhClDue8jIqSLrRucDje9e1PopRLaQOl&#10;YVRk6mj38xKMq+9/Yb1xYYNxdSrx4lgNeHUFgOPOgiW8OhW8sM8SXl0DEDbnCL8LxtWpyKuxXgmv&#10;rgGYQr4wkY1OBS/dPhrMYdcAGKhgEAKZV/3ylF6lEInBBby6BtA1DfToC+awU8FLV58GvLoG0IUS&#10;hLIDXp0q59U1AB1AUGzJenUqeKHng/2liMaceQ5/gPyBzBuVsu70wTifQzrFdF6EWh4Cq9qoxIt4&#10;csCrawDdXE04/Hy9hD2cs7Hu5YRX1wDwIgKX8OpUsWwo0Da/kGgoshHIvFHlvLoGIC4HKCWQQwU7&#10;5xfiN+kinmC9ugaAF6GihFenwhuW5x/w6hqA9SJkmsxhp4IXeiPQUcKNz9lgf+G8J7w6Vc6rawCc&#10;LgyHZA47lSIKYN7O55BcWxsXZfH4Nuf7y6jgRVgimMMH0xuYGzLMT6MmRiXcJwWGwbi6BgB6AW48&#10;4dWp4MX5kMxh1wDYUYAUEl6dKt7LZCXaepH0AvcXzGGnQh9i3AR7WbmQTeaJxAFUCHh1KrUXoL1P&#10;sF5dA5A8uiE/FPDqVOJFQ/OAV9cAGL201AhYdSLsITLbiWh0BUA2jm5YAatOhFu+2HmnvrK6wczV&#10;Wm9YCFh1IkU2sL7OJ1DB+MmKWhES2OesjIgIAOm0QAZVe7OxCoMNRhQHG5SamKxIR7C5AlVoVKA+&#10;qMIKTChBwRovFWy9BlPYqeCljljBavXNT/EDAhVsLfVznF+osmjwBQGvvvk5/qnaS+awU6kAjRqW&#10;gFff/JhQ5OODfSxMQB8XB0OgMlQ/M6lUw0cUIFivTqX1AqUdjKtvfzBOuFGBea0E4/xCySGNBgNe&#10;ff9zSt5QoR+Mq1PdAa4iBnDOS+n4+YUk9IAHBLyMCl4ceIEcPnW1QQgVXz5YL6NiDglSBLIhBGAb&#10;l/Lqybg6FeMCXJuMq2sAFRhR1nq+XoJazC+EF2jPwKUEB7VRUWhEqDzQG0ZFSBRrKNjLwhbMLwTf&#10;SAo9OCiNSjoKjRjIYdcAFOGCoA6msBPJTAbJE7DqCgBAkvI7pwav8EFzLmJtKPzwpErPZCOKz2SK&#10;XjZWoOUJsQej6kSrpRHIhZCEc1TYT0CBz1kZ0WI/cbie2k+Ctm2swFw+BSeXES1W4VPCqu99Xa2X&#10;+CagMLbvWwJyHK3no+pbn2oTSvWDCexEsCIElaxV1xc4afKrT4UdBG0f1R2sklF1dQF0XqHac1ad&#10;CM0EQiwZVd/4eP3Kupyz6kTsK3glrPrGpwNDFEoWEmeKbWxjqJJjUi2XciXC3ol0ZMmnPpfAvvFB&#10;L9N9IJjATkT1kADb56yEwNpGFWp2I4o1+0vXFguqMzjzjYh2larxDkbVN77uQ0qOfDBg21QwKjV9&#10;CFj1jU+FGwbr+VoJnztnHVZY7wmrvvHXO68CVp2ICVT9YzCqvvHjtepE+Vr1ja9YVYLWEXZpm0Di&#10;ztSxBaPqG1/tH5KgLsiozgofPAnOqLBwfiCYP878YK06EbkPomKBgasygI0VUpuE4I1IaDDwN+cT&#10;qHqVjdUC1j8flREBtVS2KmDVtUUqFq+d6C4VC9Wvz1FRk4lfHIyqE1F6SKlsYMYI3WusXp8CVp0I&#10;VnKyggnsG59gM7UVAatOBHqcRgrBIaJqrzYqEgTJBHYiWBEqTSTQNj7XbAg+cmpcqN59fiAVP4/w&#10;C2bQdj45hdfEIxYA3XhR+xPwsq1P9w+lc87HZVRLiVYiGV1hkFNQtj/g1amYPxULnI+LuHSbDl1s&#10;RpnxOTMno88MBevBLIIMMm6EJJM4q5Ox/xe4yqmZptsTt6W+fSEQxMY8XTQngxvxmWhsXQ3QglsN&#10;JhNunYwyI7oRRevWNYEalOEVJtw6GUcY9e7R2LoyoA84NRcRt06GxUH33uBoAY/U100l5YmB7WSq&#10;CRUgJ5CSrhDUxjzDrlHgugkX3Bhb4DqAf2pkeF6vUTjZyWLjl4Is4wacOcKUGRncuMkhmUkDenLR&#10;HdG1REqMDCcMJyLZAQb1RJDpM5fsbiPDuyTulewAlRjNY0ON53Hrg/1mZGvkK5rJrhTonUS5TMSt&#10;kxEPIFEZzWRXCqospstfMrZOhvrJAh1krvtMErpV+PtcKxsZ3ABvRGMzXfLAufgQmHRA7NpHgsRG&#10;SqJ160qBKgpdQpWMrZOJmxzic82l4utNJhVwf0pwy0bGTBLWimbSdAnlTtQRJGPrZLmUGP5zCcgm&#10;jvvS5XdOSb4DDAHK7iaUFoQJbo0s391q5zA/Es31HGWblwsmJlmuudQvY5KhlSnPTGTSyHKtrBvg&#10;Nm4qmExSmJQ4NbL8xFGNe+Om0odobJ0sP00NC6rGffRcCXaAkRH5o0VYkFtUn4E+NsINSeDAyeBG&#10;RC7RJerM02eSDhPRDuhkzCStoBIrSBf/NW66AzFat06GzUWwLBmbYUKx8MhZJXrSyMSNqtVAKxsq&#10;FKQrSYNETxoZ3EAoJzNpuFAEi6ZfyUwaGZY5Pk7EzXQJd/HRlTLYAbrpcy43XoeK0pOZ7EpBlxrR&#10;ejTh1snUlIJmiwm3rhTwFnXRZsKtkxGpwxOOxtYNDN3EQIVswq2T4ZsiJcnZrcYYcwHw8lmCxAoy&#10;Mrx8epBHY+tKgS4KWIaRlHQyooMv3MicrFtXCuruD8QxmclORryE0p5kbI4TpQlKlBPUHVbbAvCF&#10;5BQibj1eAkQnwuhw0WFnRkeGbAOo9e0UEhJUNMIJ5tGoqHulMV8Qu8M2Nma6nS1h1qnEDF0eiIhB&#10;TKkyIWecOKZOhvwTjEu4mUaAW1S4sLTcm9PPxcs0TEnUlq7x2chybkYGtyh1jHPYuREGpP1rsm5G&#10;BrfXyOVQt5VtbEuPlURJOlk+k6YRVNAVBRQMpUo5F6V0iZng4FHdNPeYbDcnYwsQaAxk0vGjQJgi&#10;LIg64bUFUHvHaAc4gpQ+kDS4DKTEySiMwy5JxtaVAq1CopqJpXVhk61nzt9kuxmIlJATvQ6SkZlJ&#10;ojvXAdSdO/jqzTK/Ub1zErAVznKjosCYWwKjaTSNQN1fhMO/dfQpph25ymRophHgxpQkE+lkWrWI&#10;mysS3a4UcXMyVUIm1pbuIJ/LxmJjukbcnIw2zUmpIdEK40YHriS9tyOjhxeOabBuDiglNBlBQ+lw&#10;2z8Sbvz/hFs3SfKZNPwqd8k+Y+8m3LoiUWV+JiWORSUKzUXWCTfTCfF+czRqvN8MWMpZQ7eyYLsZ&#10;FY0b6OCbmK3qpTo3AMBXTch5hNeoYKYu3sk8dpUAM+zWhFmnEjMivAmzrhFofAVCN2HWqSjPpfNa&#10;orUMlUpD0KjVC+9uk3+HXUFmKhiZQUypSqXBXjAyo4LZ6/1tctYYyBS7WuCMcwExKrURIdyRjKwr&#10;EaA0dJ9MmHUqYSSpJEiYdR1Cbg+fLWHWqQBL0UAwERCDmhKgiqrnURldQNTWJwETMwON7IHoCMXp&#10;wZp1KryaBVp9bvnoZq5Ng7wyjdGadSq5hypOC5h1XfCg+vlozToVpjFTEglI1wWkjeXlBdPYqeQc&#10;kkZLRtZ1ATU+Efrxll6y2+TnnqjBThFG/i8YmVExjXcyls7XzICn8ZoZVb5mBj0FMUFFXDIy0yCx&#10;NBr4lGhulrI3KuHdSHUm09h1AXua0Egysk5F7Ex99xNmXRdwUwpNdBNmnQpmxA4Ss8AgqGp5HiEf&#10;jApmxCCjaey6gK6zRHOTkXWqK9as6wLKkQj5J8w6FcAM4p3RNHZd8MCaPSYGj8NX77iTOuqAZFBU&#10;BJhvDEZmVBxnVOEmWt/AqFRMYVAkzNyRSQ9Pw7DSagEUa8LMNQgdzJPyBOL7TX8TR6cxf8KsU+E0&#10;cWlzIiD0edwOC6UIIg1iVLhaGDwRs64L6BKI+5mMrFNhXZFJjwSkWxN0M8FOSph1KtrK43smutFg&#10;qWDX+MyEmWkQ8q83CUycJElbM5DlZLITZp3qjtQyIhJofbUp3Uy5eBo7VTyNlBk0Zvcqrwum0ali&#10;AVm6w8+RrVdcnE+jU8Wiv/Qu3pgtd3gkzEyD0LM5ql0l9N2nMXRznSp2c/F2GjMAHFQbR4vWyRDp&#10;G0Aq5+K4NJWe8yhuUbzAycQtKugn82ZjQ61iT5ya+zsyugBEuSBdpbZtNbL66Ux2MoKVS8n8qQlO&#10;z9DODcc6MoudjDw7Qe1AQZK1M25ccZLABp2McgkO3oSbY1Jp/A7COlg3IyPzTQfCwHzkvi0bG+3I&#10;E1vEyfId4JhUUJs0bk7GZqqEa8nAdgX7Tbe0bfuNOyCe7yNuRgaGg6uvE25dKZCKo+FZ4F4TuOof&#10;CfwvynNhMXYyzNwo0Lkj0+bGnzzfb45JpeWJ+iuc6xInw+pXL6eAW1cKIBa49C/iZmS6IjsB4XMM&#10;9pnkWgxq65KxdTJ2AFMbSYnrEhI0SRkKyrt9JDubK6CCdBD2RCMDs0ORZzI2I2O3IaRBYISfGTfu&#10;NQPXci4lRsZ8sHMibqYUOHHoj5dw62ScOBgLiUw6JpXuzmjKhFvXJfgai3t+vgMck0r4Fy2UcOu6&#10;5BaXLQpCcpr1dePeLQaXcOtkSEmWxiY2atxorpukX50MW4ZSwmgHmFLQ9dzZunUyrtnTndOB5jIo&#10;Kz4Rt0glJ46RaWz0lEm4daUgpygKoXE0tQXAY+fy2YTbDpOKJCfNKLk5zrgtoMhgbDtMKk0bI3fK&#10;yHS/icjO95tjUiFiowY7wMjYb9zrHXHrSoG6hFCXGJQ11yXe5pSKKu5nTMZmuoRKUOzXZCa7UsDH&#10;ocA94tbJyGNz21bEzXUJZd2RLrnvZHAjXRCtW1cK7G6uuonG1snWy96i/dYNDFVBAMJM1q2TobYo&#10;6wxwirgmbZuCAdcVpwm3TiZEAMorkJIdJlWncLLfjIyz+5WQX8LN7RI6tEQzaVhWdjdI9URKHJVK&#10;QJianmAmjQxuJF+SHWBgVqQfbsm6GZkCroDXkpnsSkFpgyjHjDg14eLaV13ImHDrSkHIZYQ5mclO&#10;hmWOrRzJZFcKHJLkVCNuRnYDLCkpfGQ/tylB+u+jKxf2ZOqgFK1bVwqcN9z2HSRIKfSyjwTfks1k&#10;VwpwU14kWTcno0VekmjG7LSP5PrlpMxyT0ZbSCpzzi0Fh6VSA6FG+ec+zo4MwyTJkWIb2NgoDUxa&#10;4OzIcIOjbuNUf3ZuXNMu1ygYm5Fh4NGhIpnJrhT4RhRsEp80FCypALZbxK0rBeGr5T4EYzMyELf0&#10;FUnG5kqBfYMyD7gZGdUTKKGEm+kSug4rVxdwM7I7yvUi69V6o+IaqQNmws10yZKXTbSyAVo5OgBD&#10;RTNpuiQtegFd0XYA3O6zC2OMTAErVbGf6xJDpuJA647XYCaNjEP4nmLQhFvXJXDjSqEAP44QtinR&#10;kZ95VIZM1R3KWcTQyABBCEGbjK3rEownigOTHeCA1ntAKFHkyaCpmKE0jo7WzXSJ2t0ksD72ZVsA&#10;nJXXqGDVyTDvCUgnloL1S1UjDdJ2iUyaLuEORwCBybp1pXBLSEdHx7nm8k6r3HWqO6SC/daVAlFl&#10;ytEjbp2MAydrt0JH+75uVJCSpg3GZmRwo99H4uMYQBWjkORisgOMDHedEtKIW1cKi9uXgCRJUbQp&#10;UZJQfYrO1+25GxhABGkBlKybkWGW0LopGpvrEorfo9PUoa1LL7tkBxi0FSQ+Fn40Ntclz2iFaGyu&#10;S16ehOU8328GiVV+JMt1WDdVAvvEoxNdYmS4tNQMJzaXdWHlxEGbJ5aCkXHivL4k0BKaZTZR1mma&#10;eVRGBrcniuiCHWBIVUK2+IvJuhkZZzd32SV2iUFVc5vLyFBAyw0n57vbEK6460+Zj2NkRJlpZ5Vk&#10;Mg2sivWKPZnoSSPjuOEGh2R3v3RdgsXF5o7WzchSfDdpsyaT8vqUSj7f3U7GBUTEIhKZ7LoE2Iia&#10;ICbcjAx1B13CzQwM1BbHd8LNyHQna9Lagm5xfSaBGEe3YezJaJGQ9Mi8c8gqBqXUa7BuXQURZqH4&#10;N7HwdpjV15foMiduK+pTApYFVzhYN4O6KoZHhCwYm5GxTVEKyX4zrGseMTQyubRZdMbArqhX/Odo&#10;bGbOqNlHpEsct4oqIfiUzGTXJSAHlNxK1s10CXFl9YQ5l0nr98pBRQVBElXzLqwqAYuiM0aWZ6AN&#10;8KqenngQydi6LhFugxVIZtJ0CZDcqG0HyYa23+T2kVxJuJlSoNcHyiQZWyeT+xC1JiQ60j6SBBWX&#10;cgdS4mTqC0Zu5Xxs99bCVZe8KSl/KpNOBg71lSt2Em7mrHB1aFSUfu+dXx9BDtwFPg4hhD6TObdO&#10;hgOdcutKgfA8d8QGsdd7g8tSknt/l8TMsc1sbC8iTNatk8HtIYqGEg1zbpiTkZR0Mri9qJfDqfXK&#10;PjFuYJ6SCIaTqcsmtkLCrSsFopXEdYLdzaWX7SPhJl844daVgrg9JveqofOdWyglBmDFCqW6Pxmb&#10;kTE2omrJujnuFaUQ9Te6NzKk5DnyA2iD0aYEzQXsL9lvRqY82k2CU6DllXOjMVJQ4+xk4qaNc74D&#10;HMBKgB4jL9jdRrZwS5p3EHnwsckwSbh1MrhxV0iyAxzAymUc1Pgn3EyXYE3qyA9m0nUJQZ0EiQqK&#10;uk0JuV3wPdHYulKg4Q16MhpbJ6O/4H2EMaQ2v32k2utwvVgyk52M/cb1SUEEg9iDcQOFFK2bkeW6&#10;xACsJF/BTyZjM7L87LYWrmxSxbGDmTQymQlRiwvCyDaTYLiTmLmT8YmcyskOcNwrsTgMoWRs3Zyh&#10;CwXBiERz7XCvpGOSClPqV9uUUF5KUXay33a4VzQQonxuvRoZhZHEJ6Md0JUCBwf7LZrJToZlTolM&#10;4C1SN9WmRMeUAOPB2DoZUkJYJ/EDDMDKDkBKIm6mS54wMZJIL+lVGxuBkEhKjCz3OgzAisHF2BJd&#10;YmS5hWcAVrQyB2MiJUaGVqY3TyIlBmDVBdNcTB1IiZFx4lBYlew3x71iJxBZTriZLqEPVlSPwxSY&#10;lOCcJm28nYyZfI1qxO4NwMq6PRE3T8ZmdgnYPWJdgV3ivVgBvXKZa8LNdQml4EnkiUuMbCY1KZFM&#10;djI01wIpPbe5HPf6eHsfIVGJ9bWP5MTRBYPBTBqAFT3JuiVjMzI1dSP4mnAz3CvdKyh+CNbNca+6&#10;zzDyTQ3ASiyIMyCREiOLkd+kBNsCxFhsJ6OFIq5xYpcYgFWYsyjXQfFy+0hcPk7haN1Ml1Ajj7GW&#10;rFsni6sRyEG2j0T9ZFVbTqZIL620EpnsSoFUMh2DI5nsZGgtwpPRunWlQEoShpFMGhlX16tk4lyX&#10;7NqxMpNJHRVxrb4AN2zuaCYd96qba5JqBK4T6dywuDhQg7E5gBXbiWhcIJNOBn6VDikJN4uXcL1F&#10;1H4dM8TGFqKj7x33iphE18LsyNI+friw/SNJnIJyS2bSyFAmWczcO7KCt8mioU6mDpGRzbXvyEpO&#10;PpISU0FpQ1CSUn0mSYACD01m0sjSHs20zTVuYIEjH8fJ7sj2JYh9UC/GDbBm0tJsRwbgSlNyrrkc&#10;wIqIRJ2/UKb9I+GmtloBN7NL6ElJ34dg3Rz3itVL1iLh5krhEarkxHHcKzAkXcwejM3sElxTXT97&#10;7gk77pVk/mMUU3AAK/AGLJqE206XEGyPxtYNDKq9UQvR2IwMo4t7UJKZdKWAJxzZkwaXVVE+1bQJ&#10;N1cKZGSSOmEauPQdcIurEkV6HcDKJ94ldR300zJuSpJEYzNdApwoanh9v+vmqmvXk93tAFbyoWo4&#10;fr4DnOyGGDZK4Xy/OYBVl6NGsSAnAwAQoaNpxtIXgNWPLutyMlz15+h6EZJLnZu8h2i/GRnRSbhF&#10;M2lKgUgQILdk3TpZXLcIFtrGBgov2gFGhh9MB5/EenUAK0EdhDIZW1dBKC5aoyWaywGsnPcvSR8M&#10;KkXblOAJc4totN9MKWBwEepNxtbJ0Mi6+S/Zb6ZLaAH5GsXwDPdKBIPDO1k3B7DSd4lTIBibkVGN&#10;w3VKyQ5wAGucETMyItgY5slMOoD1kWry6MQxMoJjnFMRN9MlcSbTcK/kFsn2RevWlQL5brZOkoE2&#10;uCw2EPcRJ1E1B7CSDMhywkYGN1JUye72Pq0xCsnIyEA/vUSn6UtXChz4VMUm3qKREYijO3o0tq4U&#10;wAVx0WZQI0Yqt2surVu2u12XiFs0tk62SEnEzQGsy0wm55uRrTMZ4MzvDcCKKUP7jERzGRnmJPOf&#10;7DcDsMKN9U4scyNjbBT/JLrEca90OtetkucWnpGp5wlXqAQnjuNeY1yQkSEl3DKY7AADsLIDQlyQ&#10;kZH+f2bvJGPrBsYV3DqZ0OmUyCTcTJfkUtLJrpjJrhSEHsuwao57XWQyGltXCtpvUd0ix1nXXPcq&#10;/glqjTAnGhkxHfKfQeTJyW6JBEadPIHMGzcQbknTXCe7xZ2Lqu1wM5wb+JJAczkZmovTNNjd2LjO&#10;DZ8q0FxOdguE+wnj6dRb5Bx0bpgmgeZyMriRAQ10Cdd/OjfskuDEcTJmkkx5oJVppOzcuKEz8AOc&#10;LD4D2JfOLct3OxlW0E0UC6JFt3GjDUly4jiZuN2QbAqkpCsFZh8kaiSTnUx5rejaFvqV7MYWxcyd&#10;DCnhOrjAVqYtrHMLNZeR5ZrLAKyKH3HGnVsK2DztI0nJv+j2ufN1c9wrgfbbBD/JQjk3io2imTRd&#10;wh1mUQyPZu7G7ek1upDpwXGv+di6CkJKnkGLJjNpuuSJy3cT6/XB4LK33ArE9fIJN9MlwA2osU+k&#10;pJNRfktz2cBS4OLEtgB0pEW6kvPNyHQBFH2Zk7F1pQA3VFA0tk5GapHUZrJuBmAlQwV8MtFcRsaF&#10;eUQwIm6mS1ILj6xsWwB1qHtIOlXTLaCRKaYQdZVyMnBBJPMDjwp8snEjGpfglZ2MsXF4RzPZlQI6&#10;kuhrIiUGl0XZwS0aW1cKSiJElRYUBLQpIc4FNDTi5rqExsVJRRoBEudGR5fECrrrSkH9mkJunYyx&#10;wS3Z3Y57pQ8J53CguYws1yWOe6U7lEDVp343stRnku4xFLgGmssArGguapQSXWJk0uTPkUwagBVu&#10;RD4SW9nIsLmIl0RjM10SnziOewVRjdWVzKTpEtpSKBx9vm6OewXtQBlRws10SXx2G1yWnick7qKZ&#10;7Eoht/AMLptbeIZ75SPZO8lEdlWi5lBJlOvBUK/wAjCe8OqKBF4qdTy3XA3zKl6RE2xU8IrQvPRm&#10;6uqAitHIIDEqAndq/nw+rh1wlZaCyaY2KpBH6NWEl5kVqrlKVLGBXenRFN0OD06+zyGlqUkhslPJ&#10;osjG1bXHcvNokErBYm9f+IJHlcQjafvbqMQrabLhVPDK5PChaw4SWeF6dSrNYYKToYtWHxfd4TI5&#10;7FTP1H1ENoF1dqUPUba/jOqZesFMNrovQ6o/KqzmTG6zAS+1jQ/2susNEliRHHYqeGVek4NUKZSK&#10;wqtGpeYACbKVbFWbDdo6qKvD+eFsVLCKkAHEPzqvJ3glhoBRoeWjGyuoOu28nh+kAYJxdSqNKpIN&#10;w7TSD+4hgVcQ/G5fCC/83EAODZpKQVy2l40qn8OuAYA6RNeGgt1r48plo1sOQE1AaSXr1aloPvAM&#10;aOd8LzsolchJki4kh9bHJfMrsQEcyYoKSICslPEbL6yxZFwOSKVVaeSyGBWOjsrSzufQ4ahq5JbY&#10;h0ZFfYCu/wl4md4gqhDtL4OwxraNQVEpygRQFMihUSl+EZ3Lhl9l+xOtSXh1vaG+/AkOGNBXkyju&#10;2Rba41wfGhUVHbpZOlivrgFu8YIz2TAqJUyjsLdhUG/JfCa4dFyMPh1otpcEI0WLHyOjb00k9U4l&#10;Hyyaxq4EFMqJzGzDrd6CIVILpPM1MwAqZlsU8TYi7kNGFJP9bPBTZiMyb4xIl5tF15UDP2wrxr21&#10;kclhRLc0ho3u9eDI6rywl5PtbES0zKN7Q7ReXQsIKJMIonVpvaXSJIthGuwUCFwUCjAiarpIUSdC&#10;b1hVSjGekyaOZD/azCP0gE4Tp9kxp4A7kg6teLvGjEs7SWwHO8y0gHobJx6ENWjlcgdSUUFLOapd&#10;+zeiSyMTx6lopa/2oOcjc8ApPYGiAJ9TAdpSnjlgZg4LFgRJtvODzFCq4FyoVEh4deWB30Hzi4RX&#10;p1J6IRJ8x5rSRT/SVEbFZS90L03G1ZUHu4XS0GRcRoWJnllvDjQluxYlHJ0KDziCyxEQ6XLPkZR0&#10;P9tRsaHBNCXTuFME0YWPpAT6J94IPxgxM/Vxc4sNl6yZUcXWgPVkpTOSKqSCTWZK5ya1cxxjmqr8&#10;HVVqwTnEVBmTZGROFdumjjBN97RRxUa340sfgQMkusqoYmfC0aVquRXx6vojdpIcW/oCgCBasO7u&#10;xM6fdVS9Y1yZcHSdEzu13oY1DUIYFTcUZUEIQ5XS5OYxudWC/lNNURG4QJkGStEwpQuvSDa66kh5&#10;0UKnfSGgAQE3TtWUU1F7SC+q83E9Ogw15tWtFfFKYGr0JGjjwnvGs0rG1amAadLbIBlXd1oenlj1&#10;IFBK47v2hfDC9Ut4dQ0AL7WzC9arU5F2lhV2aieSo2tfSFCSWUx4dSrSYUptBby6BiCwSxAi4dWp&#10;7rnVmsq1gFc3HwhzY9onvDoV8ALyOQmvrgEAtNHDJeFlVNwOlOgN0KJtvTDro9vqnUq3hPKF53No&#10;oFPMeurxgnEZ1QOyEc2hYUcFY0j6p1FD1GaDvx6SwjPyS42KukuBT873l1EJ/JP4RvSKarwoco4w&#10;kk5FMEZV7cF6mQYQZC7R84Y1ZbGoFkx4uQags1Ui8wZQBXqLlZ/w6hpAYCFWOVgvo9I9IxGvrgFi&#10;HWXdVWMdZWjRWM8bVaznrbUqLul9gp4l69ulVw3TAqgu3SwaFS1judctWC+johWseiucy7zhRB/w&#10;fpNOUVgY7Qtx62/oahvw6npD/RESnDo5euN1D7g04dX1BiW1UZKKqu7Oi1v/EjAC6P5GxW3cspbP&#10;95dRUcag/tHBHHa9AcyahtIJr05Fg4MI+EBXjz4uYgFJb0enIucZta0Eed14xeeyUVGLFbVcfzRk&#10;KLyY/GQO3d5gvRJb1HCh9+Cpk3tzH41qKXIJYILcO9XnEKh4JIdGhfTS5y+QQ8OE6nbMpPMtXcvb&#10;F2K/si8TXqYBloq+YL0MR8qt1jQKTHi5BqAoIPFTDEUKLzCaCa+uN+6J2yRpPnBwNoevFN0mvEwD&#10;0ASY1PG5jjIEKfCA6KJQpqx9oYoUI9vGqOK9bABS6iNJ2SXjMm0jHRXJvGkAtaRO7HkDkMa616Cg&#10;AmZk62X2BmcKs3F+phgUFDvqJul+gEndV1lnZTKHBgVlp0SZUsKnnZcalETj6nqDgr/XyK802Cl2&#10;FM3kkjnsegP7kMYmgRwagFRXSkc6ygGkdFxWaOl8MzuZ/OxoErviABb3HN1khqvbVgyAS9QsnsOx&#10;U71qnRM15WS6TjdRiYYGBZOIMRVNY9cdBCujUifEoY8sXzMji9esqwEaAdF/N9FU1iMVpz6pvyb6&#10;1wf2LNFPeBkZKxYZv4YHpXkTd0RGvLr2IDnFNwY72gCh+SQaWTyJXXuQc5NeDHa0oU9RA1HkwQCh&#10;AjFEhaDAxto6E3nIeJkWuGFYSWspSvE7LxpZJdvZAKEkE0msRMLRVc6LAM2JbJgO4Fra6AIBYA5t&#10;XOpCH42rqwDaxT0l/Q1wrTur5Xquc0PA8KCvBKWjhIBRgaWhMVEwhYYHfQVREClfo9JWjoKjhgd9&#10;0Y2hyeFsVOTBs+Co40GpQkvaitOItC0XdRqUIidz2NWGwuYJmpmcbeelW0QSO8BQpHT/wkoMNJRR&#10;kdujUWIyrr7/n4AJJghjwBRtXDgCTEfCq+//J5zmyHDzBqj3d1GClKa47QspLX2OAipGRfFx1K3q&#10;0TCkdPIAWJ+sV1cbNBIXsOVcbxgYVPdHRfaoUTGF0Y1alMS1OSQ98hwFwIwKFcpFn8G4DAxKL/YI&#10;YUy3m/aFtNqJ+jXTtqZRPYJEipIqRkWj/6grItmhzmu9r/ncfzAqgrfSAOeyYWBQHDnBkAJe3drg&#10;aIj6QpOI6uMi2J4ARpzqjgRpUhVGS8LGi8gNhYbJuDoVPQgU2g/m0PTGE/jRiFenwmdGIya8ugag&#10;eCpqKIb502aD2104YhNe3U8Bm4IxmsxhpwKnQ613wMtwoM8v3JGQyKFRYSpzA0fCq2sAephkCW0D&#10;j4INVDvPc9mwVqUvBDkiPW9UtwRvoqSKw0BJgkeJRKPCuaGQNxlX1wB0C+LigUA2vLmp/N5ERxkK&#10;lHbfXBaf8OraBlM0S3TsoKMYKVEU8f9zdna50jS5cd6KMBvQ6b/qLsHSCrQA+XIgG5JuRgZmLuTd&#10;++EZAWJEAe4IzXfzHg6YyayKZmUySKaoHbzk5LesOaAT8En6q3AJwvoxP6l0SRJGrD3pSSwr+TGL&#10;Gp+9KJiteaMwTnNl6/ePiqjRmTH6LWsC6NB0SQ0E+Q3rGbIliPbYmv/JhWN0MgrWJWrEOaMjrKR/&#10;koAUYkPUUmxI+ifX9A3llqxrb1NwNkmVAEHe9eDnCs4oqVjVqBhMOpzQTVrmer/YgCXr2mpcYRcF&#10;mCVplLR9ssCT35eoTdfyxPdK+mfxvsRvpO9r7xzYDhG4SbLaJGsUJxrFDyVpdLL254q3735D1J6E&#10;iIL9Bu5lY+NnOjYEc6kafiP5Lh+SNMqX6E1pwfd1qRoh+uRMxAFZ1nU7oo2vqpHxnHy/eD9rLuLs&#10;mJgsa2uFoeVDmpbORYMJB6Zaf+2O931rQ9HjWtZ7rsWI3tbWSrei9Ojdc7EVvUePcGsRaI+Oy3yF&#10;91wcKxMvr1rQMMMvfd32HtKs9OC6m4R1UC0qIDndJHPtAwfFjCRaJDDcWtxJyOYmmEuyP+kaNxcP&#10;fPVQFHGtJ0+zuZ93si7J/qR5/YsM2mCufbihCC9qdMaHcVk4TUP56AVzbS1uwvpJWnCzbdpzQSEm&#10;Xc5U60GT9qTJA/eT6VycmJN1bS0aK0/rle+Yl+xP8m4zLy9aIJ5Gy8lc2wMQdJxNZfC+thb3rkYh&#10;h0OyP7l/Z0p4g7m2t6Ez7NR3B89wbzfuZC5m72tr8f0nSSKZa3sAakEn6y5Y19bikg36LwVzSfYn&#10;216KyYO5ROvNE0xqBOnBuzDPXD9JyEG1oJZoCZusa3sAmmVFO2x6mS0L0wZWEGtLC4ZzrmH5/r5E&#10;i3bgUY4UL0jmuv8k9WaqRYf0W9J8iZ56ey7utcaLBuvaWnMT5k9Qy3xIzii3Dkb1xarFeWjuvPv+&#10;W5bsT0Lf5LUm69p+gzggm4dkru0BODpEt4SB8fXk4b7IeU7m2h4gLYuF09hzsVWOfl+S/Tm9ThPI&#10;ixIYzHqoEN9dFpJsE22xRQl2mV7SyTOU7E+uRkoCRAy9DCTtnm6PCTYk+5NAZfT5EiWuYLpHFAc/&#10;3WUi4c1o2ytKZANxC1by+5LsT34nSaMR9vzLQN4X5TDRM9w7h5OuFREOtxI4pDYzwsb2ABNaDrIB&#10;+MHLutimcDvCdx8l2Z/joRIXJUqzLtpzJnOJB+AZBgw9Xcl0Xff5WX5fl2R//jZQSR6iaJ34+cj3&#10;SvYnCb4cSAM/L1r8vCjbTdYlLgCu4pV8KyVnlE8KSaPJXLLfwK9FL0xyRpnrnYR7KYLdr5lc+CT1&#10;QLXoAho1KOIGij3XdJ5PQC9a8T5KUz85pyRsCqeFZWG8P9SEUcpI7kGSHrdI6FwcfRNs7J0D2w1a&#10;8iSY31rxHlvyPm843yRxjhLutS5ic+QEBeuSvE/aUBEWCdYlWlwtPe00vvsoSRcl9E0JYzLX3qXw&#10;9mhwmMy1/cadHJgoRiTJohyk6EqSzLX9BvQB/yXr2lrkb1EknMy1/QZZqXPh1PezgySLQqbAtSVz&#10;bb+RptvAgywc/sajkj2AZIsSWCJbLFnX9hsTZ0tS6OmBuCw8qA+MYnqi9ftDida1PQBbm58opifZ&#10;ohMXTeqlyUNZ65o8wuwZbq043iuJn1y4MtWt33EoWr9x7OQZSuInGe1RXcAhWnF8XhI/h4NN7hU+&#10;RCvmHSTxk5A+wcDkGW6/gXlJSRHR3QWNGzs2ri9N5tpqwxJFr2s7gEkJHhMDbGy1Yb+iubYD4CQF&#10;h5bsbSRdNMwGwKL9DImzQXIk69pqKVsp2aKwsERGk/ihqJED+062NpL3yZWJBB2idW2/Qe4RG6Lv&#10;WwDJ+5yLZScR4zs2RC35dEnO51zIQmJqMs/ea0wnjWRJe6cBP8wxL5pqqxF9jVa1f/pUYZD7Ek1l&#10;atHHRPJE5+ryqJKTqP/6kVCxlHTU46e+lMi0O8mbS97WVmOzFgVfJU90GgVmYS9R++2xkkBj//Rx&#10;GOcnimBLp1FYiiSfkvDifoZEOqPqSlUjYTm5JYYbvnSuLKdH1aY1fxLY0IzPNFeJCoVlIp1Joy+X&#10;ZXySP5Tkex2ilj5DzfgkuzSqXiY4vtZFnmhS9kUvgKVENQt3jid+Q9Tu+KjofW0HAEH0k+3WJFGU&#10;hmlJLiBd2ve6yH6bXnXfvyaqNtkUwW9ZEj5nbz2X7wZzyQYlnUv8BknO2Q5K8kR/d9fJusRvwBxw&#10;nE/WJWrpusRv0GftTAq/KKTcr5mC5+RbKQmfVHCSnpd8U0RtbkpOsCEJn1yVDPeV4FDUUj8vCZ+Q&#10;ouT1RnNtv5HuQjVPlL4nc0nEd8yLGrklSWMWLoTdL5m5pqI1mGurTQeuJKiseaI8QMLKyVzb3cTP&#10;UBwAXmMavQfr2mrEXiKCyPJE2dtEJy9RowYm2kdJwid7UTq2R+vafoNi/aRJIOn1GxuE5aloSZ7h&#10;VuNjkQSHiC7KXGRTJQVtqjbb+cBHvTVPFC4xOnmp2oeIaPBdBgp7XQd77OTWTlU7OXJE65L9Bq0m&#10;omg5O/FtInu2hO1l7K3Fn7cktGFqhNjugaeHL7TJyLf7jkRT+3mdCffFLU8yGTfrknr01XWYGiHR&#10;xCdyN4lMRkZVUuBjapNhFrCwb8kWpYUJN7EE1I2p3bk5J3pn2w0wGSlBwQ6HCzP3A2ErkLhgents&#10;rTdF4EkjLlOjIDbZ//Jl3ZPRJJuPZgAQVZuwY+JAJGOUfv5PmOlkMvE7nHNIu/8aJ6KIWFY224HA&#10;45sagf4kv4dNg0zGtyzpEWBqE2+PViYehNtsojMLBUvbRkKxycaUtN6txaEqKsxSNfj9M4O+eBC+&#10;7FHfRXbYy8Y70E9CYW/pGnojYPSTHMdUjVbZk4cUoFFcAZORBp5Af6sxGefTYDLJAWUfQQV08olR&#10;NTIFIoBI6igOlYK/ZGWiRnj69UjO0ESx96tmth9ydr5/0ESNLDAyJoMKyLckgk5b9NlsBrOJ6+Hq&#10;Tm4+Sl7bdiKkPfx25Alm22qcG+ejlsy23QGz/W44g9m2GtmgdIsPzkskE8h7m0scgrOZqo0Hj8o7&#10;2IjJbEQJkt2+qjHbNA5InuQ+kPA40tm2GrPxwY5mU5dwcs9H9AvYatwc/jOpSd/9luSFsjaOkcl7&#10;E7XJGaa5RDLb3o1MDfAtqYjkgvf1uidyMvxJsDbxJdQsRNVNbHX+e7Ntp0AhFbRr9CS3Gp7rZz72&#10;wdq2U5iyrdmhff91a1rptIGOvm6SIcpsxEMTPylq+S9A2oreyYXHMydr2y4IkpJs4OT3JlmizEZq&#10;dPTetgu60Rds8nqD97adArNBPEZr22qQor9XIwazbadwH+omiQTig/cv4HnHUSaYlFRRZoNCSLYl&#10;onbjwEaSafAkJVl0ZpvT1/dfgKgxG08y+b5Juug8SV5dMpv4EpoMR3c5k+m1XkCOElG7sbee2oDv&#10;KJFE0/wXIGr8AkhQjVCyNxjMFv66JdeUX/fj5558AyRtNPdcoobnwidEs22nkHtlyTfl281siS+R&#10;BqX0r/5tQRf8AsSXPMgQhooIULKdArORfhf93rZa/iQlfZTZiFAlflLUblw+MpTp97Vp2ikJ9rPF&#10;/v4kRQ1SZwpyk9m2UwAl7EuSL45knvLrJi0xwaR0HGU2PF70JLcL4iv1W6oVPEndl9wJFCQokexT&#10;7kjhixOtzXzJb8PH4L1tNQho+npGs+0NBrtXIizR2rbajeMDHU4SlIgvoYFY1FKRlO716WA2Uqgj&#10;TG6nMJUX0+k0eJJbjcYSsEnRbNspEDeFeIlm22rTYjKLFEpKKbORppf83kSN2QjJJ2uTpFLO3cRL&#10;kt+bqHFNMcmeiVeWtNLZgxJBCd6bqHHNK8e3aLbtFCZl/p2wh/i3jUn6FpGrGPwCJCOVtf0mfH7H&#10;pKgVa9tOIY/OSAvT4r1tp8CT/G29E6xtq8FScHFN4kskL5WcwN+ku2A28SXE86dT3fdvgKSYTgbi&#10;tHUNZhNfwjU5hKKT2bZTmNlI8U9m22okO+PPk3OApJkyG+kfyWyiNswI3GqwNslRBSVEnpIvjqjl&#10;KJHOpOzL8VzRbHs7w4UIBNqTX7f0Jh1ocRAI3puoweOyeY1mk30Jyb4sLpltq4Es+odFs4kvma7c&#10;GUq2GrsSLiSNZttOgUYXrC16klsNAodMqwiT2ylw8xB5+AkfIBmrHJ/pER2tbTsFLnHkjs/ovW21&#10;Gy3YZ4Px3XNJ1ir05XQ2SVCyfcmdr9uENb/PJgmoHKfY0ydrUzVwPIHGYLYdRGU2ygWSCIZkruIS&#10;SPdIUCJJqFN5HfW+o+p/7RQITkIrRmvbG4z7g1NHtAvS7FWOi/SKTJ7kdgp3gt/E6AOUWP7q5L1G&#10;s22nUKxN1AiYQOIna9tOoXhvokZCScYaSTrqnRtr5wV83ymoGqGnR9L7kQ7CG1x8TLl1JplN1DjP&#10;cv9c8iTFKUzrjCg+KZmsdzaUHNmD2TQpleDY1Ip+f5KqxmaZTnfJbOJLoCQ5MSazidok2ST9C7n7&#10;dL833BY7jGQ2UWNjQo50sjbxJdSnwCMks6kahRzRt1tyWklqP+d+2OC9iQu6896ic4Bktc795pSp&#10;JLOJL4HLn7K2718caWQ6Hca5WC6ZTXwJ4YuoSzPJpRslcOtRhrWp0cmU7njJ2tQpUEYX5SlISiy/&#10;UTxlUH/3luxWgh6kqieeS9WY7YRK/vre6G3333mSpkZvDO6yS2a7OIUEJfCk20iC2Oyyk9nUKcyx&#10;I/i98Vves7HBOJPTIhlHW43Weg+SKb7+uk2Nzh9zV1Hw3sQpwP5EN9uT/LmNpMiATNdkNnEKzAaZ&#10;lqxN1JgtquLlZ7KNhP+MGtmbGlVN4drEl7AN5U73ZG2iRgoSlEDyJMWX8CA/SUsvKs/3I2Ev88PF&#10;pwFKZF/y83xG+xLKd2Q2vHISM6dSYKv9kFub8AGmxvU5Ucs3AvIyG22zkkRvUyOTdBJFvj9JTXc9&#10;+XZnaxNfQgAvap3H13OtjY0CX67El4gaFxF98HjJ2sQp/EzL2ODbTQ/2ZSSzcRFB4kskdXW6Rb2S&#10;/OuPquXvbfsSEkPnnB/8uiVTdrp14rySJ7mdwuQNPJKeAB/NeSVx+M1hJcDkdgo0Bvph15usbasR&#10;QuIHF0R6aZy5XjcBKwjQxE+KGrMRnUn2JZK/ymw8yQSTosZsPMpkbZrACiN5JlwHDabWI+GBMF2C&#10;Ek1g/dBML+nm8BE1Zps+SwFKJO81TtSHFNxrm9YCSSYq0e6lRqj9iK6UVLUJtXMQSNa2Nxg3Nmok&#10;0Ae/AOm4OtRWlM9FfsFe25tPQMKuqxqh9mlrnKxNfMmb6ZK+RMQHl5HMRlgt+QZIK1SyJ+GNEl8i&#10;ajzJ+zTY/u65pBkqkYi5TSl5b9sFTWp0xC2yWVqPhNmonEpQImqsjVZDydo0gZV6hqivNBTYMnJS&#10;7+HEgiepCazUHT4SvhsKTGdj1xXNtp0CnfL4dEdPcqtB7lJmkfwCNIEV6gGXF6BE1JhtzvnJkxRf&#10;Ao7ndvbv5zfJe+W98cUJYgo4xvUCuCWR+uHoSW41ZuPbHc22nQJxRlrMJuc3TZd9ccJJeBxOQrI2&#10;6liTi0FUjbXxA0hOVJrASkLpNC0J3pv6EopIktxQAouytinoS56kqOGVqRlKfm+awIorjzI+eE3L&#10;SGbjSSZfU8l75ajCSTham/qSOXhHa9tOgVdNvkESnZG810mCGbLp+xdHE1hppc/XO0CJqM1s0/Ig&#10;mE18CYkzXCKRzLbVpownulCDDeR63TBUoecSNVKl8MoRSsSX4JWzmILkvUIh8MFJft2S90oKDPUg&#10;ESa3C2I2Xls023YKNMc/yRlP3ttWYzb+S744msBKKChqq83Y63UzG1BO3psmsFKi90z4N07ne7a5&#10;kythVohqLTX6QdAsJPl1ixq8Iq4s+b5J3is95GhaF822XVAxm5xxcCVRFclH8l45c0MlR+9tOwWC&#10;LBSOJt836bs6CayfaGcujVchVm7TTuL711TUJr2KM3TgJzWBlTrC6PphGvEtcM3a3tFJWNqoTqIa&#10;ucfJ2sSXEC6h61iytu0U4i5AZJ7q2vh1J55LE1ipR4tuVaJBps4WYlITWLm1cBqqfUeJqPHe4Mmj&#10;tYkvmf1F0quEfnJ7bS+SbJMc+o8msKadolQNXzLnvgAlmsAKJqOeStzBomsb2iKZTX3JHGmT75vk&#10;vQJ/ft3JnkvaqhJP4BuQ+BJR40mma9tOgUR/NrDRbFst/5pK3is9KrkzNZpNfAk9yF5JxTWJj+t1&#10;k5WSdalUtdlPzmWr33evmsBKxJYJg1+3qOW7V01gpTyGvMtkNtmXcK/A7ZZEQyXvlSdJbm6yMxe1&#10;v64tiappAuu0j8tm030Jjis6UUmzVX4BNO2J1qa+BNRgZIAS9SXs1CJGTJq75r5EGq5SopT1aOP2&#10;+fXDmQ83kY9kbdspsFM4s7iy5L0Wa9tOgTypz7Qq+P41lRav4yc55SRrE1/CTYqPaD+p6bKvFCWS&#10;wMouiJyzZG2ixtmUn0Dy3iSBlTAvJ6NoNvUlaXRGElhvH95b5LlEjaRqIk/Je5ME1unBM7fzfEeJ&#10;qJHmTEv05BsgCawwmVn3no+owQlzY0Y0m/gS/E/mlaVzK1VsMNARSsQpTOVD5Cel5SudiUiOjmbb&#10;voTLGCkBTbyy5r3GGVaa98r3JqpIwy9uP4nrGhrh+zdAE1jnbqqknwJOWGaDXb8ns2kCK8myUUcR&#10;oCSz8dNJavtoES9q/AKSLsmmNl4hOuVb3isByohZUbUpyky6WrJZlbVNOU5yDlA1YhEkdAUo0bxX&#10;fjWkIQWeS9Xmmx/9ujXvlQTWIzrjqBp1uxzgkrWJLwGSUaU8F8btF0DUI9uZa97rndqHKCvC1IbK&#10;T744msBKPci0+/z+xTE1DplJBShsgz4SmoRGmBQ1tubPhOs4Ne/1hxL0JAvJ1Ah9U175HSWnJrDy&#10;xaFK6fuTNDUyZyap+qtXpkhuPUmyxwgsR7NttakJnyL0YLbtS9gpTEZdsratBkMLIRbESyh3k7UR&#10;jU78pKqxC3pOon+wNtmXTKQ9yYqgdHAZyQ5vMhyS2bZTmJJ3zsLJk9xqsH2c8qO17X0JO/Mshkc0&#10;Zq9tIhhJ9hg7uqUGRLIYnqpxDkhn206B2YiGBp6LPO9lJK6E9538AiTv9UZlU8T2Ud6rs2XRmVPy&#10;XqdpH245QImo5U9S817Rm4PY128AxLGsbfKJEkxKAiu9gwfLyWziS8bGJF5CnvcycmrJo+iMqvFE&#10;Mt70lARWmuBP29BkbeJLZjOT7CdpPCJr48aIhIFWNfhugrZBnjnBbpmNmEJyxlG1mMvneyazPehI&#10;G5yEVY38EqokI0xup8BngxK16Bew1Wa26PJj8k732uhiy9U9AUpEjW8AEfrEc0kCK5WtUROAU7SY&#10;LEtoJId3LY25aIORrGxrkRnKlyP5lkr66lTXR1sg0SLFlqeYbO8k6ZWYY+YjRevOo58U5+97Ekle&#10;nY6tkRsRLRKjf6Jia/aA6519uBcj6c6oWnGE65TUVQKM3COVAGT7nmJl24lwwRgpOslkW4t6UWJ3&#10;iQ+RfFciQNknW7QACP9LJpO8VS5cpBQtWZqoxSnYlGMvhEwd2lxC/X2DIGr4EMCf/Kwlb/XGsW24&#10;+GA2dSK4gyS8dT72vgLXT2JJNNtWm04u3OUZ/LAlb/V2I8SelCtShbFeALNxRg3SE8gKX2psR9hr&#10;JR9RUWO2LCWU/YDMhoeInL+o/TUlNHqS2yWwseNXGhCY/C6XkczGtz5xyJruysF5evUFmBRX8pvu&#10;Gq1t7yv4af+eGoLZthprm8UFmJS8VQ4bxCUTlIhaMZv4Emoqo5RQruTR98bHLfGTmu5K8tEnem+i&#10;lqNE8lanG3xU/E/Rh64txKTkrcZ0KeENnY3DRvIL0H6t5MhOtdx3TIpa8STFl0ylROQnLd019cqS&#10;t0qiB5dNJb9uUeP7xpEo+XVruiu8Z9QkBZJH3hskX3JFBzdJLDXoe3iBaG1bjZ0C34AEJZK3SkdT&#10;dsnJTkHUmO330/F9myx5q5SqEExLMClq88GPWg9DoOwnSTM7CkGCX4CoTUkfaWSBV9Z0VyLXWfBa&#10;1Jht0tmT2bZT4ElSV5wELjTdlQNY1KIdo/aTPNhgRPtJUQMlv7GcACXiS9gE4ZaT97bVmC08lEre&#10;Khs8PqgRSnRfQvA6ITBPTXclmvkThRJEDc8V+hLJW6UdPOlA0ZNUX5IGLiRvldRCmhIlT1LU2L3y&#10;C0i8suSt5l9TUZudOWHv4PcmeavT2+YdBZxErZhtbzDGk8wd3d+/3ZIlm+/wJG91bi55JI2yCBYt&#10;p8BsWeEnJ9Glxl6ZeE60tq1WzLadArNhZDTbVst3QdLmNQ+Vixq/bmIKyTlA011h+bJ9iagVmNxO&#10;gfMbAbUgUZ/e9ut1z2yTsfH9GyB5q1xr/xs7/f4LEDVm44uTnDo03fX3tJj4SVEDJbN9TdYm+5Lf&#10;k3A021b7xWRSZkp57noBvLe50SvwJaI2s0XNbcjnl9nYlyQFu6rGewPKEUq2UyAWxO8mWttWy39v&#10;krdKnAvmP5pNfUkamZe8VbZORMcSzyVq7IIIc0VPch9WiE/iSqK1bbX8HCB5q4QKaMSWQFJcyZO0&#10;1WjLJWmrE6+NdpOiRVCZ9i/JPkGSXblMjfNbsDLRIjbPS0sOAZK0Sqn2bGW++0jRYjJWlvhIyVnl&#10;YXAuSibb3ifP8ZCU1TcPPyICRIvJOClG72y7A+7LiG6Egjlcno5PxptGXoHzl4RV7gGOmtoQBZPJ&#10;aIeXFA6Sv7bUuJoXZip5Z1uLFrREs6PHuH0BbArRhGSyrVU8xu0L8IzEt5LJthZHNrj05HcmyapA&#10;f/zO99+ZaE1by3n633c+kuKKI4j6a5BPtt70fRiA6AMqqaoELDLmRrRIumZl0WPcvoDbVEYreIxb&#10;604vxltSEU+7tPVAuKwquihDtUgkhG1Kvp6Sp/rCXUV5i6JFu6m5UjoByPYFXPH2SVqRkkewngdJ&#10;qnxkosm2L6BJDOndyTvbWkx2n0YqAfS3LyCv7BnteCy1FXcVMQ2S2koseNoDBGgUD8JLi7oM334k&#10;tfX1c7slmT+mNpdFRqVS6G13wGUjuLrvizM1GgZnGdDo7aPJk7uqkmCkqfG9IKwbYBK97RIeVOwn&#10;XxpTo4kvO5jgx43ediUPkmnvQZcSU+MEe85T+fojQG9vLCjOipptmxrTsWfKVrcdA8G3KJuW6bba&#10;XHYbnevR267hQZQ22dmZGhEqSq2C3RZ626WQBRqFJE0tvlACve0e+HZw1VL0u9tqc5n7J+kvcPuR&#10;bNXp+ZKkC5ga15dzt2IQt0BvexXuPI/YUlMjcPSht2byQ9B8VU4pSXoC021nxBecr3E23fYqXIIa&#10;NUtnuq3WTLe9CgGW6FZ3pttqNOLHO2Sr216Fmx6IMibI1ARZeJ+oYwlminsglSXZ65kahXL0xIu+&#10;CJrrSsZscpEL021nRKiEYoJsuu1V7vnqttq0QojyPTBT3AOtEpNSLVObJqPQrcnvTvNWaVvCQ/m6&#10;M2JXLlmyOVQ0c5XtfdIEjOm2M2KrQhFnkGKF3nYPnG6PVxDGNjXIVjiS6Guu2atEKOlbnzxM8So4&#10;TIIZ0bvb7mEut6YBQzLdVgOZ/BKiL4JksHKdxWy9k+m2M5qW5JyOo9VtrzLXySd9NXl3ojbtdJIG&#10;H+iJe3hR1JFBRdRY2xE+THEPlH8mHYixUtTwDVxVGj3M7VXY00bnSKYTNZqIcY1SMp2kspJJySEh&#10;gYqqccU1p+toOnEPTJdkCEFyiNrscJJ6BPS2V+GD8OAkE/wQVI1G3FH7MaYT98A7yH53qjYdtZME&#10;KKYT9wBUktRNV4PZfyYZUOiJe6BQL2kY4Wokj9OjP4KKuIe5tD06LEseLH1d4ncn7oGksIT8YHWi&#10;Vky33QORuiTjitm2FheL0Oo6e5bbO7APS1qQMdvWolqbNvbRbJLSSofHbKMiWhRZ8gaib6uktJJS&#10;n7RVmFT/FXibIkvqGhJUSkorPTYzlIhWM9t2KNOOJPqOSyIsd8sToIpO5ZLSOnfEBxmOPEnxQg++&#10;IQm5P2TmegMcRLJNg2jN5/EdomR7E5xC0hBm9rzLRlLJHjRVjVCyvcIxl9Ulnx1JhCUrhl9A9nvb&#10;XuFg2xbtZSURlqwYKK9sbdsrcGV4UlDIk9xaxFm50zBam6S0wgImbfFuP6JFeztuIYs2zpLSms8m&#10;vmQOBfdsbXt3EmNSEmF5kqwt8lyS0vqitX/0ORUtniQ3sEcokZRWQs/ZTki02K8RV8nWtn0JjZuy&#10;bZ4kwnIdN0VEkZ+UDq7jXbMnKb6EZhhvwoJB4FkyYTn2J9kE/AK2BwIllEhls21fwtaQbX2wYZZE&#10;WJKXCcdns22vQK+hhOxhbVur8MqS0hrPJlqkIQ+Rkrw3SWklspd5LtHi282+JHqSktIavzfRIqMV&#10;rxD5SU1p5UK36BcgWuwnObBka9s7DFJTkzxYzgtbq5lt+xK+ipmf1PxZ9gmkkEQoEa8QzyZauGRO&#10;ttFs2ytMWkf065ZEWPYlT7oRRLOJLyGYHu2CJBH299ed7cw1pTVGifoSri9LOPFJ/Fs7QyieJPfE&#10;tCZ/NrrlEb29w4h/AaLFvpzLTKL3Zh1cxwMF3wDR4mv6gF1PUKIprUQ4oxCNaNHPlpYV2dq2V+Bu&#10;+WynoPmz3Gob9cXjvW1fgi/Pvt2ixdaZJIigXy+zba8AkjOWU7SYjcBh5LkkpfXBlyNDyfZAmMx7&#10;y2bbvmS602azbS0ykWnMFu0nJRM2/3WLL5lLHrMzjia1/p7Wg9+baBV7Zc1qhRKMvgGiNTUU3BWV&#10;/Lo1rTVe2z4Z8cXhmtNsth0vmevLIl8iObQ3rm2naiZa2/Yl+WyiRa4FuYTRbNuXxJiUfFh2QfjX&#10;bLbtS+IvjiTENrNtrxD7EsmjnVDvNKcNTlTSwTX2k6LFxSkkkWRPcnuFOKomfV/JiCUzIJpN0lux&#10;MPu+iRYlmr9tEIMnKfmtBLGTa07J8Nq7GfwPB4HIK0uCK3GPpE8Rs4kvKWYTX8KTzJgxafxKLAjP&#10;nL04cQvDjEVEnCTUkitBGk/2LLc3ISmBCyeSTZ4kx7I66rCz1W13ElMCkh3LbV0AJZttuxNajWfJ&#10;bNL6lY0huQzRZ0AyXd/Z7fJTp7QOEGCEDmvR0VsSZPnpZCET0WI2EpuSJ0nq3LIyDVGqFu5k4hGB&#10;YwaGa7bpO5ps8lRrYobcoRXNth0DTEIUxIBpXzZOqcI0gvvuKmHTll66gVUt7qlgZ5K9N/EmYViB&#10;zf+ykQ/qmbH6ROREb5oFft/AuhbhiOjXTWRnzUYMI4k9qdKNJML54SSvbbuSCSplSxMtbnSb1vLJ&#10;bOIUwv0rB7b1QOZ7M3XpyWx7ZzK8XfYkVSs955OQsqxM96+qxXmRcq7ovWlSbHheJI6wbASgHDui&#10;n5skt6axXvybzEYOT3QW5lu99HCuEZuvWsTnsy83gZw12SSgRT8A0cJDT+fXBJKS2DpLC4rVeGvi&#10;f0hmpww+mm17EvoVRXna/MDWE6Hg8M1OLfi1SVZryr/BuO3JDn4B0bdN+r5OckNyyIcm2pPdTz74&#10;0cq2R4APzj7bkj47VWcR9UDQdNvINjlyWqJFmihNxZKVSTbreUQNZvlZby8yudLZO5MU2Mm+Sfo1&#10;ziZpPZCpCo0CMxR3LzV+5VHvIGbbanxnJnE2AL80cJ20jaTam9m288H10IYrmk38AdUsSeEfs201&#10;ui5GVy6itv0B95NHxXimdrD7jyhTctPXeyNlg17cyWZL1Ig4TWu25L1tj3DnMJt0hWFtWw1fR+5Y&#10;NNt2JJTLZinuROzWI+GoMTfaBmuTHFZyNl5J6fwclPdsEA/RKRHieKmRofCJzveqxsV9z4hWJPF0&#10;zwYmo7oSVWNfEV1JxSPZTuFOZCbpZ2VqVJVG1fOobadA2QWpRMkvQNSmXjkK31F8vZ4krWS4JCSa&#10;bavRC5oitwiT25eQojN8RXCUkqTX51/vFUl+AduXkGvApzuabavhlIFJtLbtFB4H+6hstq02ndA5&#10;8CVr207h8WG27EmKGteTJN0B+Flup4Djohto8iRV7YRaj3bJkrzKbGzcotm2C3pwOUP23iR5dbI2&#10;ojJispP3D+c43pmflORVejfRaD9a23ZB7IG4VT1BiSSvQthxR0g0m7ogYvPRL0CSV2kqGe65RA0O&#10;f2qjgl+AJK9ODC7iAgj7rPdGoCqrhgNMS42reh/hL2Cr0fsj/QVsp5D2JOBnutXIyj3O7Elup8Dt&#10;duSXRijZaiR7UFyTvDdJXqX3K/3SktlEbVpkROQzMcX13ij75nrgaLatxibonoUuJHmVn3bURXcC&#10;usvI24foefTeJHmVwDwH2mht25fQmzNLaCc2u4zkhEMmdjTbViMIF+5eJXmVSG3Wj4CA9TKSHs0/&#10;FK0GvkRSXocayUK8osYDgqGNZttO4cSXRNnDJDitteFeKdRLlrZ9AmXwXJQQvbat9nxDI0eTbZdw&#10;0sH3HgVmJOOVK7OSG+zZ8exNCUE4ulZE+Bc9WvtElYQce9fThyah7iSpy1S9iV5En1LNXKWWlHt3&#10;k9cmepQLZ3EgzVxlm5bRpZxN1jOh4Uu0J9HE1QdRaH41wSFA9EI6kV3xsjDuaTu76aVHCDT6XR97&#10;a8Fk9+huRybbescBURf8rjVrlW82IbXoMW4vcs9SuPhIrMdB7uMko0STbb33cYuciGS6sl8jBhrt&#10;WlUP7EcvTTJd2eadtGtJlqZ6XBAY/a41Z5XHSBObaDbxPhM7SjCiOatPrhBjIx/81ETv4GwTTbad&#10;ASdGXluEEU115UgaTSa7imKyrWeH0b/949/9y//6xz//5R/+xx//7o//yj/+dv71z//xp/+U8a+/&#10;+eOf/uXv//Dzh/k//s+///lv/uPv//DP//6nP/353/7yv/+Jr9H//a8//+fPH1BnSLT+c5j/nzKv&#10;dyvfKmV2j1v5Xinz1rbyo1LmaW7lZ6WMi93Kr0oZl7mVj0oZF7iV35UyLm0rfypl9kdb+ayUh2Le&#10;2vxdYcxB1qFs6FyZvcPZsLqi3iFtGFdR77A2FKqod2gbTlTUO7wNyynqHeKGtxT1DnPDRIp6h7rh&#10;Frc6fzeoG7ZQ1DvUDf0n6h3qhs8T9Q51Q9CJeoe6YdxEvUPdMG+i3qFuODFR71A3JJeod6gb1krU&#10;O9QNDbXV+btB3dBRot6hbvglUe9QN4SRqHeoGypH1DvUDaUj6h3qhmwR9Q510zFE1DvUTQsQUe9Q&#10;Nz09RL1D3RAWW52/G9QNcSHqHeqGUhD1DnVDLYh6h7rhCkS9Q91E8UW9Q92E5UW9Q92E50W9Q90E&#10;zkW9Q910fxD1DnUT2t7q/N2gbkLcot6hboLPot6hboLQot6hbqLKot6hbuK9ot6hbgK4ot6hbiKy&#10;ot6hbtoKiHqHuomainqHugmDbnX+blA38VBR71A3gUpR71A3kUdR71A3sURR71A30UFR71A38T5R&#10;71A3kT9R71A3sTxR71A3UTZR71A3YbOtzt8N6iZ+Juod6iawJeod6iZUJeod6qbMWtQ71E3dtKh3&#10;qJtCaFHvUDf10KLeoe5tqOPv6r0b6qhgbtSnmHgbz9+VuqGOauFK3VBH0XClbqijnrdSN9RxX02l&#10;bqij4rZSN9RRQlupG+qoia3UDXUUuVbqhjqqVhv1KTvdqOPvSt1QR11ppW6oo1C0UjfUUfhZqRvq&#10;KOSs1A11FGZW6oY6Ki0rdUMdpZOVuqGOWshK3VBHcWOj/lueuGE3gm4AA96UIHYDGPSmqrAbwMA3&#10;hYLdAAa/qf3rBjAATjlfN4BBcEr0ugEMhNTGlAMYDKeQrrPAgEheUjfAhbCoGQtHIhVs1RIupAWC&#10;bgBHIjxGN4AjESajG8CRCJfRDeBIhM3oBnAkwmd0AzgSYTS6ARyJcBrVAE5iTJ1VN4AjEV6jG8B9&#10;IsxGN4AjEW6jG8CRCLvRDeBIhN/oBnAkwnB0AzgS4Ti6ARyJsBzdAI5EeI5qACc2puCmG8CRCNfR&#10;DeBIhO3oBnAkwnd0AzgSYTy6ARyJcB7dAI5EWI9uAEcivEc3gCMR5qMbwJEI91EN4GTHVHl0AzgS&#10;4T+6ARyJMCDdAI5EOJBuAEciLEg3gCMRHqQbwJEIE9IN4EiEC+kGcCTChnQDOBLhQ6oBnAAhc6wc&#10;wJEIJ9JZ4EiEFekGcCTCi3QDOBJhRroBHIlwI90AjkTYkW4ARyL8SDeAIxGGpBvAkQhHUg3gpMgk&#10;mXcDOBLhSboBHIkwJd0AjkS4km4ARyJsSTeAIxG+pBvAkQhj0g3gSIQz6QZwJMKadAM4EuFNqgGc&#10;KKFjVzmAIxHupLPAkQh70g3gSIQ/6QZwJMKgdAM4EuFQugEcibAo3QCORHiUbgBHYsmccJ+hRqFH&#10;UFng5Am3CJcDOBJL/oQeuraEkkHhPg4foEQipImE8ukgWT4DR2LJo3ARhltQInHaiUpYuORSuPbT&#10;Byh94jT9VAtKJDqhQnOQ7i1Ma06xoORU6JfvA5Q+cfpnqgUlEqcjpg5QInF6XOoApU+ctpU6QInE&#10;6USpA5Q+cZpL6gAlEqdfpA7QIZHGNDrACBqnSjsoH6D7OnM9tA/QIZHrrH2ADok0G/cBOiRS+uQD&#10;dEi8T6vE/RpH0L0FQyK9rMoBDIn3kmOhbN6XUCLRORaumO+WME0B5SGWHAttZH2AEoleGkJDyXIJ&#10;jsSSY+ESFF9CiUQvELmXHAv9qtyCEoleJHIvORZuSHMLSiQ6x8J1BN1rvJSKlBwLnflsCSXHws1O&#10;PkCJxEvBSMmx3C8lIyXHQtcPX0LpEy9lIyXHcr8UjpQcy/1SOlJyLHRftWdQcix3Lx8ZQfVh8QKS&#10;e8mx3L2EZASdBe4TS46FS3r9IZY+0QtJ7iXHwjXpbkHpE72YhLrp8iG6Tyw5lrtzLCOoXqOXlNBD&#10;qBzAfWLJsXBPp72FkmOhnYQPUO4TvbTkXnIs9J50C0qf6OUl95JjuXuByQg6HDgSS47l7hzLCCoL&#10;vMzkXnIs9NSxt1ByLNzJ4wOUPtGLTbgJp3wG7hNLjuXuBScj6N6C+8SSY6HjmT/EEolednIvOZa7&#10;cywjqJ6Bl57cS47l7sUnI+gscCSWHMvdC1BG0FngSCw5FprDGQ5KjoUerz5A+XX2QhTaJpfPwH1i&#10;ybHQtN2WUHIsdy9HGUH1Gr0g5V5yLNxJ5EsofaIXpdxLjuXuZSkj6J6BI7HkWOhO6c+gRKIXp9xL&#10;juXuHMsIqmfgHMu95Fjuc4GdRHFKjoUGhz5A6ROdY7mXdSp351hG0D1E94klx0JrZ38G5dfZORa6&#10;mZZL8K9zWbFyd45lBNVDdI6FJuXlAI7EkmPhgkJ7C2Xlyt05lhF0z8BPLGX1Cj2jfQmlT3SOhcsq&#10;yiW4TyxrWLisxZdQfp2dY6EbXrUELthVC0bQvMaHcywj6AYwJHIPcjmAfZ0fZR0LDUX9GXQ+kfaK&#10;PkCHxIdzLCPoHqIh8VFyLI+5/2l/2kbQWWD7xEdZx8I9q2ZBybE8nGMZQbUE51i4jrgcwJFYciwP&#10;b8A1gm4JjsSyjoVe6f4WSiQ6x8J1B+USHIklx/JwjmUE1UN0joX+keUA9nV+lBzLwzmWEXRLcCSW&#10;dSxcW2M4KDkWLjf3AUqf6BzLo6xjoQmwW1Ai0TmWR8mxPJxjGUH1Gp1jeZQcy8M5lhF0FvjXueRY&#10;6BBrb6HkWOgw6wOUPtE5Frral8/AfWLJsdAg2pdQItE5lkfJsXBzjFtQItE5Fq5j6h6icyyPkmOh&#10;FbgtoeRYaAvuA3QnFrqY+wAlEp1j4V6G8iE6Ess6lodzLCOo/IFzLNxKWg7gSCw5Fu5ztLdQciwP&#10;51hGUD0D51i4V70cwJFY1rFwD4s/gxKJ3tLrUXIsD+dYRtA9RPeJJcfycI5lBJ0FjsSSY3k4xzKC&#10;ygLnWLjQqhzAfWLJsTy8xdcIuiU4EkuO5eFtvkbQWeA+seRY6NduP6ayjuXhHMsIuiU4EkuO5eEc&#10;ywgqC5xjeZQcC/cw2EMsOZaHcywj6JbgSCw5lodzLCPoLHAklhzLwzmWEXQW+Nm55FgezrGMoLLA&#10;ORYumikH8LNzybFwa4MhsaxjeTjHMoLuGTgSS46FC7R8CSUSnWPh1p5yCe4TS47l4XUsI+geovvE&#10;kmN5OMcygsoCr2PhtsNyAEdiybE8nGMZQbcER2LJsXAtqiGx7BH2cI5lBN0SHIklx8IV2L6EEonO&#10;sTxKjoXLhNWCETTP4Okcywi6AQyJz5JjeXodywg6CwyJ3CZTDmBI5DKmcgD7OnMLaTmAIfFZcizc&#10;geY46JDIxbU+QPd15sJiG6DkWJ7OsYygwoFzLM+SY+HWNF9CiUTnWLgvtFyCI7HkWJ7OsYyge4iO&#10;xJJjeXodywg6CxyJJcfydI5lBJUFXsfyLDmWp3MsI+gscCSWHAt3GxqUS47l6RzLCLoluE8sOZan&#10;cywj6Cxwn1hyLFwd7g+x9InOsXDBaLcE51i4cLocwL/OJcfCnXP2DEqOhbsGfYDSJzrH8iw5lqfX&#10;sYygApJzLM+yVxjXffszKH2icyxc59otwTkWbk0tB7CzM3eMlgM4EkuO5ekcywiq1+gcy7PsFfZ0&#10;jmUEnQXuE0uO5ekcywg6CxyJJcfyvFyVUnIsT+dYRlAtwTmWZ8mxcPWs/RpLjoUbz32AEonOsTzL&#10;Opancywj6B6iI7HkWJ5+dcoIOgsciSXH8vQ6lhFUFjjH8iw5lqdzLCPoLHAklhwL988aEkuOhct5&#10;fYDy6+wcC9fKl8/AkVhyLE/nWEbQvQVHYsmxPP1KlRFUFjjH8iw5lqdzLCPoLHAklhzL0zmWEXQW&#10;OBJLjuXpHMsIOgsciSXH8nSOZQSdBY7EkmPh9mv7OZccy9M5lhFUS/A6lmfJsTydYxlBZ4H7xJJj&#10;eXodywg6CzyKU9axPJ1jGUFngUdxSo7l6RzLCDoLHIklx/J0jmUElQXOsTxLjuXpdSwj6CxwJJYc&#10;y9N7hY2gs8CRWHIsT+dYRtBZ4EgsOZancywj6CxwJJYcy8s5lhE0FrycYxlBN4B9nV8lx/JyjmUE&#10;nQX2dX6VHMvL61hG0FlgX+dXybG8oFSkDGUEnQX2dX6VdSwv51hGUFngHMur5FhezrGMoLPAkVhy&#10;LC/nWEbQWeBILDmWl/cKG0FngSOx5FheXscygs4CR2LJsby8jmUElQXOsbxKjuXlHMsIOgsciSXH&#10;8vJeYSPoLHAklhzLyzmWEXQWOBJLjuXlHMsIOgsciSXH8nKOZQSVBc6xvEqO5eUcywg6CxyJJcfy&#10;co5lBJ0FjsSyV9jLOZYRdBY4EkuO5eUcywg6CxyJZR3LyzmWEVQWOMfyKjmWl9exjKCzwJFYciwv&#10;51hG0FngSCw5lpdzLCPoLHAklhzLyzmWEXQWOBJLjuXlHMsIKgucY3mVHMvLOZYRdBY4EkuO5eUc&#10;ywg6CxyJJcfyco5lBJ0FjsSSY3k5xzKCzgJHYsmxvJxjGUFlgXMsr5JjeTnHMoLOAkdiybG8nGMZ&#10;QWeBI7GsY3k5xzKCzgJHYsmxvJxjGUFngSOx5FhezrGMoLLAOZZXybG8nGMZQWeBI7HkWF7OsYyg&#10;s8CRWHIsL+dYRtBZ4EgsOZaXcywj6CxwJJYcy8s5lhFUFjjH8io5lpdzLCPoLHAklhzLy+tYRtBZ&#10;4EgsOZaX17GMoLPAkVhyLC/vFTaCzgJHYsmxvLxX2AgqC5xjeZUcy8s5lhF0FjgSS47l5XUsI+gs&#10;cCSWHMvL61hG0FngSCw5lpffxzKCzgJHYsmxvLyOZQSNBYdzLCPoBrD8xKPkWA6/j2UEnQXG9h0l&#10;x3J4r7ARdBYY23eUHMvhvcJG0FlgHMtRciyH17GMoLPA2L6j5FgO51hGUFngHMtRciyH17GMoLPA&#10;kVhyLIfXsYygs8CRWHIsh9exjKCzwJFYciyH17GMoLPAkVhyLIdzLCOoLHCO5Sg5lsPrWEbQWeBI&#10;LDmWw+tYRtBZ4EgsOZbDe4WNoLPAkVhyLIf3ChtBZ4EjseRYDudYRlBZ4BzLUXIsB5SKkPcj6Cxw&#10;JJYcy+F1LCPoLHAklhzL4XUsI+gscCSWHMvhdSwj6CxwJJYcy+EcywgqC5xjOUqO5fBeYSPoLHAk&#10;lhzL4XUsI+gscCSWHMvh97GMoLPAkVhyLIf3ChtBZ4EjseRYDudYRlBZ4BzLUXIsh9exjKCzwJFY&#10;ciyH17GMoLPAkVhyLIf3ChtBZ4EjseRYDu8VNoLOAkdiybEczrGMoLLAOZaj5FgOKBX9Opccy+Ec&#10;ywi6JVgU5yg5lsM5lhF0FlgU5yg5lsM5lhF0FlgU5yg5lsM5lhFUFjjHcpQcy+Ecywg6CxyJJcdy&#10;OMcygs4CR2LJsRzOsYygs8CRWHIsh3MsI+gscCSWHMvhHMsIKgucYzlKjuVwjmUEnQWOxJJjOZxj&#10;GUFngSOx5FgO51hG0FngSCw5lsM5lhF0FjgSS47lcI5lBJUFzrEcJcdyOMcygs4CR2LJsRzOsYyg&#10;s8CRWHIsh3MsI+gscCSWHMvhHMsIOgsciSXHcjjHMoLGgrdzLCPoBjCO5V1yLG/nWEbQWWAnlnfJ&#10;sbydYxlBZ4GdWN4lx/J2jmUEnQV2YnmXHMvbOZYRdBbYieVdcixv51hGUFngHMu75FjezrGMoLPA&#10;kVhyLG/nWEbQWeBILDmWt3MsI+gscCSWHMvbOZYRdBY4EkuO5e0cywgqC5xjeZccy9s5lhF0FjgS&#10;S47l7RzLCDoLHIklx/J2jmUEnQWOxJJjeTvHMoLOAkdiybG8nWMZQWWBcyzvkmN5O8cygs4CR2LJ&#10;sbydYxlBZ4EjseRY3s6xjKCzwJFYcixv51hG0FngSCw5lrdzLCOoLHCO5V1yLG/nWEbQWeBILDmW&#10;t3MsI+gscCSWHMvbOZYRdBY4EkuO5e0cywg6CxyJJcfydo5lBJUFzrG8S47l7RzLCDoLHIklx/J2&#10;jmUEnQWOxJJjeTvHMoLOAkdiybG8nWMZQWeBI7HkWN7OsYygssA5lnfJsbydYxlBZ4EjseRY3t4r&#10;bASdBY7EkmN5Q6kIzzSCzgJHYsmxvKFUzIISic6xvEuO5e0cywiqZ+Acy7vkWN5QKvoMSo7l7RzL&#10;CLolWDzxXXIsb+dYRtBZ4EgsOZa3cywj6CxwJJYcy9s5lhFUFjjH8i45lrdzLCPoLHAklhzL2zmW&#10;EXQWOBJLjuXtHMsIOgsciSXH8naOZQSdBY7EkmN5O8cygsoC51jeJcfydo5lBJ0FjsSSY3k7xzKC&#10;zgJHYsmxvJ1jGUFngSOx5FjezrGMoLPAkVhyLG/nWEbQWPBxjmUE3QDGsXxKjuXjHMsIOgtsn/gp&#10;OZaPcywj6CywfeKn5Fg+zrGMoLPA9omfkmP5OMcygs4CO7F8So7l4xzLCCoLnGP5lBzLxzmWEXQW&#10;OBJLjuXjHMsIOgsciSXH8nGOZQSdBY7EkmP5OMcygs4CR2LJsXycYxlBZYFzLJ+SY/k4xzKCzgJH&#10;YsmxfJxjGUFngSOx5Fg+zrGMoLPAkVhyLB/nWEbQWeBILDmWj3MsI6gscI7lU3IsH+dYRtBZ4Egs&#10;OZaPcywj6CxwJJYcy8c5lhF0FjgSS47l4xzLCDoLHIklx/JxjmUElQXOsXxKjuXjHMsIOgsciSXH&#10;8nGOZQSdBY7EkmP5OMcygs4CR2LJsXycYxlBZ4EjseRYPs6xjKCywDmWT8mxfJxjGUFngSOx5Fg+&#10;zrGMoLPAkVhyLB/nWEbQWeBILDmWj3MsI+gscCSWHMvHOZYRVBY4x/IpOZaPcywj6CxwJJYcy8c5&#10;lhF0FjgSS47l4xzLCDoLHIklx/JxjmUEnQWOxJJj+TjHMoLKAudYPiXH8nGOZQSdBY7EkmP5QKkI&#10;yzOCzgJHYsmxfKBUzIISic6xfEqO5QOlYhaUSHSO5VNyLB/nWEZQvQXnWD4lx/KBUtFnUHIsH+dY&#10;RtAtwZFYciwf51hG0FngSCw5lo9zLCPoLHAklhzLxzmWEVQWOMfyKTmWj3MsI+gscCSWHMvHOZYR&#10;dBY4EkuO5eMcywg6CxyJJcfycY5lBJ0FjsSSY/k4xzKCxoLTOZYRdAMYx3KWHMvpHMsIOgvs63yW&#10;HMvpHMsIOgvs63yWHMvpHMsIOgtsn3iWHMvpHMsIOgtsn3i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vpHMsIOgsc&#10;iSXHcjrHMoLOAkdiybGczrGMoLPAkVhyLKdzLCOoLHCO5Sw5ltM5lhF0FjgSS47ldI5lBJ0FjsSS&#10;YzmdYxlBZ4EjseRYTudYRtBZ4EgsOZbTOZYRVBY4x3KWHMvpHMsIOgsciSXHckKpCMszgs4CR2LJ&#10;sZxQKmZBiUTnWM6SYzmhVMyCEonOsZwlx3I6xzKC6i04x3KWHMsJpaLPoORYTudYRtAtwZFYciyn&#10;cywj6CxwJJYcy+kcywg6CxyJJcdyOscygsaC24+TLL+ScgijWRiiY/xQMDj+SkorzDUyRIdIFAyS&#10;v5LSCnOPDNGhEgWD5a+ktMI+1gzRIRMFg+avpLTCPtgM0aLTiZfbT8m8oHBBZ8m9MMQFnSX7whAX&#10;dJb8C0Nc0FkyMAxxQWfJwTDEBZ0lC8MQF3SWPAxDXNBZMjEMcUFnycXcfpyM+ZV0vxGnYxii9Z1O&#10;yDBEt6tE4YLOkpNhiAs6S1aGIS7oLHkZhrigs2RmGOKCzpKbYYgLOkt2hiEu6Cz5mduPEzS/kg6d&#10;TtEwRItOJ2kYokUnrIzsVRmi/bI7UcMQ3bkHhQs6S66GIS7oLNkahrigs+RrGOKCzpKxYYgLOkvO&#10;5vbjpM2vpEOn0zYM0aLTiRuGaNEJU2PoLLkb5rz4zpK9YYgLOkv+hiEu6CwZHIa4oLPkcBjigs6S&#10;xWGICzpLHuf240TOr6RDp1M5DNGi08kchmjRCXtj6Cz5HOa8oLNkdBjigs6S02GICzpLVochLugs&#10;eR2GuKCzZHYY4oLOktu5/Ti58yvp0On0DkO06HSChyFadMLoGDpLjoc5L+gsWR6GuKCz5HkY4oLO&#10;kulhiAs6S66HIS7oLNkehrigs+R7bj9O+PxKOnQ65cMQLTqd9GGIFp3evowh2n2nEz8M0e47vYUZ&#10;Q7QRJSd/GKKLuaNwQWfJ/zDEBZ0lA8QQF3SWHNDtx0mgX0mHTqeBGKJFpxNBDNGi08ttGKJFp5NB&#10;DNGi00tuGKJFpxNCDNGi0ykhhmjjnU4KMUTHCqFwQWfJC91+nBj6lXTodGqIIVp0OjnEEC06nR5i&#10;iBad8EG2OSgZIua8fNlLjoghLl/2kiViiIvvLHkihrj4zpIpYogLOluuiPi9vZGRVOgk7HoZokQn&#10;sbHLECU6CWBchijRySnzMkTpOzkKXIYofSf7tcsQpe/ko3oZovSdeL7LEKXvBJ6XIUqu6HbhikbS&#10;ofPCFd1aruh24YpGUlpxQWfLFd0uXNFISisu6Gy5otuFKxpJacUFnS1XdLtwRSMprbigs+WKbheu&#10;aCSdFReu6NZyRbcLVzSS0ooLOluu6HbhikZSWnFBZ8sV3S5c0UhKKy7obLmi24UrGklpxQWdLVd0&#10;u3BFI+msuHBFt5Yrul24opGUVlzQ2XJFtwtXNJLSigs6W67oduGKRlJacUFnyxXdLlzRSEorLuhs&#10;uaLbhSsaSWfFhSu6tVzR7cIVjaS04oLOliu6XbiikZRWXNDZckW3C1c0ktKKCzpbruh24YpGUlpx&#10;QWfLFd0uXNFIOisuXNGt5YpuF65oJKUVF3S2XNHtwhWNpLTigs6WK7pduKKRlFZc0NlyRbcLVzSS&#10;0ooLOluu6HbhikbSWXHhim4tV3S7cEUjKa24oLPlim4XrmgkpRUXdLZc0e3CFY2ktOKCzpYrul24&#10;opGUVlzQ2XJFtwtXNJLOigtXdGu5ov9H2rntWI8c2flVGv0Cnn2oXVWC2xdz7Uu/gNQQMAbk0UDT&#10;tgfz9P4WI1YwI0nuImFBQPX+mWRmRsb5lLdNrEj/cnEVG+y8Giu6bWJF+pdhFf/lz3/6/T/+9b//&#10;+x//7b/++U//+Ovvf/zyt99+/duvv/zx269//PrLP3779R+//vKX3379i97585/+7c9//EuO1X/+&#10;8n9/+/X+enIvGof2L/rv2/0Df6qG/q+//5+//o+/Ly/98ct//Pbr7fmgiDs2xCAaxtottY7827/2&#10;N+7cER3ewfuL7Ilyv3uc//5bznDnJp5wBWr8s5KkPe73v/393/+6bGSdM9/9eN7vGTi+fzyICfms&#10;1pG//++//M/f//mv/9nW+MEaM9GR956v6OUDpGJJH7fXR2bR8Jg2u8tn18dkVSZHv7Pex+qGaHPt&#10;zvykHVxiOu/e+V+eUQKDi5kz95HHH4pyxRHmY95IHYPH3BdS7rkTM7d3dz5NHlxwND7NnhaEqz0L&#10;D9KRz+OLewbcadsO766ffn3YYbcH7ecXBqgx8PFi4aaEE3v+5iDr3Z1z/vioTT0er9D3amGH2NVP&#10;9g1+vp6vR3o47h93jtYO7hU/jeWJeq/nww0AeQPdz294nP/W+I9bJkVq/L2Yv8cdr44mXLppRIEV&#10;kArA2u+9Lq5vNKak5RIMw6+Bgw2DaQFzy0DgncXnLZ4GKc0Qbhmg4+nnc1WkfjzLb9A93f28Su/s&#10;RhlUln8UWW2fQuDrovyumOjP03LPWHpEgO8rq/RqP/TYSD8aqPvB/xq5wgc/M5cjaMrM8+d5lRr/&#10;zDxT3oUFLWjviYl8vFTIEYcHYvdTIKrBwurxIaMwkiQykdjqzCjmhO9Z6Hic/3r8k+TkkWd4fx7X&#10;91lvvVwRziwIiEXMrzv7eLwK4k8gPsGUs8womtY4tCT88SwJkTCz1ysOOH2am3/T73T/EHpOIOdW&#10;nAx78RhOZGHTd+m9525vN4qUzYJe9/UqDo/zX4+/M4vXCHKVwPW4PpvfgndnqPb+8Xqmy65gihnq&#10;W8d4DEz7ztA6nXHPY6S8z7HP1X95Zi7urpk/gen0aYBW3OLzlre5rgtDHBbIAf9q3/18mrdv6M2M&#10;iKtyQzDUp4Gjtbn7x+fHR9g6w2P2mWrK+vgUT8BRzqd9RjuffrCaWhjSrXFIlK1lrUG6sJfVavh5&#10;z3eBsD7td9dNffO4FgYB98N43ACDucKnF7bZszEtT/hxQ24Zg8e3PM5/Pf4O4yjIAikbEx63i0cP&#10;kUYEDzmuDaI8HiwjjAwew+4WuVgbfwDyOpEXXGGfNvdnRjFK5ybY73fXTz8/XRmpxygUjcc/PipR&#10;eXi8gen+zB8fTioY3l1n/vhaZc/OwuD6JSFEtebWfS5D3acDD6q3zpymxMAezvi7fTbPwnU76STl&#10;uNBTO49/8E8lkLlQZRIBD6gik7NQtNnmgsYnYcqeSvJ9vbKceoUp9FGIAvMJv+3w+PEqPQJNZ01q&#10;+Jk22aTvv8JUwsLo0uUBky3dnY5IEZFeZ0apKtUIKbVGWE/MzI6zno+Z/e766RGDdx5j4RTE6vFJ&#10;aN8RwOZH8ONw5awzo4qVObPzmDypkqgFknMz33W2NTOSo7O6O9AGbYLJoqXNj6V31Ns+q5Mz32UH&#10;+9MLPx5tNHglurQfG4UKJKgDUntjYV9wmyuyVqaoZ94i7w0mUKTNnR6T5gTzx2b0zCa6c3smRILC&#10;6XdRRjtu8w/fdc5bcr8BkjqMked03tF/JSch3+xVJ/Upu72xX7KUfdWX5MKsflAA4rvI4LCMvcBJ&#10;0DO/boZXaWJ1kFQTf2YkH3VwkfgjGiAz7pnCx2Prmhtom4t6txRbl0MDi6xyWj3Of2M8quVK+LIR&#10;7DHzsD2Q0vvI2XAYLWDjZEmhVBnHsCIigOFdfzO6tG/RgSfsE/VfuVbso4LX1pKCcZUpgQIRam9N&#10;i3e22LIUu/NEQ5PjlU/g1+lc+QtglEYElnaVn6bx7s+BhQxxnceeL9hTeR6o0ujmG2xPbTqCCSAV&#10;OjkdGuYdrMeWPRE4ED8P8YkArYzi1bQ3hiTiPTnYLOW7Y1XJ4wI2g64e5785HnvjbtfJ8/shaf5+&#10;/Ce6jFckFmhlxd/te/MsWA9mHE9E00T8eCYxAgKMu4/R3OoxzK/SyH4WqU9qF2xfA0qZOCN1P+Wq&#10;TN7wpIv1ZFA9OQCzS6CpCxUCOn2X/VedBBwr1W3efUaPbVPC7YlhmslUHNTiOm0LgxVldj2PFxG5&#10;O/MbnyqYnnlS9+fnHbU8136IOx/0I7DqjpdGDsyY02frv7lDuW8sIdHzHtUKwuN24fKBqmEvomaJ&#10;ZI6CCwb5Z6aPs2zE0WJ1rI+feIDSvMBSGK7c7rhwDJfPxw0Olsgm5LBZcwyXT9wJNpwkA2ec934T&#10;LpgWviP+Dk2tl2Z43DHFf8LHrUnJbVwIty5uD6jgrS/7uD+xMLq7GTyUP3HhUk/0iYiEGKRcnCb/&#10;czwdKbpP1H/FTmGrjxIFONNvTXfj3hv5AZI5bljn/wdPfsvsN4Ki2XnfaE8sMxYlCeSz7Pvrv2K3&#10;aEYqJc5XEW39w3BSA3nHwchhllceebvmy3S0bb9y2tElunFuf7/Yghe1VQLQpMqDIdXvPOekq+CX&#10;OeM2wEHXQ/clxQ0ijWVkq+LwpaHCQsOpudGZdoEMnpRFKQqYlJrBPbydFiXRvH4NfZybFveGg107&#10;uhQ0X86vOr0iIAyistrkUdoXEib+JB3AWwihgzEeetgecNAAiMCYohBHDQNF2QV1KSP9KS77Mphp&#10;f1NMrE/Uf+VacdSWFlIcorZ/4xLQ0ghmCcv13eUYvChBPyFz8w85sSM/19PC+b+zgg0BaeFTTz95&#10;14vCVRD64ClU+AS1bUY/0ctDWawPw/KMY09GdiDj00MpjwMiZDTkIjTC3gOy9Hef7ROHUVeRPiEx&#10;4yc6l3zEg7ZwKDX6RG/EDp7BzB7A3cOubA68Fzu4VWDxuV2F3Zo1+QWrLbUNUoY7Dmvm7lqFWULs&#10;IPQvWCBcvCtzJl+dgYHOCyz9lKPvi7ojKa0/YO2FWXQKMeAtvo7q/kRz6aYNSov759+fMOJugSxI&#10;5WllZO/ziH5eQX2fiFFbIPh38tXCRyG6tczt06Nz7RMdI8YHwDLeKURWfrT3iPFC47BUekB+eDOG&#10;o39x2vZvPNBVbg0xXoy20/AhSWktdFpzo6gAFd6hh211xba7s0jUWhQGAwzdyoB88dhcnLjLK5Z8&#10;CjHQclCrEuOQWFEFUB8Gx4pjbBc1wgJuAtRC5z6xW1DZjPch70rzzbYj2AIZHdjSQNYXlHh6Whwm&#10;lgZSODoYYY8fBjKavEA6nPwhOk27PdTele5h7yoW5Wflzq34aAGa1MMLWe93x7pFTuRGPcx/Pfzj&#10;5RjJ48k+Z7G8Gf5tpe+hIKpPz8OOKetO9aSC3wsXww93r4z0o62Qd4BrJfkeb8i9E4dWs+3QxJ0K&#10;d+yknAdy7kRxp//Ilz2/eAuwS8cDQ0Pmcc4peRZIdoos7mgZ8uMtO3zICdc+fcNzUv7XFXgmG/yr&#10;imbm29goa45j22XHnDjFG5oDvCrfRQJ00sDXQCVwEuzK1daZ8ZbVutGgweezxAHGcCub96w4dCNK&#10;HqMgemFER0LqrTPj8TEDA1kVID8/M54O+9ZWkq5PgzsSdnEYKJJTMJMb/RCcfrz4Yk/PjI/sZtb5&#10;YJbwIa0z41MtaNNTtkvGG9fkgqMx85N2T4Dn/Mzo6l71kzONk1pnhp2WBrLh+GDfg1yQnBncLurt&#10;ONV/JYbhtsCJne9CJV1dI9LKpxOcRE7Uj4RNrQuDMswlcWh8hd/wFFXdQItK1nhiD3b99AbLLW/3&#10;c6OTEcSl9MULQ0aGG/XczHhjSm4DWSmk46bgxi8HD+Q462LwxoYrieaJKbA2m/iZnj8RbnWQWDZd&#10;5tzQgVb/IeZ9Vzcwe1i3z/maqknyiJTcPGcyMoIi6yCV6lAHWerk+hj3Yjk2JRoXNDgJbWpwS0Fm&#10;g7emJREjepW/QS6ficW9UJJrz0rtuEBVaEK+axIXHKp2P2fmVXww1G8k6oQGL+xyFpOPOawL3BN2&#10;WVbx8wvlr5PNC7+/RdmOMxemhvWdM8tOvQBthafNt3FPT64sig24cDT3DDVnm/k6Z+Vw1tvqaXIB&#10;2jgtZCws8CIHcApd4JFVNpcfK0+tER2e3eKA6BBHzoddHibrtla9idWQLTA+5iA7AhLIWVNcwfPS&#10;rPpc1k2Sbz7J0s1KI2XarY1vPM5/a/zHR+UtV2YeFORx/uvx6DpZ3ABvxzHjk/A4/63xeGsN3hF+&#10;Htd347dwRzguIC/4RAIE/Mpa3zlSeSBtg7LAS9iilBprCHuISCDaptUOGhPscHUqnulrFIJB8Sgf&#10;wTaS8uJgi13tkC4U4nWvPuhznPCFSl6ChdSMiQReKLjZrkARA/l9RrH04gb4sp8vckLCA4+KwmyZ&#10;LAmBlRMIWs8s+vPOlm0XXuX+2KA+SHye6acohoO9AGNOVrcjlpSubK/AscQzjidWE3p42Sgkmooe&#10;IUAe0xpOqXWNsq7Nb/3dXdpBouIwzaXjUpgU0U98XyU+9nb24RrBOyfN4eYa+1z9l/dHGA1KDcm0&#10;o0WARzYannDlSXUnHPc0J1rdPxsM9t49p7IoMkLMW1jEP8D0C1+y14jTL6y14Qz2d8Z9WBVT2zif&#10;EMdkKRnkW5XxC7FaO8NOC2f+Zme7MzN4jZDuKLrYns7JwwENQ260+YUQcZoESY4Er8+fptDEVsfq&#10;sCkKwc4txo6dncHM9TEaZUVHcZYHTzm5ZzChtDo4xKQfwYIriQbvFSZK3zNnZYmDtwqt+fyeuWu6&#10;0ne2nrMb2F1FB0TydTAjJ8QykC634P8DPgqeBX33k50wGIMNBTvf4ohCJxswch7/RIwm70FgfIXb&#10;dxjfZ0s6UVJZ1v7eH9gO3ZWMQY/hmBj8gOwDaHWaHC95ULlGeOUVzY88GFSMfJfamG6S48TArDHQ&#10;8Gd0UY9MFMHm2zhPjk7z0KOFoVQEhGRbEfHIDURc4eXzwA++xhh8Dv4bkEUu6Wbq5dAZDjvKQ/ew&#10;ty4qFN3Ueu+wsXJHHK0Npxb1HQkO3sBInGbzrLG4efw2DDaN130TTh/m++ul3R7nv/l9yi/wo+Tu&#10;99bzZvd0c1nfxeYu1n24ezrygCw5G7KpYmxelf96degPtqTueHMLvh7nvzUe3TZRlYKCZ/UE8bjj&#10;3TzIrrPjFIyWTRu0f7QZjDgKCnMvMqmdJuG5/DfW9mDxziLAk3S7sDSVElVyH0IgY2pwjKO16Q0Z&#10;+QtSL7t576bV+BKA6M9KWuiazR5PwgbkulHPojywxk55/KraHFjvlNHIY1xbflsZC+f5vIJxbrCM&#10;H5Nc0SZCeIw71XSJNRpBA3NDqs1Aq7QoGavEuJ/5PG+xWSMXtdzV18kH7b9GxrY/dEHP4nEHMMVr&#10;UVCBITWFYAI5FNF0+X6OsKYLvgXe/bo7EoBhy/8FlRVoRNNrYUiEic8f4mjf5TEB8vGH85o4IGzT&#10;nwhQDrM8ZOIzyo7tOGs4x3lg+SAXkiSIrOJS7cOPl/Z4oO6mxMaDsjLhlf76LpPk8b1aVcWqzKxK&#10;AxRzUG7NIFHMhOhMWE+JYBvZYJp4A3O1faK+RfSCJ/H2+CQrroZdHua/uT7OmPhQDMdK3yB0n8sv&#10;8Y5hoXTghp8Ie/L28pPE9ztdPmCBdk8xNfl3u5vamxYNFesrP0xmQ8DD0EKjkqMkdqJsk0YV+DbR&#10;IeLpnUsY1oavPzpW8eIqQ3f5sIpOe2wIe6VKq2BDuKy1n1pUe4rL48Ju5bkwgwJzer2uzLpV64Cv&#10;9mnRE52Lc8chdNvHnF0gg5HW2zEeUVXafgjcmt6wU1RVP+4Wj4ejFMBpuBbuZyAjGk0nOGKVojR+&#10;mN1bMKsqbDpblWz5bEHGgwSujvh416V4xamitkXcbdDA5+HybNTwn3Q2jl1psvF16sFLrvmr/pt8&#10;6WgHHrZ7UgKKl7QDFM7RT1l7r+SSY9juoIsnReE1uktuDdOsO5pAiZeNVUXMO/FjQZerX1VsFc7t&#10;++u/AkRk+pai+cACCUoynRFfKKUPU4zUkxF95CExLB6U+1/IjUYQV4CBZBxdCjHgpSroDEZ1VuhY&#10;ixvyZeWGgN53YC0o1vfXf+VuUS3M6tZXa7cwWDthHkSJQoWupwgqU/D69Ny0pEjYEtjZLRJq3c8G&#10;yOjmpuCrZ4uDy5oqtY+vnjSqWFW2pCdaw24bY6fuHsdMoKPCieHYPLVbua+csow1jpttPFv4g+8+&#10;QrKANO3k8fuTg2MqgCMtT89Nu9TL5avoZz1BkaDgymi2dLucSr4LNYW0OTetvIheMRH0HmHGL0uO&#10;VH64JIZRinRrVN98CpAviDHFukvw3rAqGhjJ+1Z2espWdJcmT6jVq84lJHage+qATu0WsxcOlx/m&#10;9CK71vuRUubdqkbt1qQNDplPc7jVZjk3LSLbmEwJ71ShNS5KBd1djMklaS5FuGStY+kMov9KhexL&#10;VBC73ZlW27G6tp0Wn5GdSqsZdWq3T7KcHO3AKTOZWFSVVIXejt6EH8iVH1g0xKZPn+2o6dES53ui&#10;zCUDJ09+i8lglFkn6s1w7VVTUSx3Uzw/76pMCSyFdAJdAJGH+W8OP9qah+0dYYcWCl2jk/eQbjRW&#10;lvCpI8RB+g430EvsS9nBK5zH5vhXEXYksbICijxJlbESgQjNzj/1lFx6yzdayxEMPo05iNIvhwDQ&#10;AuARI8dHcaiAJdI328vUtEcGYD/NYwuSYBNZ+8GTbvIZFjtbTUhjSCCS3rC9qje2hWTz+LuyugJR&#10;yQXZaqnvVofvy6sjzo8fPMF6uDpMOSuRQo5t/WaHTO5JKkby3ts3lXvd5iVzEf99sDJ4L1pdkwg8&#10;JqPPjzG3Lkgi3uWut+CD5JgpN348fTylaGt+jJztqiuPWbcfgylVjNB32X95zy91dFjOBb7Pp6eZ&#10;8UWlPc35kbDaaJ+kR972nke86XP1X54ZlK9Vw+l7UhD6FLZUigYQRsgzqLcK9WNmJz4Bs/XmhMYt&#10;92fGze2wsJL0umGMSoVh6k9DbF2xxpP8RN/PmfHThPzesLQJ/3H4odL5LSFl4rDH+W9C5w6G2ZwV&#10;uaDLh4Lhcf5b44l0p5xF08y0skEQHEACbuK3cCb0iBOQoKuAHyO85iOCA1pXQQtTrt5ZJUj5dbj0&#10;Eh6I4yhZMEcj1xe8M0MCL7tDBbyD+xjjkQQXVGvOFmrxp5VT3t3CKNskhS0LgyCWTPeGd7hNa2EY&#10;bBE83Jz+PrRJbkmFE3WTTzcePzEBOFjzXfGY8gHvGY0ZyJ+HtoxBv8ub4b1cod0YH8lm08yUi2XI&#10;n80z9sLMoBfcO8CJmqwquhGcampizgYOqIirPSbf1nvGuiLesr/nw/CcsAwelfMjY5EjAbVVduye&#10;FQ5HZ9gTB4Aj9LMii8EJHApOEElo68Z36CYj+K2RJAfrbrwqKRnd02kZi+zC6m0g4TBSs1XAWH0H&#10;2mNWU1wVe6gCRX2X/VfOjCOAHLREfRjfFJfAsEQAmjIoW5kWRsOXEo+42IKXnKMMAq+vkiO4U6Cw&#10;tingmYYAygaf7tAm7wCGkQv7vr0OTM+JYyrRuQCpLEmfkcftw+hFveYxe6CmzO2TEMNLgUfbCHHw&#10;lFpwACUha58nYSQvU1ISxurkE0Blw6ljIOCL6BYcj8Fncz1shqKDvsv+y3hBeD59LzI6iUX20yF/&#10;vFgiemrEq4q5UJfvxk0MA86mwD5X/+WZAVKm/EALwGuaeaAFYk2v2wLOmpm52HbSPmhzZc8IdnFY&#10;GVYQON6l6dMj/WMTBEtcZz7iOn2X73ReShgMcwUqi45XvmU8NazobJR+hRsZQ2vvLY/z33V80atq&#10;40IODhrDPB4Apn2q0Oka8/G4d7v5pK49se9FpAQOFXh/vBu8Tan/KKZMtnS+UbPt8U5JyLyTRXmW&#10;yjVo5Ee6Tvq+VS6Rvu86NQJ81kng+Rjvy9sb6vQKEo54ula4E6MMfn0MR41PnQtWgYq14PQwvuNI&#10;zYJCZHzcojpnj0KcLLCIbN0Z/DVjMgMFb3a2PzMEnDEM6dkbtQQRbhIlTz8VonVmbJfSebAvQmic&#10;nBngpM6M8cGnO/U/UA6MVNTeKpg/HjZ+UcfkEBq8bQzqu+y/DG2o37iuzKWJ45EyhshZoE1JJX03&#10;+sLIfqoyIHLcgF/ibp+r/8qZVQfoOPA/EWeeJCFbruaXwANZ1/YMVldxCXLqSjo5g7GsK2BN6KXL&#10;YPwZOrzF04QLZIqdwu8QjI5fE8o+gPZEO5Kl5c+kTUcoMwMtbMbT5S/dXWQAoOskZD3OfxOaylis&#10;PSF8Kqrjcf7r8QTCE5nxxaGJLeAd1rN7ZgR/LVvRy8ma6pDDXcqhBeTQhVMFLQqhG6r02nTh4XTf&#10;x5Zppdx7/YXDOt+SjH0PCXKhpJHFeNJJN3lk8/fl8XYQ8iWM/un7+Nm8CxxjJWv93X3IoSTZO7yW&#10;RK6goSIO0otFYzzAAAcKpwJRHfXyMYpJYU+fq/+Kk4YjyIXgdwnaTZ8eExbxH/c8FwxDPIO5MNVc&#10;wnpDnvW5vHfP+bESL9a0Cj/iLY/zX48HGe3/xibICvwBGzfj8U9legOq5appeZz/+vsQsX0GWNRr&#10;fqDH9d34LYoQfGZEFlPP95mhpqH7GzQEyHroColHynDCHa1KCVonIEczNhA4TkvVnZWa4ZX6b67x&#10;S/ZCKMP44fC9nJGxaDUwlBCilNOQsrHgfO0MEVPgossC/2/YSMkWHt9YI23ayb04szMZM6nnoSIp&#10;TfE9TqBdkyOSs4xleIbA7pmpGiDlf/Q+aM40UJGy6Twz9C41shjpDJFEHrjnpExrXy/an5nunaaU&#10;bV8FaJaFJTooEaZHHMEe3Mz1GO3twsxogpWduW28IDZdGZVLiWcHiXTOWhjtn8s67LvsvxL7sGVl&#10;2S1sS1Ul3adK8RChRoOT5OEI0K5ohgM4LTXsNPyTF/aMgVg9vZdS3r4psujVKmBZGPFNdNx2zhRC&#10;4ZP1Y4TxKQymareaAsJ0vktrNkb6r2lzLDeWyJ9pcx5PgZ0T/9CHcDm/pxB6FkCbuQvClrcfKIp+&#10;D6W5wM9I+/3h+/jLHUhFbKwarde9ixN09atuOLByJXiOJAa7kuEQJ1O5AoUTTd5gCx5olF6BOfXX&#10;q7QZKoXlQnkvb5RKn+cP2pFXOI3f2xkKMHJ4lMIN51gsNJzHgQtc3a6GjZOjDfIkSt6PM6T2Z4Yr&#10;4QoK9WCTkEAuncKxfoz2MM1MF4HKYgOvKuW5z9V/BWRRDZnZq8aq6adJwJmZvTBQsEdMeaxOELkw&#10;PBQXKJw4AJ/2u/iQOwlTtkjc2EdY6RDGI0KmdF/140oYPGeN0cFInp8F2qheOtTxIG8guDFY2bYT&#10;tIlpVgk4uZy0pU7c6vDtvxLaXG5VXUOUTxjRyXVTxPfMMIlgEHbvC4PfWAKtkdVzeyaGry40sWfU&#10;/CkMQfFUlQpRo0U5RJsZX0B1+sWDrBuVg/76LjvVMo6QepwwYIaCDSmP89+ETrNzYTLnqLYZz7KO&#10;O9UqKJiqoYp3PieYkuPm3lARJPEa+876L693jN0QqeppN4R2UKzs5kTB6dKRx1jmho7yd/ZnnmFE&#10;Fl6eI35X7Igf7EaMn/JXccKrF93f3d8ZVn/5K3YCxGP4h0+GcVlovMSAg75QouWA2MWW/ZkREPbv&#10;EKPN3JH6NBkcvskV2QW5dNJV9wVjHJozqs/5memMD84tFIJiQxCwyTWUTXy2QUD4p5TV0ihk9Puj&#10;611pNqAMYDh8zowNFhbwumddrRXp46TEE4GZZkZepH5HXJOVH+z5TWQJtx+RBvEGfCPozD6vQ58m&#10;7a1cKHP7IE4RsDq058DYH8a/8bgquJHJ9pQrKJieZ3q8Ovw7xl6YyI8WPw4IbKTcPwsN3jjsZhdT&#10;Zbul5ES/pOKq2d10n+ZLSQRLMs38GP0sRDpv0wzFMO9z9V/Jd0gXUGubOC8hT8dUvJRy1OVjKd4N&#10;UxUCtP+Vha0coc9l/pBz8tYHeSD50eEUPM5/367xZ5hSPVI789qKEkA1pczkIrDe+s7AXVcwqvJo&#10;1fr6zt7hGuU4GG7LBDKlKpJwjGt4kbEi/Ybw6J1mCiV8IObW8UHMA1xmOMJqLSUos8varmF835uh&#10;P74FHoZXZ4Xj+JjgwKTJUmxC5DLXiOf2gjeqUbpask0ZKWwGVT4/TSxoUkPg/bjH/Ziw0RWqIP/H&#10;8WJVZIc/Zt0zBoFDwmTmz4ouiRnccRUzK/e2vBcdvv2XoY3H2LFQgCW1ddQnlYtkwcJ/qV1tf0xM&#10;0khNmmj50vpcM14QJ/EZMUHygB/xgs5zlo84SmQttqVIofBSEHLdlUgGApFEPx65fl9p/2UYKREm&#10;30Ul0YWObWZsHLNDFNWpHRnGvrxFcToIm7UErc/Vf3lmPOEOrqBQZG7PihcYGj54FTHPeybrwzk2&#10;FF1k/yzg3OfqvzzzkP9ACJBD6nvGWk+rDsFNuLnjBdYWYjP3DGMrqdTn6r9yZtwMlVqB9xRlps0M&#10;xROiiE9DcahR02PQwI9hsrGwzZ4njCTVs6JrfFT2Oic8YOQ0nq4wuBlzf0pttP7rcbs7G3NK6GEh&#10;Xbjh0Xhc+Ge7F04cvWLhBCvQXXKNfa7+y6eJ1ePcIbXf6r4wUHTNoyFnTe6ntrAhC4fmZGt6c5+r&#10;//LMOB4s7zEg0y5aMRjCNONDTM8GEImQhIsCzk2763P1X56ZbFojClLhOUUPWQme5vy0vKldM6XO&#10;lL74+fi0pgHx+yII6XvsbcKj/ZViTRGpCdUA/XsG/8jeAeFk8lMiyT0p+TYsIhSLDcbvz0xE2nlh&#10;+L5A/X7wJBOZaaLn0bihP24CUeeTu+1z9V8+HTnFUltC49ukbg0CEexUxWrDyGHdqHaXsnypSixh&#10;iuMKv1n/NIZxiTSCzijjbeZBXqKs4hu4sGc1Ksg9v9TZYJqZmLJBAuA/Zv1iFDN4r8/Z3Mh0X1UL&#10;o14yK9jOG86GiWo1VWWWscZh/P5p4pbKiLAqE/DXdKBB1+DOguAkF2YfvZUJ4LVxejM6LG6Q8zBF&#10;HXLB/VIGhrQcj4tbPyorCmfh1GMMl/maa0dCiGpiAzp9l/1XYvCY6kVEaipC4NNrnp6asIciWntW&#10;ayjL5pYn1OfqvzzzkOOH8TXd9agAlvttqYsl0YAOkiGDiPBrXox1jl/gY3X1Jp0tsN3nT+M+SQRX&#10;a/J5z0rm92O0mQNtcX/PJLhYBabgUrGOds5D6cROJij1OWhegYB41Na4eJ+r/zK0iUhmNoJOFEHa&#10;ZwZ5rf19I6Ah8HFh9E2urF01vb9d4JGt1EFOuOnToycLh+wkF7htgUhS7FlRtFjYuXMe/HvEZXi3&#10;KwR4KAizLp8mdLDNSF9TguBZSwbdaaqiEq/a+smZO+naBFCq0JBlZcP7oip6U1Sbd1Kts5fcuT3j&#10;OqlaJhIzQJJ2kArSO14IO2Py/him5roxdLO8nOnkzKhzqakof5+kn+nTxBriIHnMzNNjQkpJVTx2&#10;B4mTM9MwKrUz4gr4WztVoZyt5VCUH06HgT1Y7b+u5jmh9elaLYkEiQ7g3fdMUMm169z7je97eszC&#10;gpOADkOfjk7B1saTkgn5kGCRc9L5rLyNHue/NR5h5bhDBVOArMf12fItueLTI0nAmoYPfWd49Ouy&#10;rLVmtTB4bJfzpu3M/sx4WCu7iAjGBFMsBinBC8hJcUgHxToz3NlRFgTIWhvW5/LevVtkvckCxwSd&#10;VHVQA4zm8STHoNjEIrBDwgZ6Nx6lNE+aUhzVy7//PiGTggEEGzHBN9/XJcCJh5DZ2gnD6+67967l&#10;OEsGuJNMhpO9+vOQtYCobNiLOaU7IAIGQO/ARt2fGX3HfGZbUgvCEQE0WZFvOYlJMQiXc7GKKzdA&#10;so32rorwRkHXH7s6ubBLdaLpBRE8snEQ59J32X+ZDuFNxgHyONB++sxEydOSg2I2OZGyPx0ZJwSZ&#10;GZUnZ25cSpUzfebGAOHME5dCTam6ao4l5PfJmXG2piOc3cPhJmhDdUYheptArX1hwCh1Fs6Fc17W&#10;fXJm5b4mbiN/Oar+aTR0l+3h98n+0Os5438FM4Kvo5tGZOHkzETVTbs7abVL8V7iNpU9s+enFQzC&#10;3MISODezosJOUsA8wdRte9bFihZWpHxigvfH5I6l5x99h4uPlscnZwY7LdzJOp06bMKRqkwOluHy&#10;gII2xb9Q5QJt+BGFLstZnZyZoC4YqZMiuEzR+rQp/Gx2ShBbTEZdM0t9T3rGy8bMFzCMgJNu+o2Z&#10;d0pVcLfaTCZdYY7Q4mEh7yHebpn7nXf0X8lJnkDbcS98+TJWRh6Gn4Ech/y0/Lad3MF1lcYt614D&#10;uOegLQg6lx3FdGoS1W02CHaiZ9JznW8C8ySZ58I50y9EecaxaqTNdM7gaxVDkbg2daTAjMW+zrMi&#10;gya5/sk9Y1Lbl0D9srKaGrRBQCOv/BnBpFYMQ0r6MAjpoOXp7ZMzj14BokATwUrTMYbh7UxlvWam&#10;ZQz5kgExPHMqMjg9M4dcwYAd7/VY0KjinYnR4NsDQ2Nm+pOKxZ+fefB3IuTmMmHcQK4cwFuvC2Lb&#10;YbQYEmnZ0Of5mUevJ768SePl3MvJSBdYeGmfGcpw3eAS+bwyM3RhByU94jeuUU7ABKss3QkBW6zw&#10;Rdxs/5ytCSYPwS2sFKOFnqCmNZ/I4/y3xg9RUM5lo/HucipgZisC9yemUqed9ljXl3RO1R4rn/cA&#10;pm/yKsg2ch4CmSzp3YL6jqPJFHI9I+9dXOanjFL8m4zPJINT47Wi5GPLiuY8yjexcS4gVuxsOTPo&#10;YPXzrbvZPQWifS70QQVFsHcZOaYjKDo3cbAxmUHK4QFNzfiiK50MRzKYz9Vw6G7uzMIEX7hft6+0&#10;P8aT37LmpSFWVsYa+d7w2nmlQ84CvQE40OQZHue/poRxPBkom6jZNL7Br+LxrMrjDs5MBJP0qfyB&#10;HjpoH62khOL9/Uh1Wc8uH/QKcmfgl6sOwBM5XSdIvMFNFBKkbOImAaTK915xc5rtA8sg2w3RlYzM&#10;aWsDHue/hrvSTQv74UCWKh7nvzUevTL1HBy6orqQBR7nvzWeUGZiLADP+NVwTpvxawSG4M0q2T1u&#10;91zl9K1VEXK9TRxxeLxDiyjZX9ZF3tDiwczrevGBcV6CR6EMHoQCLxr17OkfxR9FaUeWr/dumFK7&#10;V1wA1R9P7g9nAAXnmeH2Xdum+rsHO0P2mgeLQ3VaAdGGxwihaeOwR2srYH2m/G64xv7MBCmc6EVP&#10;jeQFK0wV/8uFgeKUAXeQH9FMn+sN1WGYuncuvJLactPQSnX9W3ku5HrbsuY9/A49hvfjY7pUJG9a&#10;3z4HMXxr67sw6Ul1bDNT+3Xr5NEeF0DPzjzsmeykyfXdFoaW1dut4QIY1l10e3ZmckuSc61YXVgy&#10;flo1rFNOHZdo6Wq20NRgHlditSN+kM1NDLohIFEG++TxXkMZMxogg9KCULpKZcp1nOq/jGFYAKaM&#10;HaWVJB87lUgacLLXChIhc+4ZYwPvQfKNPlf/VTNjyid2knlBgLLvGTdIPYaTTT55oOBoAC55dHFT&#10;VJ+r//LMmPx2NuzkalCRB3+Jg1xTdtc9Ux1QyUjs+UoegopwnQayk/pCbJW04piZC9soKOwgwTth&#10;TwaJvuQmnYc2h1w5uARh8pbU2tSYL0o+FNjbZsYKcc028Tel9FyYub+LRTZ9Gq6fKITvQMZOE3e4&#10;AZwgsWYxnaNnRJrS4xaKJFIHK+mfxmFQB6kef5NVg3/QaMBREJ26sOdB91xzmAZor8m7mjhC08Pj&#10;VT+mJYhEU0jjjs2WtcZq0vPMvTjttIuBlMf579F4Y5PH9dnqLdZm4kCozfruQBxrynTtrJHWVX5B&#10;EM/ph3I4TC3aSHZ0u0QqfrD1JnZCbpd9cZQJZyPxc3jE+eh69eDsRLantnRYrsUEqSBhWw3NiAJW&#10;VxfYNNeA7Z7mPrTJXbXOQyXtXH8FC3nZabUnkWR82jaRqugT7nP1Xz5nGb2WZmWRrwfJxyxyKALD&#10;39j3PD4G2gGSk9AeZtb+pmRPclvWmYHO5KqgCs+hCvRS9PYr0B7ELBKFJh7TplYpzJnOhWGj/Ce9&#10;mlZaF8550B1I/s080gHag/qIqjolkY3aQ9Mu+8ke66eUABP2XhBctfrlOVi1U/OEwA7GO7WM8aog&#10;eWctaHSSD6PXHDZ/8826SJ1OMwrHhPptxDzruvoOc3VSgYJFUSLBmY2niLFszzietbnHA3mwqTBT&#10;zJjdtk5hLaEpldqKReB4yR5fPj/4knLs9RB9lpyStiCpe/EmJffr7Uh9Z4ZV7lDppGHESzxWBMij&#10;/Nej8fCEC5Fqb9JU358Wq8lyUUZvT2v+9rB60t9mTOi78HpQ7IIt7YDjLSCH8yFV94Ke245dV7i1&#10;I8Dhn4oAKgHMvD0ccRA3o3fYdzZBRRsMe/KT0D1axFv6IG88L8hi9KpD+5vH9EE6lNwfQiz5b6sG&#10;5Af6wLUI11zeog67qz1kJhOJy4e6Rq7BgqRbGGq8SQbY8vAcfSiDND8LZfXUHhURIiH0WTUwmeBP&#10;gDS96vCOo26QhpU5AKGeaMuhVf4Ef1Tp1EAZrWYJb09rwMFxPV5BxwuvB4jH7nc2KG0kGABoMPWc&#10;JzSkJJQfIO65YzYidkTF4x1UeaJxfT9v8AnOmcYg2fOZgMX5rvg0zQS+ZnoNGQLoJ9NM82jONtQo&#10;dCJlkU/r2uvuJlvE76hXhd4xX1VvlmSdyrUNx+H6kATkhByBWLYVs/Xz6b8Sfuq6k3NiJ0WUuz6L&#10;KphatkrDuvZBOpXP+Q0v35tThbIZI+TSI90UNuyTjinulInImnqeETd2sxUZLMWB+yz9V2Kl0tFj&#10;n8Sp0471PknfcjsDMscVnBkXhHcURiisXG7ousAHcCVh1epNrjhURGb8LJHqJHVC0sSd+8MlmLW8&#10;CbMLJnGO9xB/TO+eAg/TkeFlgI/ps+qjgILSJkXXtNUg4zvePTerDEp/GJWO0x23KosiICiFYAqT&#10;4/WtpuTQfyY+b6bt5AUBKF4eO5Ea51PxsF0cUBzJ69Ax9+1zo4ItZFJklE7d9rC4l5cJCUwKRXm6&#10;WeXetBi1Tk9ggqmHJ7F7h1Gx5DjrcVKksZ1s5GmKTk/PubjSY7WEDboWpmqUIAVUHup3mysAYDpk&#10;wnvZQfLUPofPIlimFrfDVmiNQQubts8VCNi9GT/fzOmjDYIma8ZebFxYWb7HOx7lvx5dCTlKZCsn&#10;g0ftnpsuMg0Uk+7R1SisPPxCCWAp+m0/kFkiJxnuqSBv9rM3J/eBrkiIUyzieMWnsE3t40E5SO1p&#10;fYonKxespkwHdqi3nHyRgHI2H1K8XR3pA8c8zH9zOA0PqFsJupML2FX3Hua/Ho64T1Qjmz3TVA5P&#10;iTzpsmfhT4q6vF0Mkg7rUIshMEgS4A+jocM4lZUzDkvZPQ4Kb5N2adKkhiGsp+CNtZXSkXRQNfJs&#10;D1f2Xg/PoYCSCuIYSb7MzMaakzRU+0iwrgiptknR/FNUwcGoOjP8+t76L+PB8GqdVE07fhi7rWdj&#10;knOmVOxECszQK9PiqbHgQCzHitdpgbAZNoQ0iZVR6Kgp1nmWfGuvYl82Fij+7sQsFZ5PcqI91Z3V&#10;iXYdrP1XAnkQdXsiZqBuRvYMusYZrgkgpiq5tzftIEq3u8VMT61Xl3evgrbvbyJ7xTvrVAeR7mH9&#10;ZWPgAPWtlkCuLcZb4NhWw5DDzxNeVF1In07zdU8nGohxq04NKtxFLQ1UzpSSHeWPtMKM2MCP5Zgc&#10;+QpCIWntqjY6OGa2Si5u3xSnO+oxGmjqIVe17rfKvFxXcWikdagXwrhPtWrIh8eeoj08IoYsNUqY&#10;sjVaKIx7Y+7IxIo3CUJe4Z7E51UjpjnZ05zLBBBS65ZAn5JED6zQvrM3ViwKZDblxDxVUAAgImcO&#10;rViND17dxpsy/TdokpiQTCXti6x3xQXi6x7lv7ujt/Wthzlx2B0ouMs80DYp+T/sQpfGp89DDmQU&#10;mHfrYjSqSn59SYB+O5qck/QPI+nkenw/GmqNxi2EBtTL4v1oGovlPlFgSz4bjv3UA6ok8H1kATCs&#10;eKpUJMGWUuJla2qeQciI6S0+h/txyS6+kkeOR8m302CpT70cKUBxHSEzTCmpkA1NnWJB0HRUdZzS&#10;e4YbB3VhZ1e38XGTxRyfVXlZU3vwxbh+EMtCTY7iDDo0+6+ALQo+343PokL2JFZyP5HCy0Paek3l&#10;Awq3ZHEBCZmUSu/O6XNN+tCNK8ElFLP8QV+lmMspFpiIqrPpmLW/H+Vn5ZJpKdjBhHspzV8Ftbt6&#10;sdyAGJQOAEkW3t3P7pzEsVNJI9aoSqQBBZVwkbxP3azC3Wj8xER0G3kSWfIKpFO4MlxHvVyj0PaJ&#10;Y8im4Q7yMg2HJY4GqNb+OH1n/dzIG7xC4z9wm2NejsLOpbHL2lT5W/xz5eV9lckfcBpmHIe3qDYZ&#10;4c9Nqu5dS/Uexmh/eFM7O8GC/BOlvuzRzQQLtPssfcbUSIbDmXmU/+baVFyQOyL9vvruedTufpCl&#10;hgJOz84HEBQ0UIslq2d7i3srWyh9rnQVupIZpDSk1Phh0LRNbWDCQk6RSahT/scBwZ+0KE0HDmk2&#10;eSn3Boe934SKGjGEz5rs8jXK4lH+m6PXmz5Z2rm+J8tN7wkm2tyGJ2Alu6WX4HLsuFB7ftXIvyVQ&#10;zvA13nGKEeY7kjzxyPvw39gPrNzybMk7c+TYo/ZwgrPkyoWgWqp8e5ScJEbQLB5KWC0iuDa7tL6J&#10;h7rdeN9Y89y5QvH9OB8IH6R6vx+ET0Z7dN9fpOgdUgQ+A+trjCaD74dv46zKrdGjvzw6Xu8urAhk&#10;pqUE4qoTzICuivQjHxf2t5XdSs9J3si17Ch+e/xgd85BBqgEppEI2cHup68bDrBexgUNMuAY33bn&#10;JN8jpSkuQ3Xjap9d+lMFjs8EAOP35ScLRZ3BCVqIqnnA8sETNItKkpAUV0AkByTfnRuCTA75ZQaS&#10;Pvq5IYJoUpUPcY01AKPfui3rwvf297MHQ+I9WHTxWTnzmvdZyaUG8JYR08rafE+FVd5hn6X/Sn6m&#10;ZjAJSby9/ZIB+jFRuhILWpoXjIdKRrTdnyobLdrpsxjGORvlkJYm9HDcUOexNCYzQB7tZS1ERpTW&#10;FIf4XhyrtS0SOV5bGlWNW1CIU60zdMpQqZS1AWt1dRG59vmUWMh5CgQ9WW2+iuI9OQZh0KoXXqZF&#10;D2MFbVodYKABoknXeMZOO2D7rwAv01K56A9jZU0fBlPtwFuK7tq0XzjPUvsGFlfyLHENKHSfQJYf&#10;un+YQupUbFArxfDG3R6da9/fG8QgRO/CTfR5lhHQ+gEvYKjuXF5vWUrhXoXhBhg5nt5EmJscQOJ4&#10;yOlEqGGjYvTV5+moC6l9yZgw/XAwfaoBJZkI3S9xg6OrUnHBGBYUKtHJWWk8nxKILYcYWXeqAt2g&#10;qtrM8HAXsn1vb06GoAhsaVk0xFtGzA8no/YsWV6H5y3ovJaEhgznj0+ifjUFGjeyut8tDzFgar5p&#10;vTuhflzMqiSLN3EKNX4uRyuZZvHQCFYLoiOBC8poSxva6LlzUdOfdCwSZYV7j1ShfuDJ0DmXiS8h&#10;XlyH84VzzRh/Yp/qVp+4QPikK6L4ovFvBo7R6npCT9pguk0g0fkDA7uvILGeUJ1Sy4S6W/wTomee&#10;KFpDZ5MUv6MPx4tQ4f42u3yhlF+94xcyIaE94pqH2h+XZDj5ShhQngp/c287cFhfoAO6TT4KFfG7&#10;+5aue2l4hLOIf4u14d69AEJ1s/Nnpb71z3IJnj9bctHoyZ1d9FKIOUv6nUJPNWZP1XQrGdXmzSEZ&#10;+Ac68YC76DC0rIg5IcMLugixKrVVD7Eo1bx9FlvTYa2NzMS1jNIVb8KSkTYhBPoJ9l+BnqqKd6Iy&#10;DCXq0A0+miQ445x6NjXOGPZJIwliKcucIpwD/Nybk46QhLDzTWFF+6wanAUVErae+p3QqMFl4ETZ&#10;1yypPkv/FftUM9Rk9JDv1MBFNQZupgOZh1lmICg9x21SYH+BfadwiARauWB1ntwQLtV2AJ+qC3xn&#10;Fvyv4xDlE+hm8SYG5gXYEndU0zvNqS6TIQS8FfXPsprMkXW2itOhnDMA+ZStjYPTt+DCq7Lp/yG/&#10;UW2ArRb0r4qQvuM3HJvbj6iZdM9CA11R32OzZJ93foOX1P5NOuQd9Tnw3IElxHdVtr9Aj0SrcGAf&#10;7ocon5OL4aPnOkpRQ+psM7nAekYFxbVOOVwiQ82fRPYLBBo4gW8/qOYcHqqZYeyKHh9534RxAhGD&#10;YyU+q4v3mlaGuV+dxMDJC3wFBmlJq67DvUiBeLbrSeN+tJEwgIBS6RaqgdtfyOWXTp8JKbrWZdoK&#10;mnciHyk/5Ji3OcGyVC9pWpUc6RRs0aOpN4jVChnbkdFIr2pI2VMvs8NNWrbXF28u3OHcnKCJZVMZ&#10;SD5PZIMbJ+pO3u6AJVLiy7TQFdM+OjUnAVBVmupUYPu40UfwyZVus0tJ3A2H1D40T4WsiCwyOzen&#10;jilQU32rOy9D87P5TYcsCofbglih38QJUZ7eLhn6r+AAkoFeLeKn988mPc1xaSTYdJMcJqCv8ESX&#10;JotDC9rss/MbKhJVUbJAVbaGfd4e5b+5NphyZqujrm19r300cSAQMhgGrX+qi7BHvTFc5F7ISjNc&#10;9rjMYyc/GC4MJUdt2QzJSaF7GiuJSaHCxVkiBromwUMFBpY3l9jWLuT2TovSGWWwx5s4fhriYY3Q&#10;4jgf0h14fohYjQXh+bggYfks0jrgijHftTQWJP9XLAilvZEJZbxqlxIP0Z0XdWqDIbv7BGb2lHIl&#10;wrQVRSC9IBCvaWkshxS+BDzMfx8r9+eETWdYW43JW6dn6FFJlctW9h7u4k+f5Q3+oXQ6xrH4aM/h&#10;H7ohN4TFktCeGkMg/Q3VI3BBBQr9XEiIcFoRIZULtXrUHj1vRmtDt3AeQeZ8ve2hYcGilSyrhWUe&#10;eA87xIILyA1qxaYwd52Tdhkp62mG1cURQOBIk85MLefwD2vc9/ciuTuDJ1+da/IS8HLj67hqQQdn&#10;2Xf2Bhc4UjT9OFW01+VUWfMPvIgioFcGxAuDakm6Yi1bbmxxAWtPfcnFkrmdMlTKczDCWKrAP7VM&#10;TRNQNqudgOp21mEE+BiwzIkKeEFa4RUgVylPFF7U5+QOSqy7jmIFBDVqT15EmPZKPdc/4Z/KrE9a&#10;wPfLK+B44GQsCNutd/OAh/Bm4Hz5Fc/BdvGTxJsYS522IV1FznVi2L5dycKNy+bi2SVnpTp8p/Bk&#10;2QivEanRLiqJnsPsR61W+k7hK63l1C5prujmlChUaB/jnIjysv/lc2hH/almlHHSF/W6UUUFabtv&#10;ZXEOBNR3dEk1sQzQ3pZr7JJLT5S9426kdkdOnEXr2eqveJ+TgRHzUHXewE0ogXMEUp0lD3SsvoLg&#10;mpR8yFm1zElPwC4ARlcGyNXZG/31lCmiN8lSYXGn90lBqwKey5vEITsO0dLERVI7fg7oNmMR5Aii&#10;E52fE++PPQdbP8fCL2JBVIx27YTWYCrYXVYLR79w9zPJCmoHvbzJeXahg1msCxD1cGvw0g7IebTo&#10;LUedAayxxkkqEFhGPx4Ow8aj/DdHE0pK/9aD8uBNRd5mNOH7WCx8pvDLo/Ywi0tEyCFY3qFaZFL5&#10;UMfk6dTu6eEyeUQxxs2CRdAXTlkNF4rt82bjFHBgaYiaExV301EJvpIPYWsXrGuUCfWGXT4LTnZZ&#10;g/9P7R7jIZ/tCyL+jPG2PCTGW1Dt0Oy/4vRQ4BWhX97EOup1LdwW68AOlDb3BCIdyEAgAHlBv4IH&#10;YvfFnIjUzimGst9PwkrdrYErQOkzWi0uzLyGeMP5jUuxQ+UnpB79CWQqfd+j/LdGu25wLZdmBo/a&#10;gyFtbeyxxzUtiA0MFc7mcsKd4nmSZ5JPq9Y9ILHZz+6chE+SZ2I5zPoiqQUO/BCmmnQhoJEEQ4Hp&#10;UdaH95tQQcvmK4I7oaKkwAEq02hUQ5jGMhptJOyaYfTufhD3ngE87A5iNGPXTgLdj0khGh8ClQs2&#10;3/Am3KF7jykScMo+2s8UhsHZ6Uu+det85en0nfVfCcmhXpNsgFsjYxxArk1AO1Jp1IhIpAal8UX4&#10;IUMi53BlraX4xqMfEFrV1KrdwGuQDXrXh1UNolrFQKRTc6rDZ7AVErcV5xl2glqRevFOBQYOtbQi&#10;QbNLRal4xRzAxoc0+fuJRdpdhdKOOjUuiKwE65Ow8yw7OrVNnHYOGakJZwctgeRkVgSO8cy1s8ap&#10;kqeJpkZB4XnnpOJzQYv6qkoqBtgOWwF+U1GrmgPmm7rnO5Bvs89OzPjMks8QprZfiXc8yn8DvaEF&#10;yEiUD56xNu/Ko/ZIYqgjhbaz8YIxcKgjxWuoWslhszgEYZkxm67h2E+E8tyxQjkEM16pfuhYqXzw&#10;cD8i80BjoIlr8H2qo9aTMUJGC6f6t/d2vxKKsi85snGDQ9nzTsmhqq5iK0RLs4nh5jT35gRvXpld&#10;r4uyQ10wxMEpPC4LVHV3cbdXcMqKdgRyEIhikdxhn6VDXK7azPGCV/50DfPCdwOIjP4M7B7Op8+U&#10;TJUgCqG2ReB8ohh03xOcPaOLkFlmutdmh4eE1ypg1mfpvzzn+lniu91dj6OiFsR/4HkYsBbO7hvG&#10;3wjg3Tnfy/VVI8BbP9VOYuymsf1G0ZjOTVcWZeMkslde73Ffjd7SDDivOCHF8ty4ooMW9g1MsLL0&#10;rcjPEb7cOjelgwVh4n/IbuSncF/5a+mtlX7ZlbVFMw3kUyhw0kwXQ3HBMu65ye4x5+YkZyOTf4i9&#10;zfcCYBNmegVtEacQq3wfKbcwZ1XGHxylY0f/FfhJHN239Kr5fRd4ZOE4Y0YVx5N1Q5w6TWOCSRnI&#10;P7dPch1T74S/sODxPNmZ2+riteWCrPYQweHaG8Jm4Zg5NSfQczr21v4bs9uVqt7yPcgcU/9mcQ0c&#10;V0KKs7DFbWltgoqiDLMbNfH63TM7haUp/Weg/TFAL3N8X2LtnSelBs78Waz8thV8zu4Kpuvkuvas&#10;tNN0HisZPDDhFGyxTZwfpbrUDj7cLTZI9/I9qKgM+lyo5vw+xzQSzMTOEwC1k9Zo6zD7e3CRZ+qZ&#10;3EgRpTm3T8zKdDCA8JN3Cg8stVsLmrDfya+l9KOE7VV3GbLeqoUirQ1NIBXkbMy59d8RVc4WY8hi&#10;uSzP4i1J6k5fJKin2PiAmoAaHh5zbv2U6BfJE666PzEbUmPAN61Q4jjnEC3f+GMV4crknjU4feo8&#10;5Xhzgpg4aKMVNEpn4Wz9ziTYQEoLEJg70ndOTfn9RcAjX8Tr02aEt5AsEce5k4ipFOx4KJf9+dNE&#10;I8UwjTkXCTlCFs2RNhTB3RRDmBZEPDgFr0ITV+aEJ5jFE1SbPguCJWbCaDq7wHrAaxYsgRBMiPNT&#10;oJXxZITfRna4ZciJecQC+lGrvMWpGldDTZTepj8CHg4aDlhL0xR4YRwZDTt7ay5sM6y+jNtiBFlr&#10;6jx90rSQhu5AgdmPGhUU7VFvgneMtsi1/PohcIdyr8zlRYWfNGWqmVT9pEeEd/vZwjgUo9EzpTjl&#10;Cvuu+q/Uk1Xr7ZQ48LsBkiQ4V5IJJ/qzbxYTE3Ku3lyfov/KCWnY74IMFtr4DckDCMfcISfXV6Mm&#10;FLe0j4nsXpmS0G0KEAFu+iyBUlShBXKQzPQQLSQpkZypK/YHGOgU2XrTOoiCWxKAy0lKRjXIfhCc&#10;XcXdQRriPmgxzzPYR3uArjbqTkzrUwhuADmSjFJB0sci9FkWdI76h7wCDIKux4q+pTFrn0spVJ8T&#10;l0B6OlGxQ5M4OefOmwVb7MT6LJkiHbZkGjhpipzIC/odW1k/Cw51vB0+u422j8kVzrw4uc8hZwOp&#10;1VFzzPZQHV+DbUs60F3rwbE61vRfJk9C8T6yzT6xEKqQTjp5n5OEjjTdLsKWChS1xlvQxJhQ54lj&#10;DkkaDzE0pznBsDScC8HOwVZ1n8Y+WE0/T9IYiuxRKifYDgwD1re8eXJONII0i7ckiAWhMrGFDynt&#10;s8MW+Zysvyj75Jy4ujJqRUBoEvo4HAlFLHNuGSOZDfih4qEU2V0csgy0NCHBeVR+8x2P2sU4HDU2&#10;DBaFuW0cWYhu2xdRqIGEsJ5Ub56DCjujHOLos2SpVTFBbrzmxOfta3SP5/R+EypERakHjNmoKFxQ&#10;mHV6lP96NJGjGUuG0bswZE2YkcsMS4Zzg6E6hKVYgEX36xXQz4iWxClf5ML4e9UsdKHaDadQoWG6&#10;+7cpRsS8nKd8rPdNUKE4XW1bNRsB8B+K2nUfvLUoRldCkb+5C8PnHSgGo1FqQuvdIjVS1UnL9HC+&#10;KRcQFTd9Ycf72Z+T40j+tVWP0R9s925zzqAz9QxZFjT4/fss/ZdpdKVr3KCTZ5RyA1wJy2e3KXt4&#10;oqqfCUC4wvmgt4TQNmWPmLHusNVW9h4Wz6QoNdSzczROeqZrYYmO3yYmTngl+UqZWEXjNPUiCz4W&#10;5ArEk3OuMnBr1nEdOIUIy2e3BiH52moxLCBInzaP6CfYf+V5EnvFZIg3ocO+TxxEjvQpN2zShjAo&#10;0slBj8OKBvVZTDOeDe3UYQ00cq/To/zXo9lyrk0uvAqjeZj/5nAG009i2Yqi5iF4B963HY665eHk&#10;/UziZh5+g0tG4BuQUYE3De/79pJwVdjoYk3xUmEK2VBcQBUrUEpwr0clK62y25Vr4mBWn+j/cXZ2&#10;vXYcu5n+K4IvB0isLVlfRpybBMlcDAYBAgwylxpZPjYgW4KkOT7z7+d5u8gqsrq31rtOToCt5e5q&#10;VrFY/CZrnyU9pF7GJ7kH4iYO1DcsJBmCfthMBWUdVi6KHM+U+7DpIZHWosiWD5OQ4JAswGoqcPkE&#10;jYXGklEGh5XhnQ646hSseD829wTdwkmMGx9Wf4euARHKhaXHU9Z5B/PBU0UjxRjKarcPw5pyPTIr&#10;+2rJbSRSOMbi/h86uLdaZZ3kzuBv6fFlVcbRE3Z8GEtk84zAorP3ENO7K5sAs3Nd5ERZzbYe/ATh&#10;yaeGRjy57i3ddNjeMSnZpXm6OxH1X0FSum46jy4nZlM02fj0JBCRF7dvYNVvLjTN6fg0kfxaDuwx&#10;45OfFp8vobz48Mk5LAtZ2RZiuQQBo7rTA0tv9vRccWn9Fi1RZ4HsKKRrjjFt6moRYtmjCI2DQLSe&#10;mmAJbGTNJEek10ySK0Ra0dg96he37EZuTcd4G5SMZ1vZDVdgN2YkN9saBFXGoHwt/w4iQGyR8TwY&#10;Mr10VgwuX7uiHAQU/vSspKDDbOOhcEC8CmPaNCqierDisj7Fs4fEd6wUjXqaV04SkMEG+vayKO7K&#10;Wj7dkRGsiS375rqUFJo5JKoJ64o3e4CcH+omH1XeQ1/ZcavBIGyUtOBaFpkoMyqdy2jNz6Ht7dMK&#10;2I5Pc3i2cjVGH/qHjgWZXbjnU0723eu/ggBwLGVGJ5kCLGqDDIVG/junBsm5rVn9TAMlsL/HUo0T&#10;6wkT6yqjMVS6hS1fdueb7yPAUpTke/l3fp/kqhDI0rmHZfCt76OP5yrUMCq9L/ndS8xxXLMCUwlH&#10;0d8mZTIcE2M3OBl55yH/ymP8s0lMyJrBcjxqQSbTzD4oTYTYZMIz6FBpHgc5HHS6PyYlK4gJQ/I+&#10;yFSpJHvGM6Zs+sIoieUdvQ4C8rNNXyARnhDQnBilFdcc7RrbJINl2AuWpeK7Brk8PrqPNXmlFHxt&#10;wDghMPBHeOkjkNes14VZayPLhW6KnXc3P5DxRwQZ0KZk0W6H1X8FHePBFArHrDldXTMA26iv+Wl4&#10;V3cf8xhtP0eTSHCH34uxEG/iS1A2dBYyUFSvp8wxmpMR+wzPiDj3ibbzdM3VksgT81WL1LHD5dQ+&#10;gqOjMceBI132tqWYwBgzmx0Xw5FD2cgGjzJYHaOVSXpNkftMleIVVgzqPrliosUy0/P78xJQdYY9&#10;2TGn91V6nbPiqoydH+3vw5Yn5tRd/QZ/7Psjb942/0cwvc6+YqE98ryRDFxi4zqNGiGua7n/CORK&#10;6HlN3zqB9Zhgi3UVeTuBEOY9kNvhBvJ2DirXge10Q2XjOkDOfeyr7L/yNGDuhZdPGXwK+TfCRcma&#10;GoFMgA3beL+gguB3FA/mDndY/VdCrmNJ5+uRE7TE8mlpBDvkwyILnnUntnWAk29c8Lv6mJyq4c5a&#10;ZFBRgtIyjNUT17lesy6/THzhU+xBCzaybAbSc2cydbRygv/efVa+67bPBbLW1y0TJnY0GQjud9y3&#10;MjhRX2X/lftcZCKNNLckJz69BC7uX11Q0QiwnAzyL5W9fwfkJRMp9sbQ3D6N3ynIgCot5Vk2yEXs&#10;EfGggdQdkAsX4ragLde7CS5cp69PEnUJE6WP3aezgcOQbiTYbXEddLbDE3RsJIGuLYKFMoliFXKK&#10;TEOZIT62iyKqRrw9csanWdT8NAl2x6fnqaIFSfZMIiBN8uQd+0zPDZWPHItim6MR7Pq00ocDJS8h&#10;wKGUlcdoEXEmcYrId26vmXAMhBOQlVjXPEhHpVMko6gyTwpapbDjAuuErM6sd3BPKodmyofqMDf2&#10;iAmZIYtyN/Zac3sM/u5as7KUx5pfqedxPzYcI9Ia4jEpW5t8JhKcJdJEk4kp3LNmgh6pmyMjdwFc&#10;7Wa0cIqCO7Z5nmUdhx/qHsjqtR77TNhx59vwdBVrHQSImrarLJwz2rjHY/VrTL2p88v+K7inMlFT&#10;c7z6NI2e4B4D8sXEMNkjYqhULNwVd9D2LWxjzCYZXGxG8VLcv89HVGYsipst941U7lZuBhUUO+lj&#10;CaXFS5fa5Wvq+O2/Etvw7ZTP2BtbTQtpRkfM/5iY3IubNqQenmlH4R6OS5JOmsGmVZO7JJNqfJR8&#10;pCEMHtfyeZ9k4HwfvppemPzu9crwHaQRR8KAwh2NFSncG95sZLAutuqP8d8kTFY2vDenlV1DxjTK&#10;U3sgbYOMTEoN8wrllLamRLp7N9Ed0r2PnkaCT1+UNjvXDOPvJTw8LPMm1eCOqCaEUtCJXNiFHR0+&#10;o6seHXJxy3dnGJSDSR07rN5md/ALJL4S8gY1IYV79ye2jiyA3EgiVJtvkRgAix6j4XhMw+cXsHW4&#10;YIwlAX1fFN1jMqyhfsK9TQMi41Xeqq2Yh3IWbClMg/ZXSdssaUuR4dOsOVBCW08yzBsZ0CAi61XY&#10;FMbneerU3H8Fv1DnnGRFXLUdDXKmmEXpzJZ20DhdDfupoo9G3uxN4xVaLVyvOc91wkQiTESyw7OI&#10;Nd+7nik9AgNHOOMxMLepUHKYfR6JTW2luvBElNAIEXBQoqrWO//w56y5VY341jgMK44o3Ngdlfjg&#10;z+67Qy+x4Dw6j+EJPEHOtSeOdJqHZ4NR5CbknuZ7+Tfe110HMxeKcOOJB1/iVHG6kBb4pp5vrd+e&#10;UWo0wzm0Q9xiQYpuyFemkwqDONrEXVH8PlOCc3EPJNtAtDo1t3wv/+bKGhRUpmPfi3S5XlmdOnJw&#10;NAmYdN0XTui7E1PDJnzznjgBl6blpafow0A+zsSCjCgJn7NqvuhE26iF0EG22wOn3DR5ENOJWq7X&#10;TEgjCZGsfzLi+6ehTGJMY7vYrXEr0JoYvCMDcPgxKWDS6BPkfXfIrZ3Ze2intyII+LPgXzEJkvan&#10;rZLfzb+x+8SHMELifQT8bGaU7+Xf+T44GJoqeS4czeRI+d4l5vALifYHamAjQ7+dqGFVGYk9bjLf&#10;9DX4s+ymY7SKge/h/ERT1TlkjCWguznGKIwhYSceE0fZXIkPBIFDbUfTIzU1z0ZfZa49cEQ0FXkS&#10;HyVkPZZTTtT+PngPw5flEWBNmsz3OrSEomMeO4HHL+ThxClV6aqZOBZ+NPTsXFN5qwmTHmEUrDnU&#10;qKqHiH5CZvDlrIHImebfnCOl4tFKTO+/IRY2aD7fy7/5fpsVB9WiLmx3NRuLpSpA3c6lGn6G+sxR&#10;OiOqYV+1mJeYuN4DivPCr8CnqRPqvAhHQ6Y5ig5JXewTkxoXZxVeH233ThzhGjIUEwlJhECoFmpp&#10;hbA2bIbgRUgZmvd0yKi1ETdHCMHyM27QYe27Q3ZR9ORnN1WJF5jK9/Jv7iZKbEo/3l/VSPlehxaj&#10;1Mooc1ilim2aMc0YUpUjBYImPH2zCddkJ1EeQ0E5xw4rZ5AwX5G2NNK7GJUb9fiJZWF5e72SNMhs&#10;3zDRoSWUFypSCTpVl8+ekID3K29klr8JtaTt2VPamKQkQIhFubtHLeSYTg2LhNPQziavIAYyNSws&#10;TfrUd8jk3SSnoSvvPU1RlByDCjzWDJfZKvZ4zMRCbaSsOXLQ1sRIv4rMIKqeEbipy3T89t2EaQMz&#10;OCPGfbjzHt1N3idPNFJPUCVX7W5+N//mPopE5/fp8Zo0lu/12eUo9juMDHVCDyyupVZEwWe3SCZF&#10;o5iMgcfHMfEIZNVGxVgYEbiBCydkls+nczm4F7pbluQf6fYxGo1p8uQOq/8aa0YQYlLkWC4b6Lqa&#10;eknyvfg0tD/SKdbE1F87H8sLntVzHVb/lZCpJginASXxFMU3zgyu8aLMT2NgbyghwjHToVQrfe0V&#10;y/1OmBjP0R2JrlmYSN+WdgoCZ7tM3leGtMFFoE9CDSE15E3qEXF5C7IuY2RyNecrhIBNn5tN/vgj&#10;utS2MroTy/lxSFiAI1G2me7vr9THo/JuaF3lBF7uGT79zMZhFNeNbFNHRuaecRa2JgQynzLlndGE&#10;+lN36LD6r9g58puzquAZHRLggO2EKNE+lV5qP8Da9ljtzAZ28OQ+lmVwCRnJTauQHEsFdl9zSWzF&#10;3UT+9D4xesIlZLzG9yQE0h88a4zl5sJW6ouCKUSCjSAr+7wyDSKT6WLlMdM8RlvSiDvnmXVwhRfo&#10;88PDP489bffSoXe5GboJaWIMnCT37fjtv2Kf0UZn24O1UwsyjrZklC/Q1ro6B2dkdJwdHPqPeem3&#10;s6A4xNwjlSTlfPO9/JtzVJZraLOkhKh1cNeZr1eG/yCVXLr8RI7mWhl6bxpgBAzU2qrtpm67CJ5C&#10;TFBdqAbMDqv/ivly150inwdvENMd/oYJmS4aipuOx/C47VBLo0wRcKSWJg/ssDYcYbTBhfKjsl82&#10;HO3vk/Gwdk6z2N7v0HInZHvn1IW0ppDhh6dr1okc5sJJglb/kMCL2JmPU4JBzyfDmTSwPg2DS8X6&#10;ik7xUML9BuRJxubZhAfjM4hZJ/UtyJgxqSusI1Aeq4gpRyfGTMj18F2sGdpKUwvdd7sVgyo1WTm5&#10;ZoTDPdjG8Z92GI0yuQhMO7UWpSasuc8XwkFFDYltfMvzfHea6r+SwtbFbZfsHVfLPNS4vLtOSFth&#10;JjYhM/E7JJ5a2Ux0XgmWKtLOKJHsSMiSh3fwC9z42UUVh1nSyMI2NvOkbdy5PQ2YmUCfSWEStdeQ&#10;t/OP+x+TIKgD1xy6Xeep+/v1/EmFPSjilv6ClwpPdUARW9yE9apQotoGHnRMfS4cQbZ4FPVLj2hm&#10;l3SEyYoXICCD301w4R3JlqJARq5tkEF5WpbHTTW52g6r/0ruT+rK3A/K4kaT4LUotjo6xAny6TFR&#10;88gUUCoExWiXPHLbHQJHGShiFP+7xf3RehcUKCHPSX73cmVkqEi3GJyQfw9KmyvDvTYtCNJR4D6N&#10;aZQKQilP5MJfruwaMnHjdEqqVL+HHWl0N1tS8GlkVGdX+BsVnYh558Q8Hqy+WVMBulgUFvpkdReP&#10;UTIm95+PPcjlGhMWhQLSSRRGgLU0FqUamB4bxIlAXC7WzBwwcXxsYwlmPhSQdRtp28hSLMtjprFN&#10;DBaUvt712FzzquC9/DRCMDcD7Q3LrU8MMkiv53p8gpw0HueVKom8d0swaWEfmMr38m++zyWV6bNS&#10;gyC8MZ1zXlIwpY3kUcV2SRntSDuqyoNRKh98uB/n0SIyPn3Ta0dOK7uGfDm2fJoLrIJRLkK58diF&#10;TEgsF0WnmKEHlE/jZAktYjGE8pigVugv61CbkKH+pEFqgVEKGqFwHy0iYWcICzLiO6pyFS5Dy4od&#10;7vjtv4I6qHpX/mDwGhlXG2RiiykQzyyUSN7qVkCjgXss9ufkqmRkgTzEGLsWhcU+Rdr5MU7O7AjA&#10;mjn0d2iLSM/MT+M4cCw7bZOGPxvZXT1eTSnK6NM+76eQGAX6QOC5zDffy7+xL+p2NBm1blhOfpjv&#10;Xe5mFSzE99WwuurB6E15ARqyXNKxP0aLTqnFtnLnkk9HsFD5H8b6zqqRbp+bZHZWrGoHIsSyriMa&#10;PKqvsv8KTBHSm85PifRNsJDfqnbTY2IXj3UFQ8ra+fjWbqIykTiTH2WvbvBgcfeM1R1zTF/Lt3cT&#10;J/XU0SdW5gkpHQVIbIaMu0dAbZ4mTJjC4OCnlV3itPTHuVI36UWu+oSB09eoRt2zhGmryuN4jCxP&#10;7a7D6r+S7tclYZyupPu5ZiU7z0XJtOhrLl1rvnU2LyFXLeLq2Bc14epxEfWI2JiYh+3SyYZZ59i1&#10;ZkyZhe0zu4K2pnCY3MyDjJTPpFZxUfT3xhDofbj8eBePMUQmv5iPTci4EKd/5Lxm0kvWp89kQLh0&#10;yUuy5+6hsKqbXPBIeVumMwxVZPOzHVIrSV9u0DzJnab6r6DtquOSKaZYUuPOlYVCbZu5gqDOyyrw&#10;NICyO3gkuF5SXjead8jktGUmOREHfAFdbHDDSxYIEYnBM3PHeUaiqIHBwQsIU++NEIh6T0MJb7QK&#10;ZypKyNJS7/QxGm334Y41E+DLnFvcEQinvmYcfzMViIZQquxrkEudvu5lGNaMR9stKIYeuelUpL9M&#10;tk4tuip7G2ROUrI4mtjINuGxBVndzLP9naLaUe2XnIQkLyRKoFM6ZQ8YKPcOlA1sk3d0V32G2pYQ&#10;5z92ilB15DkuyEpMysdQ0DCm1+OaEoCb7A49kp1VBWlAZv7dvCN15+nkYZT7y+tasE2bYvKDYjTM&#10;N6p4PGwTqVNP2GPN+HN1uXT7NO30c81q6t1lFZEeUksCJWQLEBrz95m0OVTigPyc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AS42MeU4iEe97IJNslBtJOyFlJDbIiLXJ&#10;rqks2075U2J6mW+Cd1hKjb1m/GnZ94p/kF3WT/nB7IMAMQWiMdtcM3KEoz8ojBwKZUb6kJH4aVlh&#10;n6rDY10ztWgzEYYiSHXlK4/hODxOyG/I0PEhkyVDRkLKEd3o0rBNIgyfDgpTbGvTzkiMVDbxcaqg&#10;zrjr7sRfrmibqJcyC2MsbGbzO6k13EqGIk7fUAL/ZnTMG4KI+kQTsjx3OVY3g7V9hrTJRMmJnZN/&#10;pJenv4zQn/iru8/EIGmlkuhkIzuTGkGigIwCFSX+SWGUOxLtjnmvpApvzdzqTCLSwLbs3KFrzE+j&#10;AwnDx0bKhN6wjbk0vXzykTySV3S5z81qmWMnZMIwkGBCzk+vx9XLN0d7a0bjWmkRMzJVPi2WmpBP&#10;cS31qZqPZYbccapUZpL7vDwfC7KqkXIjzy4Ocv1XFH0+NtcMJ1mxvJN7hJqzeS2Hmg1unIRDlWU9&#10;eEByMzzI9JSBGyQ6T7E8RfKSVVDDu4f6ADfzLddjEzKcaQa656wnttVpcwUZ0yW0HivFIU/GnR4j&#10;conXqTrbtspBTNF/gW11Y0vpvh57a4b7oe0ltk8Hlv+A2zMfn2gbVkKTs3g8HZMnyKmPDW0EIYTu&#10;mx99wRXwe/bw/r6crfP9NO2Bku/l3/y+2nallwFn2rSH8r38m++Tv5XK78rgKd+/5EeoMtnwjzi+&#10;gjxNmIrtTnKYSXGTWqAkejQF5mYO2Alz15BliibWz7kLpExMm+2c2EZkarmOlMPlsyNSm3QDwGDu&#10;MIBumaPQ4pbJp/pR8QFUio7zKczYl3YI+KmK4aveSsthcYsT6Rg1xUOFkqnSKMR6hxsX5woiZcwY&#10;vXyrpScOKg18aCyIcrh0UaVek46T2pBE4rBtrd3FpphMCKNr62QDW5WZM8DC0vtq1XAujyP8SWFw&#10;V6VQxXMGW9U8ubvD8TKxZQH2lE38Gh03wxN3erhITGAD88NqANHQiPobHTdxAbB7TV/Fc5m3BJI+&#10;fN9qYWspY1bmcR5OVTIvJMPh+t5yCuaU5wZ5e8vu5BE5py7j9ZErIkhqV+qQt1OkKi1o+IAssFBJ&#10;VktzHA5+X2iVqCyZxsmKcIdvaqzcbamn3ptXTEmHbJDgGDtPwP2DoTBZxiHj2sQg8DxFpAYpF94l&#10;Z9gE2mkuCi/X8D3kDqsqNK++wh0MShpl4R+C3OZomIp/kLDRsSJyUWfuTF3SisFMR/ScGJ7Wp0ny&#10;Ry7e9Zp3CYZanj4pMm9u5nfpbuaZEVQzJPO7l3JHjqGpycqKa4cVsc5Hk8WfBSIieVYkrBRci4Dp&#10;5wAjDM/XRdrlXY9TUnuQ5aXDohwUPHOe53bhlViqzMVjyHtmBM20YxOyPjfRCbKbYONMwvLmY6G7&#10;ck49lm8q5p2PTcgy3Kb+dCywHstDQZ+P89MTJcxUfpq/C7IasExtlHhH57wkSuMDm2s+PyYCP6PR&#10;Qo/vLaIbBXHAOevTp1G/1Qb/MTIgq4gbXfPxfRRGpC47JF3pkdwnSab+/umJ7eOSj78b8rxLAsin&#10;jcRbN/OvUIsDnQtye0ys01ckCZjhvE65cM6ZVwfmxUlOEyN/VVVYsRn3YbtF13U6+6lCTqL2xad5&#10;ODSouWbVIyw+C6Ffc+dL7qlOlRnQuKixQYNSP6axqGkQLMjkqM6J3VlvQiAFz2p+Wm7BxipkMmZc&#10;a7mDFmQyWKeTQSbwHfuMEJ0FbhdiVnmjqfEQntiFNPl5aD0xbzwKd2jRCLiS10JWZ3csEy3g40lC&#10;kGOPdxAAQCvMQ8e8hjfT4560ZVRXpLGRJ3OFqTwoUWA8xpjZkoyURDO553TdnSCnnA4LlpShmbeK&#10;Dh03sDAq38u/+T7xxNRRlBQy3HTl/UsKlrmRp3YZU5NQmluRFNbtaNHeDWdDLpxDfQd3ZjNotZxj&#10;zw5NFdGmuiaB3Q81TSOnNbYMyBNOr9fMUVwqalLCWjPJxokSsZadjmBOS3dOKjQh02VmJg+erG1a&#10;APLpJNHz2SGPfdaOLieAB1l+s5lbiILT4xf47ktq1MVjXTqWm3Evv+CmvbS5r1jRunmmFN3NzZAM&#10;m7rzZKHmmuU0z1lj7XZDlGuQEJXzsQRDY6FE5LPDMyV7YuW+paKynqnUYOQNn/hcFMW7eS0Ynz4J&#10;rCak52NvzeUuqctPs5B5YOen18Sq3jIfm5CJyaSFfeE7o/p/VRydFZOW0Dsfe5C1OWmCLytkLoq+&#10;6Ku0Yirs6zFW6PTHT3Xfg6xWjku3leetkRCnebG4M2QFR+dxvxcymsey286QpWgnY5ay1WmbOGmx&#10;Q/KxuWYZA/PYnGibwAhN94Ktn+uKxdXmmZymsglZojXZ4/k8k+tDfDMh54Gd+0zUeuk8j9P2JlUZ&#10;hbc5P0p0L70G+V7+DSnMpYIzKLo0QtaX711KJBxD2qKhQIice70GWRcziHvwi+2xVpMLF5kdj02c&#10;1u2aYyfS6PC1UD5JdD4+jPQJWVt7ySNz7embh3KnREADPHUa2d9Hy5gCeSrwt3BKnzB6zyVOT+yd&#10;lA/CYfk41f61MmhzxkTvpFNF5Kc6OKXl+jQ4zZSYJcbnY3nr1gnhnN6hmx+OjTz207u2Ps1mzqN7&#10;Vj8oICjNCNKz59ERKX3AC3TOTgULMmHlyWTPOhWtCPEb5ujUyEzI6OOT+nF7dv8C7uSZCycbs1cR&#10;Kps8OcpxRZAv48vF7LhS+XDjsHSvnIoxjRqVGl/cLXL15j4gP6K/vLVcQnNcFTMwRV3yHiygn0jy&#10;EbW36KvlmhQspBhLTHVaCJ0n9V/jzOJHofoih55CCeiTcz0zHTY3n0wOTl+OZbW+kaDWqLm3tAqK&#10;XtHzw0pnzQ+fcjXAKlZTgL0vC4Te5GpKd7DjlUCSYCn2JSKST3Httr2lAnmyHaVYjafW3mLdruQS&#10;ztDIKphgcdzMsBd03r3f3OGQt1ToehCQdcmJr/YWq3E6xlXF1r2OJBHOkKhSvTtJqU9xsmbyEpS+&#10;6brzr4fO1UInqdOtD6+nxEpi55VDcofPhhuZ6G01du9iPYTM8nhd4IJIXdLFvUjGhEibE8mzJUtB&#10;UeqUMwhu5krN1RL3SHlC7mLQhUdSICeN7NVsan6YFurzeOEj6wFPDhBdLHNSeJh85kiLJFrK5lDi&#10;H00vZjnTLrtCMud2bhDqwR0kRUQh+RAd1aItyVwtciXl7jnXu50C+dN8sfuSqGVa9WRKqQdBYfYv&#10;4cmp5V885cTPA4TdM8Kh1t5i0M9EbTnZ++7hssrLJdV0VdkDdVLQ+QTLiRjxQQ8sXRnT8qCAb0uy&#10;RMDMlC28KKp5LWDVIiB9VKQ7qPOMyy6UHJcHiIsPlCNVP0wiadIqDS/JnmlPuWwjObY8LGODrNWq&#10;zWtqJmtokhQR5+xlXHpprqdKKx+nAONXnVP81aJExgFSdlQ3LHH+Zm9nwOLobXEikrNms0F5le8I&#10;meCupiIgZkw8Ed3oMSQj5kfsdq5WiZPBw2Sw3EHJyvacu4eU785syhW4yjAmRaS1p6i8UAJsgkVo&#10;3OHWpcJl6kO6q7FH46icm8E46co9bECoX2nkB8e+M2dcGl+yc6YOZVQkk3Yx/eeySnrKDVezzWwQ&#10;et6FXW9Rsu7GyowyOqWqNrXsLYsBVqwHRtld2LrWNwUfgXRE8yUld7vtORnAWTBPd0HNe5B/vpZ/&#10;h4qJMJ5deJWHNVlSvnalu4jLpzQnssh+1kWhds4kMCLw5MO0p2A6pQXXGC7TvgPqv2KuSPPUxciH&#10;2G4n1FWOiUtE/dYVUVd6pl36FMv9jnNCBON1Krw4rba0aO4DnhE2MLF1vGyT4owNujpRTiI71kn1&#10;Tx4u8u/wl357Cyk0yIDrU+mN++uXuNTdNSNsQ7Y6YquVYEvCRPwX+Ey7HRbdVRgRcRw1SJ5rurwC&#10;qwsWI7xLujn5hA2srlqMcCRlFuQqNI8LnE6lYDr80ibxnQdaOqCOS66yy47IfVC+1gePDcD6yZZG&#10;3AiBYdGXT6OJYLlIPN0AUulb8d9g5sgSztb1LC/BIjCDu1FFAnLawUH8Z18qyjFgvx0shBm6H34Q&#10;gsJ3gD1Kbgdej+s6+oeRCyETSUshvb7jAjIKjYZQBvLkmPKJvi9XyxEOAaMWA7jiKhpFdlERoI5c&#10;/OpPCUsOQS23aCQyWmCh9nl1hFqJd4OO9OHMAwesEjErWKp71mrnlC2wGPLpEVGpnzoFFDlA6WDm&#10;gyKbKHPtYNXudIhiNgPOe8feimPOoYo6NrC4hxLJuL+2VjmgKZunfIuk8iDF0UGZjv5YUCi6497l&#10;ZXsdURJdndBGiAh8W1o9gxS5g+ZgAbAdDH0thw3Ir+bfmAx379ES4XgdpHKmvvk6tTVS28briCbr&#10;thtYQDbnY4upPWkcjUXNCz8o3IFZVPxDYlmNqqsWOIcxv35e+qK4Vx3vyJglc3x5a1EkYkTDVVER&#10;DTA2HHRYA3G6SiSsDcKjx9V1hVp1a3L0/JbPEd9YWxTcM881qQik+ziLQhEK96suPEVX22a54YDX&#10;H0ZmAK8jnQ+yLnRwuag6CFWiK9Lw9PVJAltdUZO0DFcBflQpZpeLugZ7XDR4UBUWAv60ji36MQ9F&#10;mp4/YG57SgJkUKTa7Q7LwGI4mBFiFAdYMnHiwoG3P8YGEwWLTBUkLn7zxo4U0YkkQXqEwUHymPX1&#10;9V/5YfL8QkgTd37dFWkCCnO14H8zoeQLATtjyihpd8iwtns4ife9ZbcTjcia7qyGRDNF5e69xX8e&#10;9RFl6ESy+rDn3k6iWU/ZoMDUvSTFzYEIxEFSZ0rGNmPHxlMUu26VI0kjK4ZDTu/dPGh9M/uvsbXc&#10;LZmqGwn7VPRWOiZeFR4vLqJBD+8PMZpypeDkDvmFHhNGGxdb0P+2fRYlLfVBkg63RAO6+YXdRUYi&#10;mPZJ+DVri9kinbbaDA5wUhLerC1LBfcw+DwQjxEUyTPWadX9rLGha2RSCrdVJhldPASfOds7YR5Y&#10;idmy5sYC1EwtP8tJHWQyJ8TbOdv77v9G4Up1EVGLx6TSkC64TfTxWp9Qfchpv4MBl5G0rFPKeJFl&#10;ZUJcy7J130DZizxDccRw1Hr7uXCLCa+slAKT/5Dnk6r+zU0Ln8ijTSqJas2HhtNPZBeHdOUMk59s&#10;ZT5+YLVIw+1tVJvQoeRHHKy/vN0hjbMvyoqtAScYgG09NA2ND6o6vl8gUigb/UfdcW+vRwcr6AsV&#10;KW46KzPs62lvK5spIORbl+tZJ1XGR2/GUc6bCuy6SC77gxkme+1qPZcwFzVJE9xcqetgYGapv18h&#10;GNQR4BwnVZ0aH6GJK5gIh+S81Bzgo2yf1X0t8VkYOjymwMTllZoHu6Gq3at1Jo4HlXDlcipJiEOy&#10;YWNMvpV/8+2MI1LJQXhvf/tqPSorT8qYs0q2hAXzkOvhLHcpjzET4VCZzspQv1rPFUyU+mT5skq7&#10;bYZ2lI4SXYy7wSwPiQ/eA5OtiR1X44Ph+ZvrZFMDCRx3FfaUfYOrpnPC5h9lDP0Z2Plt3y6xsuDQ&#10;Nxbb8ZFJYPXSAKk9XNMnRHNP+ZUuGJpCiWsxmjFVdoL7B7faq/rwFfuZhmBfWf81qJSTN2U6nKK7&#10;CwriiPNh7tZ1IjJSMmOmYbQFVjuU/mvAVPe12OA1Mnf/2w85tan63QcTSZA8Bp+AuH0hqvoQhr51&#10;0i4juYD8DslcPys8NzKRBhBIIPliq2csI2GH0S/CkswwulQyiCzxf3WdBSZO7S1crAh/ykDOyEPK&#10;mb6DncdJxxnda1GnOMfJRfOt/Bv7vnZvHewi9zqkGIOvdnIKltOYODbgfDgZ0CSk8pAL1YZs8HC4&#10;RuKS3K8aXWg6i1Y4RdIn2CU24p+JOhIp35heORNLlMx1rtNEBCZMXW+d6wRzutUBopwJjKdUiaQd&#10;Do/FhImvKc4hbmy8ufY6C0tRVWdXPvDXRZWHGqxt7bbwD6f0JTeL71zC7BQH/02pyN2lNP6LMflW&#10;/h20hrABB4ceQmmmTNAhQ/OtK/qUfRD0SZtdVQ8UHBaJ/ZTEge5JL3KX3L0IT1r7hsxJAalmXOOk&#10;zq05WNRQpmjftDliC63ADB7Req7WWSn7GVvT1llYB9YonZ8qEsohRc0Kj4m1zjqSnKctXrD4J166&#10;PYZRHk49yoNZRp4UVVSgNO/OqlLlvOKGST0dm/1X8LjCszlq2zoXTBAbuVBzs9dsqeOktiAotkPp&#10;v84wTxYcxBgRN8IW2IXHZxMmXqx0hXBnY7SS9HC71ok43Ir0y2dxlCs1qRyk+nCa6xbMOlL+i0a3&#10;9aG8LW2dhfrUB23maHds9l8nmbVGJvrKWbl4uKTAemitE1mTHBkzZYuwFKb7w8ljVvgQfjp1phxc&#10;r6+s/xrrLDbH2fNbTJmz47dwWlKb7gkiKsoRatPZsVvMQTLalVBUaKj4SeAXy47uK+u/xjpXj1JZ&#10;QLqRq3xW8blQgYg/qASsPGRlKbNUzkd0/wq3KV8GNByYcTcemhxKbsq5fCv/xtvsdQTALt++Wg+e&#10;xmRjOPRI8qpTJr8rb5LEpCYBtB0KwubZSgMfGY99yS+PW0p3eEoo0nkssJGz9I5TqZziNilFL2ZA&#10;lJh8IqUvr/8aCKJpeObjKPNly0HBN57VMoBVwmQDW1zNr5CAwydsnUei/2lvKAmwewJR6TOEhP93&#10;T6henl3u48Uvd0kzV0tFXmWMXPmB3QNTXM1clr7njsN3Er1zQqd1dsojHTPuuIUKiOanzZlv5d+x&#10;DVBy2u2o4istJt+6Wk/xrXFZVtxXnwRTXHYoisjBunHFi6Wi+Dt4WmEhZI1sPYVlzoeyR+o6akeF&#10;WRgeKkfklJxweLXOovZSjanki8JCCu8mSW3znBUb/Mg78nl3MQXpYavYfYFZH2KKbvrc0iFXjMta&#10;ZxF9yPewGnI/i25FkpwuyisTKvYwTQBW+LRjs/+K47+0FTLd486OhEnUMz2ESCQVY1eYeGPSS8HM&#10;7ziHMJWUUedgETZXfhU3+dAScz6Ylun/EYvwd/MfYG1huUAvWx+if1Dm3TBrVDrQQZa5UqG8LPiO&#10;y/4rGWvezYAJiGLa5cQR/NhcurnMonbBOnTlCmi3KEhaY2AIfwpU0Tbs0BoHTChzuGcnTN7PkfdZ&#10;yXJ8pa17MoQ5rfnZs8VaNEhKWdQFzF1nOSnoG3tay1IS4U9b/LO4CjCvg6Qt3BaDn3Yekl7lMGDy&#10;gexhGmMd9CB/tUfVy+7YFQvmsukpnt/uqV2aHs4bkXeZzuLSeJ3vEctLCUTxkbe1fBQDCk431gh7&#10;6i6YNZsHRQdH8O60xpRm44RolnHw1GqPis+x//lW/o23j1iswNM+T7cB9ZevjmBdzdEUpKyGTBhy&#10;YY7PkU3eg1Yr4EI2bVxDcFrLFUAEWzgtCYRtquEK+5HbiHpXUbuE9RsoaSRjWgCX2sC188T660c5&#10;UqFP0pJnUwCw5SKQokqIO/zhKpMcfALPURjUyUOWCoWAgu7qZJa+R54XvXZi9zoS+4bjRQl1TYmF&#10;N6JJRS1XadL0LuQnO6Dg0EtZx/dF06064aIXw2CYc384tXHYs3LSBjF2KP1XSoWZDkTT9WfjnsJE&#10;4JG0M/RMzCb6fDSYMlvzISHYO2Ci4YVBQ0HEq56cQRoI1SPHQdA1AhtM0qajdATXQFwQaBEmlqDy&#10;bHS+cI7GfYxznUSgYykornvPWwK6YRrQFFn3Ldq4JSMwKqs4Q6eMUj471knn+S2tgyi4qlc0W8I9&#10;CiO6MHESZhorAjduQc91oo4SihqfhWcNFWk+RKPDwXjAhNeOIJmFW6RWlvvA1dRmqfA13UIRx4ZK&#10;peAlEyYuiVwnWV93WKdKLAibjG56bF+DuTKX8cxjAbeH+k+BBHzh45R564SGQjOjySTKX/ssmA3f&#10;tdpIdm0GKs/L0El+i7QOD+bK/SajCS9Jgwm7DQ0Ut8xWYkBHteRXBN3vuamlJKlDTGgsDaYsniEl&#10;0T4ju3/up/LpB27xMN1TCHqImfgsrvd+6SjZ9XipD9KUSbBpM1gFodOpdG4YlhZuSX+Fp4/PQkQj&#10;2pBLIck5Mw7URqNLDzK/SNyOkTDja96XvH5wWgBk7q36YFNJM850vpV/421cHyER6UEXNw2wqnzr&#10;ipcrMB88jus2IqdgrgdrKtGk2TdVijIuiGWshwKCO2Jv5ODhuYiRnOV2JmhGr/pysRSlG3SdkAun&#10;6JkVD8lqubYqcr2BFSX/D7zLXzj9BPlW/p1vk1wREBSI2zB+iUMMueBIB29qfAVdI33p9POJmrpE&#10;sELjUWlBwB+fTUDrUPqvMU81oQ/FkyQCXWdf+Cc7mRErchrjoowJEyoNwYWOEdE5i/Yxb6QxH1uD&#10;/35kbc/PQkjB6JCxUcQ3HyrDOrCK12Rita+s/4p1rpo3mPdmJdVKO2il2/ZQbnobcZwrRd+Vhxzd&#10;2ZXtFTU6jT6pqMRaPJAAh96uPJAfKpzBGGkhvU+47RSH+MOlPD7Irt6gz1ajSbF0riq/eYVDAnIK&#10;GWvf8PrQ2KLSCikLOkfHQ7am6054xbOog4Hkt9s4hFuJJRyfRbR11VPHOv0u2LZd7tFuL28rVX2x&#10;lW2nGpDgC4hn6nhjnomV/DtoSmHatAJfq73v9vYVDqEfSOFYD/l8nNqKQ24JwgCJh6ytHUZcqJhD&#10;4yGe/nFSTzRxCRO/fdZhIZY7HdLGETM8PosCd9RE5HlDy375IiIWcIdHdKQNK1QjZmgcJz6y81uy&#10;Rj7t3EJl1zs4RCArmCCaAOu6VqvwrKOB93hI9KfrZpRqZFXLoVzEzDrO+moo6oOwD1i0UZnCNl/K&#10;v4MguE9MsSJNjAyJef9tvtThjCEoDZKIY4zuYK9r4SEZn8HvOHstXoRvATk7CAIfjFdbwnZkxYwM&#10;w10q5UxzbngDw2yGT09DNd+6Xo96fwyEsbCeU4TQRYqNh69YbFsrIjVz9altzpPXYfRfMUviz6+g&#10;G2GddqDtQHGE4YljR/KjSdsAw1od40pIooPovwIgeJOIFUBqmpsyIweg7OPrZ8iAVNNBjUF9dNRE&#10;BR57jGcm1ZTcgPwb84IZzo4LK3ciX7pcCq47JWoe0w2kT/xQ+ITWP/Aa013PSF8J1Ss30mJFSqlU&#10;LEQAUe87tavNf3IOUnDasSaJloHBp6BFC3vH7Z7hioTP3aB2VkSG8zE1nA8n3n+Nv29OmRMWyTds&#10;R2PmWN1or4MwX6KxXdLCNUQ6CQXDPFE0Yp+zcKwADbd5QUlpZtzYacz7pKQOov+aVHUauMhgfZTd&#10;bMe5wHvEl/3h45f3QzR8evv118Orr3/8jy9fw8P/5eu/v//4+z//09sfv3z88NvP//bbhw/Hj3e/&#10;vv/9/b98+Pzkr28//PTd23fv3v/x9eE7PXr74dOvb8d/Jio88kKgyy854vhw+9iHP578eZAiG//u&#10;7aefvvvlw9uvx7f++CiAQ7J8/vL1X99++XV8+Rg/1vr7b1/ff07xxsf//PTlxy+f/uPzP/+T/vV/&#10;Pv78//7j85PPXz/8y0cmCvLf/vHu14+ff/ru3dfPx47rrT+/fBqv848nf/v9wx/8p09ffvru169f&#10;P/34/ffH3N9++cfff3v3+eOXj798/cd3H3///uMvv/z27v33f378/PP3qAxPj399+vzx3fsvX377&#10;4y//+evbT+9Zhb7/7n/+lUn89jPc8bsnf7z9/f1P3/3b5/fvf/n4+fcfnxwvPhmkEi//J/NnSfo1&#10;lvL2x7/98vn3J58/fpW8RaM9lMBfPvz26b/zH757on/9L/1LO8DEnvwNPxeVkmj545wrtJA27Pu/&#10;fX3yjhcQQwdjfidZOVrpDjwKlj707v+u7X/7V4ji2Im//HyQx9sf//JzrOXdxz/++MI2/Bfo/eX3&#10;D29/+u6/ff9E/l+UxSd/PkERpatVSJrToP9dBxHoJjP5xZNfGaSodzCn06D/0poXJITPw9PbkOog&#10;EmqxDV7dhgTvapBYym1IdZAgIRZuQ0LGLEiqzHxpYK8OIotNbQVvQ0I4FkhPaQP6+vaa6iDChTS1&#10;MLAHvS9I6t72wtinOkiBSTT822tCRS6QoL03BvbqIHtNcPcCCdfnUwNSHcQ+ES021oSsXZBciqiD&#10;bIpA+12Q6HaK3X+bIuogLAi8ZA+390nJiBUUt6kbJNFGAQtvnQOrnnhcJXLb3l6WavTnDAUL54Cx&#10;rnrmuemTuk0DVB10NAqElm4zv3roKZwmNcMAVQcpC5lqKwNUPfUYIujaBqg6CFDUi74xQNVjj2WF&#10;R9tZVh3FEYYrGayWm+nWFqOwE39xYNVRNmN6qEcfWPLGGziso4DFLQk/GDish5/WF4T3nf2qo3wc&#10;1uNPZEmNH4111VFaF3XRt9elcOE8klKAKJy4DauNokAMrmsIR6lMC5aSZR4MptFGEfejedBrY131&#10;/CtzHIPYWFcdJViIVQNWZQC4AdgwB1YdBSz0MwdW5QA44RHhz4x11VFE6dgvB1blAKCQGTq0UUcB&#10;S3eZGjisHAAFlYwGg+ZVDT0pSgFJPHoGrMoBdOkDHf8MHNZRwNJFqgasygF0PQWOcQNWHeXDqhyA&#10;fiIwNme/6ihgweeN8yX/yMQ8wp+yAIPm2yjF8OmqcRuH9J2psHDc/GBo1W2UYOGdNmBVDqB7sHGu&#10;394vZTJObIyz7MCqHABY+PMcWHWUTRty280Z4luFNgyab6N8WJUD4OUjxcWgQ7lO5wyxm3Stj7Ff&#10;lQMAC8eTA6uOwhqW4W/AqhyA/cIB6+CwjgIWfMPgUcpCn9jgfGG8O7DqKB9W5QAYXSgODg7rKHkU&#10;yKC7jUMid2VdFNlj29w+X20UsHBLGDj8ofEN1A0p5je9Jm2UskgpVzTWVTkAiRxkoTuw6ihgIR8c&#10;HFYOQPoaKQ8OrDrKPsvEOMp+EUIji9DAYR0FP0S5Mc6yIiuL5nHEkfZgwKqj1KyAZkHGflUOQCjq&#10;KdEmA1YdJVi0RzdgVQ6A0kuDDgNUHYQ+RJzcIY3KAIjt0VvLAFUHYZYfet5NW1m9ZeZujfsaDFB1&#10;kDwbaF+3ESjX/gRF5Qnh8Nug2iA8AATnDBpUJc8CZTob2iDb2aBAxwRFcIPDZbDCNoocEmq6DBVK&#10;iWUFlsq/3hgorKOApf5axm7Vw08pBQRlHC11h5wzVJE12QoGrHr4Ef/UADo4rKNUzkZFjAGrHn5U&#10;KKL7xjlWhkFdF4LBYBmqxpmjVBGIF8DYrzpK+0XOt7GuevzJmMKMMtRrhSvnDEWHtC00YNXzj5R8&#10;Sr2/sa466hmpWvgAbsNScH/OkPAgyQYGrDYKWAg8gw5fVraBCxVb3tivNgoc4qQwaEP5hGVditI7&#10;66qjWBepus66KgdQuRJFsrf3S4kbc4bAInfUMCnJqlqjKFvCVW7wjTYKlyjakHGWlakwZ0i2JAF5&#10;Q1C2UeJRcESDDisHoKSXfGwDhXWQ1GTyggxQlQGQ3qT4zk2FV9lGExc2N1Q28hzlyuQ2yJbJlNAs&#10;UOTe42I3VlUHDU3DoAvlJc5VoT+RWHwbVBt06E8I15v6kxLlFigyOF8akqsNOrTClw6oevZ1UZ9j&#10;m5DTseZ3OOQQrbdXVY8+tSsU/hsIrIMAhQvK2avKLzDSZFffJHbyceuqngHKWVVlFyTiy1V7G1Qd&#10;BGci38xZVT34WP2KutwGVQdxroDlgKoHn34OlitZeT2TbG0dQ3Uhc9RxxZdD7HWQRJZs6tsUWA8+&#10;udD0MjAQWAdRi6T079uglM+1VmVy9jbI5uyvK7c4ckQNmd8G0fxSFePGqurB1+1Kjsgno2yhglWp&#10;hYQBqh586uVQWG/vlbJ9J9YBhfbugKoHf9ygZYCqg0CgqimNVdWDb+9VHeTvVT348lU52Tqv66Bn&#10;+J2pijNWVQ++mkk4Tl0q4cpeqczDcc6oTHHuMBmEyHxjr+ogYh94xQwFV0UFCxRU67jg2yCVqJN/&#10;cxuBqn5ZoI7U/9uraoNI3FS0ygBVuYVLFm/qIJssVA0/V0WFJ3axsao6iEJGCm8NNUa5wg3Um5cG&#10;qDoIUDKyDATWg4+zmUoNA1QdRC46bRkMIaLasbIqAgQOAusgQOEqdSiwHXwu7VD6yE3lQtXzc4Jk&#10;O74AnoHBdvKJKbxxLGKlszdYVBIZsNrRp5eIwjm319VGHQVfDmVUhkFMQdF+A1YdBf5UenB7Xfil&#10;Czp0TRpFy7eB9WF0raH83cAimUENGi5Jx8/ah3H+j3SVm2qa7mJcW/3wGkcQB/PmpvVhQMM/Y62t&#10;sgEaeqtdpQOtDqNoid5G1r5VTqB2Z1iFDrQ6DBFG9by1tsoM6CpOBYcFrQ5D46AXsCFayEeq+6YC&#10;dUfB7sNUYaqEHINKKkNQU3Qvd41y2UVcQGNthulA/lMZhuX1xnIn92G28kt5V4NGOrOVU9aGAY17&#10;IRxMtkRPrs3Du+ZQSRuGEYYR4ZyAluoJIdO1zjndbRjWJX4v5wSoYGmKDbWxx6w3zlsbNjxfFiYr&#10;U6ATE8U3FrQ6DH8AgUoLk5UpqE6ZnoHO2uow2I/n6CByXTGJ61bu79tcuQ0DGskb1toaL/kBufiD&#10;odKRYlcmSSY2VGLtW2UKVFHoSitnbXWYoMkgvs25VMq9aFIO95dO3nIbBiZxa1mYbLyE4inqCJy1&#10;1WE+lbT8z8Mh6xjuR8/giRL/BLQMUE43rjTDTfDQhvmnW80h5iThXK+saPNxXcUc5nMudd+Yw+DK&#10;FHs6NNmG+VxZ98ktaCq/dEKYXDZThvkSRxXzBZpKH6y11WG+NG25oGoDSAcX4wS0YXj+aDhmxBbV&#10;taCuDXeD4zjow4CGR87hJerzUzFJvwrrBNRhYJLGUo4WpGsECzTdqGjtWx2GzoWzzFlbywlFwyNm&#10;5fDJNkzQqIE1uHLLCiXTlaCBwyfbMKCRoexgsuWFQli0EHMw2YahmWPjWNAaL+FmP3pcGidA94bO&#10;7cbqUIm7g8nKFHRFEo1MHWh1mFpc0LrRgVaZAtairu10oNVheOqwhK21VQVD9zrQn8CBVodhm0Il&#10;juxWm425AVj5bIGjBbVhWPl0NLfWVpkCPRnQDC0qqcPwDr7mfmdn3ypT0F0BpDg6mKzD8JdQ2uOs&#10;reeJ0lLFignqRqy1AcyQmIIFrfpLSNGxcnS4NrECo7+DdwDUSHcSCQEq2uoYeGyjqHulzZ/hu0M3&#10;bsB015sDrI4SMHi5QSItxZQqE2LGjmHah0H/OOMcaI0jAM0qXDga+E30c40z7VcctqVLgdYwH1ob&#10;BjQrdIxxWKHhBqSZrLNvbRjQ3lgmh3q3rLUdHVscJtmH+ZhsHEEFXZZDoWWpUs5FKZ2jJvTkUd1b&#10;98I5bn0YRwBHo0GTPX+UFCYrF0R99coGqFmkdQJ6BildJWmXaVBJH0ZhHHqJs7bKFGg8YtVMHI0Q&#10;C229Qv46x60lkeJyoteBs7KmkugGdxLqbhv46vQy56hOPE6yFcZyGUWBMXcOWmhsHIG6PysP/6Fn&#10;n6LaEat0ltY4AtBAiYPIPky7ZkHrjER3NVnQ+jBVQjralm40n9vGZqO6WtD6MJo+O6WGeCsaNPp5&#10;OeG9bRgdwTBMjX3rCaW4Jq3UUPrl1kkCjf93oFWVxMdky1/lZtpX6LsOtMpIVJnvUUnPRcULTbsW&#10;B1rjCfZ569mo9nlriaXIGnqfGcetjaJxA/2AHbVVnVnnASDxVQi57eFtowCmnuAOHitLABh6qwOs&#10;jhIwPLwOsMoRaKNFhq4DrI6iPJc+bg7XalmptBe1Wr3w7YL8Z+gVRKaMlbUUU6pSaddnrKyNAtib&#10;5w+OrGlJpujVSs64TSBtlNqI4O5wVlaZCKk09LJ0gNVRypGkksABVnkIsT1sNgdYHUWyFO0IHQJp&#10;qaY4qKzqeVhGJRC19XGSicFAGfYD3hGK0409q6Owao7U6tuaj+75WhzkDWi09qyOknmo4jQDWOUF&#10;P6h+3tqzOgrVGJRYBFJ5AWFjWXkGGusoGYeE0ZyVVV5AjY+V/fhAZ9qFfN8SbWmnECP/M1bWRqnT&#10;mZSl23vWEk/tPWuj/D1rqadkTFAR56yscRCbGlvyKd5cL2TfRinfjVCng8bKCzjTuEacldVR+M7U&#10;xd8BVnkB967QktcBVkcBDN+Boxa0FFQ1ULcyH9oogOGDtNBYeQE9bPHmOiuro+7Ys8oLKEfC5e8A&#10;q6NIzMDfaaGx8oIf2LMXjsLT01efccO11QGppaJCwMzRWFkbhTijCtfh+i0ZlYopFAoHWDdkXOHZ&#10;clhptUAWqwOscxD6oTvlCfj3C//Gj06bfwdYHYXRxBXQDoHQ53EJC4UILA7SRmFqofBYwCovoEsg&#10;5qezsjoK7YpIukUgVZugmwl6kgOsjqJJPbanwxtbWiq5a0zTAdY4CPFXuoYajFgNy5d2RUfrp44x&#10;2EY9I7QMiTjAGgex0VhH2WikzKCs7LnK6ww09lE2gRy95icax4UZt/esj7JJ/+iEvIAdN4I4wBoH&#10;oQO0VbuK67ui0TRz+yjbzMXaKcBI4KDa2Nq0Ooy431OSVG6T49GieuJR0Cx/QR8maFZBP5G3tjbY&#10;KvrETXV/G0YXACsWpIvZ1rkmqu9isg7DWXmUzN9UwekZWqFhWFtqcR9GnB2ntsEgido1aFyY4qQN&#10;9mGUSyB4HWg9J5U28mRYG/vWhhH5pgOhoT5ye1dbG83NHV2kD/NPQM9JJWuTxs3O2hor4ZIzcruM&#10;86Y739Z540aJV88taG0YORxcpO1Aq0yBUBwNzwzzGsdVnSTpf1acC42xDkPNtRyd2zAdbuzJ2+et&#10;56TS8kT9FW7zkj4MrV+9nAxolSmQscAVgha0NkwXbjtJ+IjBikm6m1Nb56ytDlPuB739nbV1XkKA&#10;xilDgXmXSXKyuVDKCAehT5Rh5OxQ5OmsrQ3jtEGkhmOE1xo0bkkjr+U2lbRh4IOTY0FrTAGJQ388&#10;B1odhsRBWXBosuek0t0ZTulAq7wEW+Mwz2+fgJ6TivsXLuRAq7zkAZPNckIizeq+cYsXi3Og1WFQ&#10;iRfGxjfaoNFc1wm/9mHoMpQSWiegMQVd9u3tWx3GpX26wdo43S2VFZuIO6kcidOGaW30lHGgVaYg&#10;o8hyoSGaygZgsXOVrQNty0mFkp1mlNxD16AdSZHG2racVJo2WuZUG6bbUjTs9nnrOakM4qAaJ6AN&#10;47xxS7gFrTIF6hJMXtJSWX1e0tucUlHFbY/O2hovoRIU/dXBZGUK2DgUuFvQ6jDi2NzdZUHrvIRq&#10;f4uXPK/DgEa4wNq3yhQ43VycY62tDhtXx1nnrSoYqoIgCdPZtzoMtkVZp5GniGlSjik54Low1YFW&#10;hykjAOZlUMmWkyop7Jy3NgzZ/QaXnwOt6yV0aLEw2XJZOd1kqjtU0rNScQhT02Ngsg0DGsEX5wS0&#10;ZFaoH2jOvrVhcriSvOZgsjIFhQ2sGDPkVIiLS2R1vaMDrTIFZS5DzA4m6zA0c3RliyYrU0BIElO1&#10;oLVhT0lLcgofOc8FJVD/c+vKhX2YOihZ+1aZAvKGu8ONACmFXm2S5Ld4mKxMAWiKizj71ofRIs8J&#10;NKN2tklymbNTZrkPoy0klTm3NYWelkoNhBrl37ZxtmEoJk6MFN2grY3SQKcFzjYMM9jqNk71Z4XG&#10;pe8yjYy1tWEoeHSocDBZmQJzhME6/smWBUsogONmQatMQfnVMh+MtbVhZNzSV8RZW2cKnBuYuQGt&#10;DaN6AibkQGu8hK7DitUZ0NqwZ5TrWdpr642KaaQOmA60xkuOuKzDlVtCK6KDZCgLk42XuEUvZFeU&#10;EwC0596FMW2YHFaqYr/NS1pmKga0bow1MNmGIYSfUwzqQKu8BGhcKWTkj0OEBSUS+Z5F1TJTdSOz&#10;5zFsw0iCUAats7bKS1CeKA50TkBPaH1OEorleWqpqaihNI629q3xErW7cdL6OJdlAzBW3lgFq30Y&#10;6j0OaUdTaP1S1UiDsJ1Dk42XcIcjCYHOvlWm8IBLR6LjNufqnVa5OVV3SBnnrTIFvMqUo1vQ6jAE&#10;jtduhY72dd+oICVMa6ytDQMa/T4cG6clqKIUElx0TkAbhrlOCakFrTKFw+xzkiQJURSUKEioPkW3&#10;9+1VVTBIEaQFkLNvbRhqCa2brLV1XkLxuyVNe2rr0cvOOQEttZVMfDR8a22dl7yCK1hr67zk9Uvl&#10;ct4+by0lVvERL9bRuqni2Mcf7fCSNgyTlpphR+dqXViROHBzR1Now5A4b147qSU0yyykLGnqWVRt&#10;GNBeUkRnnICWqYrLFnvR2bc2DNnNXXaOXtJSVX2dqw2DAR03nNw+3S3DFXP9pWfjtGF4mWln5UQy&#10;W7Iq2iv6pMMn2zDEDTc4OKf7deUlaFwcbmvf2jA3v5uwWaFJWX0KJd8+3X0YFxDhi3BosvIS0kbU&#10;BNGB1obB7hjnQGsKBmwL8e1Aa8N0J6vT2oJucRWTpBhbt2Hsw2iR4PTI5DrtBg2ubNk42zCqHy2P&#10;4Zaz+ua1dZkTtxXVSZLLgils7FtLdZUPDw+ZsW9tGMcUpuCct5br6nsM2zCZtJ53piW7wl6xn621&#10;NXVGzT4sXtLzVmElOJ8cTFZeQuaAglvOvjVegl9ZPWFu85LW7xVBRQWB41XrXVhVAmZ5Z9owPwLd&#10;El7V0xMLwllb5SXK22AHHEw2XkJKrtW2g2BDOW8y+wiuONAaL6HXB8zEWVsdJvPBak2Id6RMkgAV&#10;l3IbVNKHqS/Y/+fsDHKlWXLzuhWhN6CqzLxVtwTLK/AC7GFDNmRPWgZaA3n3PqwWYH58gPNQ/Sb/&#10;rQaDGREMBoP8SBJbuZ/bGSVcq8lbBeVvZTLJwKF+aLFjuMVjhdahKin9zMqvPyAHDvHGwYXQV9Jz&#10;62Q8oC23rhRwz9MjVvhez4DLkpJ7HsZnjm0Wc/stQrNvnQxul/KG4g1LbpiTSko6Gdx+q5bDrfXK&#10;OQluYJ6MByPJqsomtoLh1pUC3kr8OuJ00/SyfSTc6i1suHWlUNx+TF81dH5yk1ISAFasULL7zdyC&#10;jLnhVTP7lrhXlIKqb3QGGVLyVu8AymC0JUFzAfsz5y3IKo72MDgFSl4lNwojiRznJCtudXDuT0AC&#10;WHHQY+SJ0x1kX26meAeeh5xbGSaGWyeDG71CzAlIACvNOMjxN9xCl2BN1pUvVjJ1CU4dg0QFRd2W&#10;hNgu+B41t64UKHiDnlRz62TUFzwVxpDc/PaRVV6H9mJmJTsZ5432ScKDge8huIFCUvsWZF6XBICV&#10;4Cv4STO3IPN3d5Rw5ZCWH1usZJCVmaBKXOBGjpUEw2185knGJ3IrmxOQuFd8cRhCZm7dnKEKBc4I&#10;o7kG7pVwjMkwJX+1LQnppSRlm/M2cK9oIET53noNMhIj8U+qE9CVAhcH502tZCfDMidFRrwWyZtq&#10;S1LXVAHGxdw6GVKCW8e8AwLAyglAShS30CUvTAzj6SW8GnPDEaKkJMj8qyMArBhczM3okiDzFl4A&#10;WNHKXIxGSoIMrUxtHiMlAWCtBtM0phZSEmTcOCRWmfOWuFfsBDzLhlvoEupgqXwcliCkhMepKeOd&#10;ZKzkR+WInQFgZd9e+M3N3MIuAbuHr0vYJVmLFdArzVwNt9QlpIIbzxNNjGIla1GUTHYyNNcXUnpv&#10;cyXu9ed5KiQqvr72kdw41WBQrGQAWNGT7JuZW5BVUTecr4Zb4F6pXkHyg9i3xL1WP0P1Ng0AK74g&#10;7gAjJUGmkd+EBNsGaCx2klFCkaexsUsCwFqYMxXrIHm5fSRPPm5htW+hS8iRx1gz+9bJdDYCMcj2&#10;kagfl7WVZOXppZSWkcmuFAglUzFYyWQnQ2vhnlT71pUCIUkYKpkMMlrXV8rEvS4Z5VhZSZNHhV+r&#10;b8CDw61WMnGv1bnGZCPQTqRzw+LiQhVzSwArthPeOCGTSQZ+lQophlv4S2hvocqvY4bE3CQ6+kzc&#10;K2Ki2sIMMlvHjyds/0gCp6DczEoGGcrE+cyzIit4G+cNTbKqEKlsrlmRlZi8kpJQQbYgKEGpvpJE&#10;aYGHmpUMMlujmbK5wQ0ssHrjJNlBtM8g9kG9BDfAmqak2SADcFVLcq+5EsCKiKjKXyjT/pFwq7Ja&#10;glvYJdSkpO6D2LfEvWL1ErUw3FIp/EBlbpzEvQJDqsbsYm5hl/A0rfaz9y/hxL2SM/GjfAoJYAXe&#10;gEVjuA1dgrNdza0bGGR7oxbU3IIMo4s+KGYlUynwElb2ZMBlKymfbFrDLZUCERmTJ0wBl34CnjxV&#10;lKc3Aax84mHyOqinFdwqSKLmFroEOJEqeH2Oaq7Vdt2c7gSwEg+tguP3JyDJHviwUQr35y0BrNUc&#10;VfmCkgwAgEJHU4ylbwC7r5p1JRlP9bdqL0JwqXOr14M6b0GGdxJuaiVDKeAJAuRm9q2T6bxFsNAx&#10;N1B46gQEGe9gKvgY6zUBrDh1EEozt66CUFyURjOaKwGs3Pe/pg4GmaJtSXgJ00VUnbdQChhcuHrN&#10;3DoZGrk6/5nzFrqEEpAf5cML3CseDC5vs28JYKXuEreAmFuQkY1DOyVzAhLAqiNiQYYHG8PcrGQC&#10;WH/IJlc3TpDhHOOeUtxCl+hIZuBeiS0S7VP71pUC8W6OjolAB1wWG4h+xMarlgBWggEuJhxkcCNE&#10;ZU531mnVKKQgIwL9+lW36W9XClz4ZMWa12KQ4YijOrqaW1cK4IJotClyxAjlds1V++ZOd+qS4qbm&#10;1sm+UqK4JYD1u5Lmfguyv62kwJmfAWDFlKF8htFcQYY5yfqb8xYAVrix38YyDzLmRvKP0SWJe6XS&#10;eXWVvLfwgqxqntBCRdw4iXvVuKAgQ0roMmhOQABYOQESFxRkhP/fnB0zt25gLLh1skKnkyJjuIUu&#10;8VLSyRYr2ZVCocccVi1xr1+ZVHPrSqHOm8pb5Drrmuus5B+Ra4Q50cjw6RD/FJ6nJHviCVSVPIHM&#10;BzcQbqZobpI9ec6pbDueGckNfInQXEmG5uI2FacbGze58aYSmivJnkC4XxhPt69F7sHkhmkiNFeS&#10;wY0IqNAltP9Mbtgl4sZJMlaSSLnQyhRSTm506BTvgCTTdwDnMrm5eHeSYQU9lC+IEt3BjTIk5sZJ&#10;suL2INgkpKQrBVYfJKqSyU5WcS3VtoV6JWNuymeeZEgJ7eCErUxZ2OQmNVeQec0VANbyH3HH3VsK&#10;2DztIwnJ/1b3uft9S9wrjvanwU+yUcmNZCO1kqFL6GGmfHgUcw9ur49qyHQl7tXPrasgpOQNWtSs&#10;ZOiSF813jfV6BVz2SVcg2ssbbqFLgBuQY2+kpJORfktxWWEp0DixbQAVaZEuc78FWTWAoi6zmVtX&#10;CnBDBam5dTJCi4Q2zb4FgJUIFfBJo7mCjIZ5eDAUt9Al1sIjKts2oCrUXaZSNdUCGln5FFRVqSQD&#10;F0QwX7yowCcHN7xxBq+cZMyNy1utZFcK6Ei8r0ZKAi6LsoObmltXChVEUJkWJAS0JcHPBTRUcUtd&#10;QuFik5GGgyS5UdHFWEFHVwpVr0ly62TMDW7mdCfulTok3MNCcwWZ1yWJe6U6VIGqb9/dyFJfSarH&#10;kOAqNFcAWNFc5CgZXRJkpcnfSiYDwAo3PB/GVg4ybC78JWpuoUv0jZO4VxDVWF1mJUOXUJai3NH3&#10;+5a4V9AOpBEZbqFL9N0dcFlqnhC4UyvZlYK38AIu6y28wL3ykZwds5BdlVRxKOPlugL1Ci8A44ZX&#10;VyTwqlTHe8s1MK/FSz2CgwpeCs1LbaauDsgYVQZJUOG4q+LP9/MawFVKCppDHVQgj9CrhleYFZVz&#10;ZVRxgF2p0aS6w4OT72tIaqpJRE6qsijcvLr2+HYeFaEULPb2hb+8qIw/krK/jap4mSIbSQUvJ4dX&#10;1xwEsuR+dapaQ4OToYpWnxfV4Zwcdqo3eR/KJojKrtQhcucrqN7kCzrZ6G8ZQv0qsZo7ua0GvKps&#10;vDjLqTcIYCk57FTwcq+mBKmSKKXcq0FVxQEMspVoVVsNyjpUVYf7yzmoYKWQAfg/Oq8XvIwhEFRo&#10;edWxgqzTzut9lQYQ8+pUNSslG4FppR7cZeAVOL/bF8KLd66Qw4CmkhDnznJQ+TXsGgCog2obCnav&#10;zcvLRrccgJqA0jL71akoPvAGtHN/lhOUiufEhAuJofV5lfllbIBEsqICDJCVNP7ghTVm5pWAVEqV&#10;qidLUPHQqbS0+zVMOGoVcjP2YVCRH1DtfwSv0Bt4FdT5Cgirtm0CikpSJoAiIYdBVf4LdS8HfpXj&#10;j7fG8Op6o+ryGxwwoK8mUfTZLrTHvT4MKjI6qrO02K+uAZ68gp1sBFUFTJXbOzCoTyKfBpfOE6Mv&#10;B5rt12CkKPETZNStUVKfVPUGU8vYlUC5cpSZHbjVJxiiKoF0v2cBQMVsUx7vIKIfMqJoznPAT1kN&#10;Zd4EUTU3U+3KgR+2HaNvrTI5guhJYVjV14Mrq/PCXjbHOYgomUf1BrVfXQsUUMYIYlRpfZJp4nyY&#10;ATsFAqdcAUFEThchaiP0gVUlFeNtijgS/Wgrj9ADOjWP5sScAu4wFVp57QYzmnYS2BYnLLRA1TY2&#10;L4go0EpzB0JRoqQc2a79G9GlysRJKkrpV3nQ+5kl4JSaQMrBl1SAtirOLJjFgwULgiDb/UUWKFVw&#10;LmQqGF5defDuoPiF4dWpKrygBD+xplTRV5oqqGj2QvVSM6+uPDgtpIaaeQUVJrqz3hJoSnRNBRyT&#10;ihewgsvhEOlyz5Vkqp8NKg40mCazjEMRqIaPhAT6Jz4KP6iYhfp4PLHhzJ4FlbYGorgqlZEqQ0oc&#10;slA6D2vnJMbUqvxBZS24hJhWxMTMLKm0bZoIU3umg0ob3Ykv/QEOYHRVUOnHRKJLq+SW4tX1h34k&#10;Jbb0FwCB2rD+3NGPv6ioejAvJxxd5+hHbZZhtU6IoKJDkXNCBKqUIjc/pqsF9aeaosJxgTIVSjEw&#10;pV9eSja66rC8KKHTvhDQQAE3btVUUpF7SC2q+3n9JAxV8+rWSvEyMDVqErR58XrmZWXm1amAaVLb&#10;wMyrP1quF7suHKUUvmtfCC+efoZX1wDwqnJ2Yr86FWHnssJu7URidO0LcUqyioZXpyIcVqEtwatr&#10;ABy7OCEMr0510tWazDXBq5sPuLkx7Q2vTgW8gHiO4dU1AIA2argYXkFFdyCjN0CLtv3CrFfd6pOq&#10;uoTyhfdrGKBTzHry8cS8gupCNtQaBna0YAymfho5RG01+OsyiWfElxoVeZcFPrk/X0FV4B/zNqJW&#10;VONFkrPCSCYVzpjKahf7FRqgIHNGzwfWlM0iW9DwSg1AZSsj8wFQBXqLlW94dQ1QYCF2WexXUFWf&#10;EcWrawCto6K6qtZRgRbVej6otJ6P0qo8SU+DniXq26W3CqYJqC7VLBoVJWPp6yb2K6goBVu1Fe5l&#10;PnCiF69fUykKC6N9Ic/6B1VtBa+uN6o+gsGpE6MPXifgUsOr6w1SalWQiqzuzouufwaMALq/UdGN&#10;u6zl+/MVVKQxVP1osYZdbwCzpqC04dWpKHCggA9U9ejzwhdgajsmFTFPVbYS5HXjpe/loCIXS5Vc&#10;/wlkKLxYfLOGaW+wX8YWDVzoCZ7a9M39CapvkouACdJ3qq8hUHElh0GF9FLnT8hhYEKrO6apfEvV&#10;8vaF2K+cS8MrNMA3o0/sV+BI6WpNoUDDKzUASQHmnRIoUniB0TS8ut448duYMB84uFjDD0m3hldo&#10;AIoAEzq+11GBIAUeoBqFsmTtCytJUdk2QaXPcgBIyY8kZGfmFdqmdJSS+dAAVZLa2PMBINW6N6Cg&#10;Bcxw+xX2BncKq3F/pwQUFDvqYaofYFL3Xa670qxhQEE5KSpSivu086oCJWpeXW+Q8PdR78qAnWJH&#10;UUzOrGHXG9iHFDYRchgA0moprXRUAkipuFyupfvDnGT1zlaL2BUHsLi36mTGU7ftGAAXVSyey7FT&#10;fWqfjZpKsmqna1RioEHBJGJMqWXsugNnpUp1Qhz6zPyeBZnes64GKARE/V2jqaJGKo96k3+N969P&#10;7F2ib3gFGTumjN/Ag1K8iR6RilfXHgSn+EZxogMQ6hcxyPQidu1BzK30ojjRgT5FDSjPQwBCC8Sg&#10;EkGBjbV9xvPgeIUWeDAtU1qKVPzOi0JW5jgHIJRgIoEVJRxd5fwWoNnIRugA2tKqBgLAHNq8qgq9&#10;mldXAZSLe5n6BjytO6tve657QyDwoB+c0iogEFRgaShMJJYw8KAfEAVK+QZVHWXlHA086G91DDWX&#10;c1ARB3fO0cSDkoVmyopTiLRtF3kapCKbNexqo9zmBs1MzLbzqi4ixg4IFCnVv7AShYYKKmJ7FEo0&#10;8+rn/wVM0CCMAVO0efEQYDkMr37+XzyaleGWBVDPQwVIKYrbvpDU0rdyqAQVyceqWtVPYEip5AGw&#10;3uxXVxsUEi9gy73eCDBo9Y9S9mhQsYSqoxYpcW0NCY+8lQMsqFChNPoU8wowKLXYFcKYajftCym1&#10;o+o1U7amUf2ARFJBlaCi0L+qikh0qPP6W7/m+/dDUOG8LQ1wLxsBBuUhVzAkwatbG1wNqi40gag+&#10;L5ztBjCSVAcBUpMVRknCxgvPDYmGZl6dihoE5doXaxh64wV+VPHqVLyZ0YiGV9cAJE+pgmKYP201&#10;6O7CFWt49XcK2BSMUbOGnQqcDrneglfgQN+/9EgwchhUmMp04DC8ugaghokLaAd4FGxglfO8l40o&#10;VfqLk0Pp+aB64rxRQZWEgRIEV4HEoOJxQyKvmVfXAFQLovGAkI0sblrvXqOjAgVKuW+axRteXdtg&#10;irpAx4COYqQoL2KQvdhkc5YTA1oOH1NfhSYI7TBfZLoYwMgoT/rBl2UOc5Bx7SlnduJGiThVy9b7&#10;SyXIqMyoznICQCtMZ3IgwDe0NcQkUDZ24j9pOEYlIzGvIMPPqZ6wAf8EgCRlI8isbAT8kzZ9FXIz&#10;8+pmCsrGZAng5G0LXy04Fag4ycgYNBVOqCYdvN4/GGBmXp2MFnbKwRygUWD7oMDN+QqyqlpudG/A&#10;Pxf7FXrD7le3HDCHcNwYVFugRlGiyn8YoNFC7VeLt3u9EWQXLiJhb6Beumw8qmKD4JVk6A1zL78C&#10;NMpN9Ca14H5eSYaL3ryJeCDHvJ4vZfgmGYhnc3+xP40XfnY+0UyrU0nX8iuKllajQRMDS6q/Vce7&#10;N21IemzTeldbDLVbncqaotTo7bwwRQ+1hJ0KR7t6LnMLd148K42WTyrCMBVfujV7X1Gs9EW7GxN1&#10;SCoyIHndGF79wUEyI0ALI4adip6EGDeCV6A/qRpXjQduNRRJXG3lKTb3eJt5BfqT4vU/IGgFr/64&#10;IQlPFTrjYmxfWEVDufQEr05FJ6yHKcGN2dR5EUI0Vc6S6qRIuynyQH+y5MWL2cyrU1FYuUqv3Mt8&#10;oD/B3TotH1RIPIWWDa+uAXA6llEp9qtT0XdVuRxegf6k/06l8ApeXdtQGbbyu8UadnPjALno9qtT&#10;cf8DkjC8ugYgF7RQd2JenYomG9RfErwC/YnZSzK54BVUb1bQ5AhSg7fJPLwexuWQVISWKAlr5tU1&#10;AMWylIVNLbP2hbaAFYG1RkWEs9qw3O9XUFEOXGGk2KDgdTxMvllSUSH9aYovUVOv86KvNVpUzKtT&#10;VSfMh8hlfgVmlK6DKr84qXgPVc+7+7Mc6E9c3+Bazby63sAPiPFgeHUNwNNBdQlDxtvKE/sC82x4&#10;dQ1g02KJaXRemMrqfAX6s2qdGpEPImTQ1VDBv9u+ELCNMrGDiOgytaTNGgb6k9ZIxkHE0O0Dgd1T&#10;7dHIRqA/cVSq6yuIaMF0qBAHR7d9Iu5NZfYGEWggumCZ8xXoT86JKTSCzd8+kP0iHUatYbccPlSt&#10;UHLYiZBDcjOVbHQNUK5lgQbgwMe8MFPojnCvowL9WRrKqKggqnlRntPwCg3AGooIPVXJcl5HHcv7&#10;eQX681tAxSxiUH3Q80r3BvoTgC8PUqHng4rjRdqumVeoAGIVP+auDMwoVwqgUcMr7A30mtqwwIzC&#10;623cvSTB9m0GC2+gB0lFFVBVoIgOFJ1XVZ43Qh9U2o5K6CfvFBNN4bXQvlDbhwkYJY3kECA9ukgk&#10;L56+Rja65YC5QUkeI/OdStvYgft8onwNcI4U7jYvfHNggsS8AvdJGSrcImJeQUVr6Sqnca+jAi6K&#10;65sURsOrWynsHgUODa+uNw4wMMpHFGBRHlJUJTG8ut4gfMB/Zl6dCvwWScKGV9cboFKr4dT92yHA&#10;ogRTiLUZXl1vWLgNcZAmh19/lLEBAi2KYwm0mJlX1xvlZzMQemogti98kR+ofHpB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sgMdpfarKwACRA9nrQVQlIJpBgtIlfY+&#10;L9BvVavu/jZJskJTiLMcgM+yrav5ruAVBorlFXoDkLOzoAIn+rWuzbxCbxA54Dlv5hVkdl6hN6iz&#10;9jGJXyRS9m0m4dnclQH4JIMTeJ65U4KsOiUb2QjAJ62SiX0ZOQwyq+cD8ElQFFyv4tX1hrVCEydK&#10;3ZNqEnEv80EGtsQUZqEhbN9keFVGq+DVyaoCl3EqJ06UBcStbHh1daPXMBQAWqMKvYt5dTJ8LypA&#10;NHCi2Dbq5RVk5MAoOyoAn9iiVGxX8+p6g2R9UyQQeH2XDdzyZLSYNexkXBbGOYR3MXiBpjIJbUlW&#10;5rzQUe/EiRJLVC+vJPvFIyruZUShz+uFjW26dibZhyeHmlfYG5SaUN5yLPH+idhsJtrL2J2KP5/G&#10;tTHIcLEdQtMTLxzMwNvdS+Ige/x8TOyLLk/BjM66QI9uVccgwyVqdCK9SYIZiCqT4DPICmEmorDv&#10;QItSwoROLCJ0M8gOOueoPetqAGZAgoSFQ8PMviCYAkYFU9ujU71JAjeFuAYZCbHG/uVm7cwoks2l&#10;KQQkycrtaBRIIEap538RmTbMQu/wzgF2f+snIok4ZlbmgND4gwxHv8H3YDQEM+4yUyNgkJW/Xc0s&#10;NAjdbNSbhYSl/o24Yo1hCqy3U/GoUolZSUZ8/+NEPzQIN7uqu4iF3b7xQPSNK+wdVUOfOIwe5jmW&#10;ZJTKLhySkMZQBTADBm5Ev5PBjPepYBYYUOwIMqDNFZNkIAWUgAR0FIVKwp+ZWZDhnv45zRsaL3bf&#10;arg9wOzcX2hBBgoMxKTIgHwHELTKopexKbiF6qF1J52PzLZ1JQLs4VuRR3DrZLwb61Iz3Lo6gNvX&#10;4BTcOhloUKrFi/cSYILYt2riIN5mSVYaXKV3YIgFN7wExtpPMrhV4QCzkv1BwnJYbp0MblzYiluq&#10;hA99PtQJ6GR0Dn8UNOlebwUulLnxjDT7FmSFGaa4hOHWrZHKAX6ajEgavLftLs9JxU/E3EKXkLOg&#10;spswdf5j3LpSIJGKsKtayU6G5nrUZS/m1pVCpW2VhXZ/uhNWWmWg1e0WCFG44Q81ejLI/AmIsqIH&#10;WHg0s5lbV0EEKUEDm/MWKFG4AY1W+9ZV0JO6YIXrFfvWlQLcCDyquXUygqLf1oiCW1cKR4VujCcQ&#10;HdxPwHWgKI1MBlQUboQQjFkSZE8ebIBMxUoGWLS41evr/gQEGdxYSXO/BVy0VpKtM9xCl1BkWPVy&#10;BunVNsBLSZA9sa0rN+BeSgJo6k9AkHECAKgqKekGBtzk6Q6sKaf7fBzmDgjYqNdcQYbmQicobl0p&#10;eK0ceFPubrgZXRIFSqlf/S1BJ05A6JIThDChCCElXSnADfidOm+dzK9kwEfhhofK6Mkge9J8pEKm&#10;93NL2CkA+zKx71cyyAjqVEKu4daVAlKCXWJunECecrqBJRqZjIqjcEPjqZXsKohb6puqJVYy7ZID&#10;R4GRkkCf0iOFG0fNbeiSb8FHsW+djAA0dT0Vt25gYL3iYVFz62RPng9UODFSErqEAmKqpCKQ7nZ1&#10;wA0ItZLJrhQq86IqnYqV7GQUliCapLh1pYDflMCL4tbJqsSk8xQGpBRuwPTMeQsyuOGSN3MLUCnv&#10;bvwl5rwFGW2KAXsarRyw0rJB8aCIfQsy2rzyfFPculIoyPzbRA/Rb10mqVsEVlGcgECkMrcv4PNe&#10;JoNsMbeuFLx3JkqYLvatKwVW8lt6R8ytkxGloHGN0SWBSwUT+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j+s2LdQQQf7pt4BgWqt/uakqRhuoUuI5Vda2/2NE4VMq8I4&#10;jeUMt9AluC9UlWbApV1KiK0rhPUgo5Ip1fHM3FIpkEancAoBieWMoilF/t070K04PYCqG82VZHD7&#10;EEq+3Tdq2/1HVnKQURuDXnaG2x+UgpES4qT9I3FiY2UbbqkU6tkhzhtnuXPDwPiY1yKIo05Gab0T&#10;MMXt6R5kVP6oXkVi30IpEP1Rne0Bf/aPJMkApKvhFkoBbgTTzNyCDG4qi5dj0j+S+KcqZD/IyGqS&#10;cwtdghlKT3cztyADgkRIwKxk6BIW8teU9CLzvC8JtsyDxqdCSsIueVyXsktI3wluaGXjMydToJM9&#10;wNaaeMAgo32OKvmGQz64UTbLAL0HGUjSAorcr2TCXT/c3W5uoUtw4KnSedyebW4YCtxcRpcEGY2I&#10;ftF4Zm6hFB5VMlbc3dRgbx8JNxoRGF0S0NWqFvVj8Ne/Seb3resSgKH1zhenO5CyVa0T5WVWsiuF&#10;wg2cpibAb2JeAQ6/eawImexKgcJAD6xeM7dOhguJAyc8vRTObNuNw4oAqNGTQQY3vDPGLgn8KtxY&#10;SSOTQQY3ltLMLQGsRCQ/JtZBgam2JCwI7IyUJID1l2J6pprDb5DBreosCSkJ3KsG6hMU7HOr0gIG&#10;iYq3u5Hhan+plpJJVq52HgJmbt3AeGKoAaAXJyAqrlZoS+G5wBf0ub25Akx0PclwtVdZYzO30CVv&#10;2Jm6RPgH20fCDbeauQOiFCroSeJGRpcEGSt5VIHte80VxVDxRFQ3JbNvXQUVNFrFFjGW2pLAjcwp&#10;IyVBxtwoNWTmlgBW8hlUXWlCYO0jC3pPTEysZAJYyTs8TbybEFhyw+pS3LpSoFIeV7dayU5GcJc0&#10;C3MCEsBK6AGVJ6QkyOBW73yzkqFLkOPqzn7/fgvcK/vGjSN8CijGtgF0SSR/WK1kJ4Mbd7fi1pUC&#10;fkZKzJr3W8Jlf3jhmDgOL6GYG3mspjFIkjE3DoB5USWAFUBpFS0R+5a6hCQSgw3FsRhzq4Q+s5JB&#10;hlYmZ8ictwSwosoV4oNtah8JN1bS3KaBe+WpwktYzS11ST281dy6UmCrwRsY70zgXgsEU8Gm+xsn&#10;AayU0uf2FlISZMWtSh4IbqFLAM7QRMJw62SVxqMaamBAtu0mQiU1V5ABlUIrKykJXYJWdj6FwL0S&#10;QuDCMac7cK9AYMgHUTLZVRDc2DbFrSsFiuN/wIybfetkcOM/c+MkgBVXkCqrzdhtu+GGKJt9SwAr&#10;KXqXib/xOu/cqieXiazg1Wpk1IOgWIg53UFGXBFVZu63wL1SQ46idYpbV0ELbvHGQZWoLJLfwL3y&#10;5iaUrPatKwWcLCSOmvst6q4WgPVXWeZReJXAyrPKSdzfpkFW8Cre0EJPJoCVPELVfphCfE24am5v&#10;9RKOMqoFVAN7bOYWugR3CVXHzNy6UtBVgECe5tw43UZzJYCVfDTVVYkCmclNymQCWOlaWAXV7qUk&#10;yNg34uRqbqFLyr4wtUqoJ9fn9gPI1mDofxPAaitFJRm6pN59QkoSwIpMqppK9GDJuVXYwnBLXVJP&#10;WnO/Be4V8ed0G5sryqriT+AOMLokyFhJO7euFAD6Y8Aqbp3M36aBe6VGJT1TFbfQJdQg+zEZ1wAf&#10;23aDSnFVKpOs7MlqtnpvvSaAFY8tDMXpDjJvvSaAlfQYcJeGW9gl9BV4Po03NHCvrCTYXGOZB9nf&#10;5ma8aglgrfJxjlvaJSgu9aKKYqucAIr2qLmlLkFq+EghJalLsNRURCyKu3pdEgVXSVFyNdroPt8O&#10;Tl3ceD7M3LpSwFL4OL9y4F4Xc+tKAZzUb5UquL9No8Rr6UleOWZuoUvopHgqezLhsj9WSgLAihUE&#10;5szMLch4m3IEzL4FgBU3Ly8jxS11ifXOBID1+cu+Kc0VZICq8TyZfQsAa9Xgqe4891ISZMCcKYlu&#10;7oAAsBLJdNV7foOMmDAdMxS30CXoH6eVo3IrWWxEoJWUhFKozAelJ6PkK5WJAEcrbl2X0IyRFFCj&#10;lRP3qhFWiXvlvlEZaejFridRXRVGuL8DEsBavalMPQWUcHAjun4YbglgBSyrKoogSsGNo2Ny+ygR&#10;H2ScAFMleZCVVlCv/IF7xUGpIitJVkmZpqolxmrMrdJxzDsgyfBFAOgSUpK4V04NMCShuZKs7nx1&#10;uhP3CoD1pd44SUbeLg84M7fQJYikypSnYVzfALwezjJP3OtB7oNCRQyyCuWbGycBrOSDVLnP+xtn&#10;kPHINBmgRBtySSgSqmQyyDDNLxPr+CTu9UEKukEhDTJc36RX3kvJJwGs3DhkKd2v5CADOVOg6lut&#10;TJJcW0nQYziWFbdOVjnhlYQuuHVdgqVQiDozt05GhJaAmPCXkO4Wc8MbbfRkkmEFXQX0F3MLu6Q8&#10;7QYVQepg+0gsvEI4GG5dKVTKO29hs5KdjGgfr3w1t26XYJk7Hx7emD638mAY9BgWXSNDRJwPL8l4&#10;B1huXSnADW+o0FzgvNtHokrYb3MCAvf6JLNJRftI701uzjvzCdxrFe1DLQspCTK/kol7ha4eYrd3&#10;AIHjmFvhiYxMBoCV2sEly4Zb6JL6RuMvAefdPrJyyZV3JslYERc3/QSAlSL4VTbUzC10SRkzxp6k&#10;8EjMjY4RJgKdZMS7cdoKnDnO7uCGT8G8cZJMx/K5z4LbSUVa8RJOMvAlZEkqmexKgWuDFDV1AjpZ&#10;cVPNj8Gd9rlRxZbWPUJKgow7AA+90VwBYCWzVRUB+AQVzBygEQxvmxq8KINhZtapQIZyc5i7NOCr&#10;lV2vTKCgAmLLKhrzLkCv+Bydjgyqg6UviPO9TRLg1arYqtRIUAGMfqhka2zAtme/9MUw1RmTSnu4&#10;PgFdxcFIHykjIF33LGbWlQgNxoDoGGadinxRfHdGhwTeFQ+Qu7KDCgHhf4ZZ4FZpuEgqmplakGkI&#10;NunYTUIqD62aUN8bCEGGDkH4zbEO3OqTZ1vF4gW3VCKoA+Pe+pzdrkD1AyxR3DpZVXKhl6c42IFb&#10;fT5xsZt0RbIw2gbAjTeqgCeACm9kmCPYWuYSDTK4OUgo9kBwQ0Mo5R9kf4OEqpXsKgHDjlMqApic&#10;y/aRcOOuNwo54a48nKtWn5DJUCVfuKuaW7crONrfV4Pg1smYW01OyGTgVnls4Jc0UhJkC26hS8ip&#10;VJBQWvLkvnG5GT2ZcFfAR79q34LMS0ngVqsavEr+J+kj5yZlMnCrOlyKeyO58dgwJyDrtYKRrWy5&#10;e5kMssVKhi6pTAmlJwfc1WrlwK0C9KDZlDndQcb9xpPInO6EuxL3VEVSCPLEvhHkMy066CTRyAjf&#10;ExdQc+tkWArcAUZKArdKRVOsZGMpBBncvlfHvZkcuFVSVXCmGZkMsrrwVelhAih9JSlmRyKIOAFB&#10;Vil9wMiEVk64K55r57wOMrgVnN1w60qBlSSv2DguEu7KA0yVaOej+kq+MDCUPRlkSMnXlyOkJHQJ&#10;RhBq2exbJ4ObfJQGbhUDjwtVSUnaJTivTQDzk3BXvJkP5UoIMjSX1CWBW6UcPHAgtZKpS6zjInCr&#10;QAspSmRWMsiwXjkBRisHbtXfpkFWljlub3HeArdatW3eyuEUZAtu3cAoTVI9uu/v7kDJegsvcKvV&#10;ueQ0hbJwFjWlADeX+MlLtJFhK+PPUXPrZAtuXSnAjY9U3DqZt4KizKt3lQcZpxufgnkHJNyVKJ+z&#10;S4JsIZNdKfB+w6EmgPrUtm/bXdwKsXF/BwRulbb2X9/p/QkIMrhx45hXR8Jdv69FoyeDDCkp89XM&#10;LeyS70tYcetkX5k0aaak57YNYN+qo5fQJUFW3FRxG/D8wQ27xCTsJhn7higrKelKAV8Q50bNrZP5&#10;8xa4VfxcRP4Vt9Ql1jMfuFVMJ7xjRnMFGVYQbi61kv2xgn8SVaLm1sn8OyBwq7gKKMRmRDJUyQVs&#10;VZlcAVstf62yJoMKpzLlX4ydEGBXmqnxfhMzCyp882yaeQQEaJVU7TJl7nVkUMGMmRkdGZhVFoN3&#10;kWHWtY/HeARk9c3iq0BAUMGMl6Las64O6JehOkIROWyajivjTSEvofwDsEofYFXUBi9YMKMcnkkc&#10;BL/WyGjNS2TK7FmnogQt3my1jF0XEE3Bm2CYdarFMnZdgGbEv2WYdSqebMTSzTkLsCqiX3rn/pwF&#10;VZW1rNW/t3wC4ooiUPU1wJO1nT4qAqAu0ICq4rBwkZugAnTNzNQydl1AN5WiEsvYqQ5qMT5NRjzl&#10;0tqC0KxKNcpIKoCERJvM7Rk41R/UlcItBhXlpqqltBGQrgto8fZrSpGCI2jrAUiVS0Yx67qAIjHA&#10;u82edSqYHVVIRYh+1wXgyi5l8QxoK+pKRRoC2oovuMoDCGkMDcKmqSrDz0dAW38ez6dB/gyyahap&#10;UqWg6+qAZiOouvvJDTIKBjsENHT9aXLRq8o4IwcZ9wVuXSGT0HWVcJKxb26aQUYRXywYcbih66rk&#10;BEx7iColg4wX7KdW5fYQQNcNC5KzVLHtQQY7bCY3u64YcL4pNC3sOlk1u1Xveui6ajjx0hrLbpDh&#10;oSLVSlhb0HWVAgpUuSQHmW4oAV1XD9wdtFpS566TVTP3X1Nf4PkItGrVfDFwgUFG+3J6Kwq/BXRd&#10;q9DzXEVLBxmOo19qa5qDkHhVXikGngC7roy4wbmNHbuuVWiCqoqlw66Tbdh1rYKDRXV1h10noxA/&#10;2sHNrmsVOj3gZTSSmQBZ4j6qYgmfGeoBKIux9QYZiXLUxFM3QmJdQcyaRi6w68oIVwnJBI5d1yqH&#10;n10nq1IICu/BZ4Z6oFSiSdUaZFVklHCrOXeJW6VsCYtyaxlhlQdK1otKIlcx700RMNh1ZYSpQhKn&#10;gFhB19UDr9vXj3BjDzKCrcRI1G2e6FU8lNStN4sZWgWFiTND7V1XD9XcmgIMhl0nQzI5CepGCAQr&#10;7SzK9DbsujKqkuS8jtXsulapdvKmriZ7F2RVTscU+IAu1MMPSR1OVIKMub3kYoZ6IP3TVCDmK4MM&#10;3UCrUrWYXatg06p3JOyCjCJitFEy7ALKCpKSR4IRlSSjxTWva8Uu1APsDEKIIEeQlYVj8hGg61qF&#10;C+HkJSMOQpJRiFuVH4NdqAf2wJ27JKuK2gYABbtQD4iKgW5OMiL7l0FAQRfqgUQ9UzBikgEep0a/&#10;EpVQD9W0XT2WAwdLXRe9d6EeAIWZ4AezC7IFu64e8NQZxBXcOhWNRSh17dayawfsMFOCDG6dimxt&#10;ytgrbgFppcKjM1SCiiRLdkDdrQFpBVJvyioU1L853irJkrwGI5UBaaXGppOSoNpw6wqlypGoezyA&#10;sPSWx0GlXuUBaa0e8QLhyEqGFjq5Q0xwv4KZbQd4iDijIajqenxLKenaBKVgCsKUzdu+ESjZSVFV&#10;JSVdK7yqWZ25dgIICyqGE+DOW9cKL8w2ZcsGEBZUDCEvN7euFWgZbhIKWclOhZ+VnoZqbgFpJQpo&#10;yuI9H0FFeTu6kCnDOSCtnlvoknoUHG5u3TrRMhlAWFaSuSnNFZDWH0r7q+s0qFhJOrArKQlIK65n&#10;ZwkFFfYafhU3t65LKNzkzLwAwtKOmyQipSejgmtpV7eSoUsohvHGLSgcz4GE5dlv0AScgK6BkBJS&#10;pBy3rkswDTHrhcEcQFjAy7jjHbeuFag1ZII9zK1TLbRyQFo1t6AChlyBFLNvAWnFs+c0V1Bxd2OX&#10;qJUMSKvet6AC0YpWUHoyIa00dFMnIKiwJ3mwuLl1CwNoqsHB8l7oVBtuXZdwKzo9mfhZ7AQgJEpK&#10;QitobkGFSuZlq7h1rVCwDnW6AwiLXXJRjUBxC12CM11ZQQGE/Z5uZ5knpFVLSeoS2peZmHgB/5pl&#10;SIjHYE8GVeFnVZdH6LqFoU9AUGGX08xE7duo4FoaSNwBQcVtehJdN1KSkFY8nMpFE1TUs6VkhZtb&#10;1wr0lneWQuJn6Wqr6uKxb12XoMvd3R1UmM6AIES9Xrh1rYAkuyhnUMENx6HSXAFpPbk5nJR0DcQn&#10;s2+OW9clVZ3WcetUIJEpzKbsyUDC+tMduqSaPLo3ToJav691cd6CamErJ6qVkKC6A4KqcijoFWVO&#10;d8Ja9dz6y4gbhzanjlv3l1T7MqVLAkP7pG07WTNqbl2XeG5BBdYCLKHi1nWJlsnAw2IFoV8dt65L&#10;9I0TgNgNt64VtC4JHG25eqs4rXhRRQVXrSeDisYpgEjcSnatoL1qUfcVRCzIAMUt4K18obvfgooU&#10;zW8ZRLGSgW/FiW3anILw6tYM+oeHgNLKAXDF72HqFMEtdMmCW+gSVtJFxqLwK74gNLPbuFALFRlT&#10;gbgA1IKVAMbj1rJrE0AJNJwwRl6AY5kdedhudl2d6JBAoGPp1oWgOG5dnVBq3IHZovQrhiFYBnUN&#10;BNL17brLV55Se0AgI1RYU0/vAMhydJzLJKjgBrDJrCTQufaV1kWZVKiT8kcIxYwYNm5Vd9QYeUlV&#10;PkN6aCluXTEQSVBODCLt7RsrVaEKwd2rSqJpjc4asElFnwosE7dvoU2kWwHjv30jF+rHRfXxyAVd&#10;FQu8N2AnFe4Idbrx7DRu+DCM7ymJnoAI6+CYbeuqpJxKbmpBRUe3Ki1vuIVSkPYrD7a2IHXfVF66&#10;4dYtk4rbuZVMKvvOB5DSvtLar0nFe5F0LrVvCYqV70X8CO0bEVCeHeq4BbjV+nrRb8ENDI96C3NX&#10;NzqUq4rmJxX+eXdz48hpzAqApg5AUKGhq/KrEckAttbURLIauxb6BzA7afCKW9ck1CtSOG0OWFsR&#10;Eg7fWGritAWq1cbfiLh1Zi9OgLrbou5rgRvMI58wUWd2fLjw1cy6RiAe7K7tgM9W1pkKPeA07d+I&#10;mayUVlABE6WomJlZoFk/L1VglmPdtUhhpd2eBQS20DemXmMZSW1BKitUOWZI7m5knHJVOwhunYx7&#10;poCzQvijgGvBNky2N9y68kH1UIZLcQt9QDaLSfyDWyej6qJquQhZ1wf0J1fJeIPshfWvQqZg09u+&#10;AdmgFrcxtoIMj1OVZjP71jXCwWPWVIVhbp0MXQd2THHrioR0WQdxx2PXloSnRnW0FXMLDCuYjR+T&#10;Ol8P5c6NwIN6JRI4bmQgFH7V+z7JaNx3qbAiwNPODZlUeSVJhl2hWlKxJF0pHHhmTD2rQUZWqcqe&#10;h6wrBdIugBKZExBkla+s3HckX7eVpJQMTUIUt05GLWiS3JRMdl0CRKfiFeIpFaDX6299RcwJ6LoE&#10;rAFXt+LWyVDKiImaW1cK5ws7ynHrZFUJnQefmVtXCucv3NxKBhntSUx1AI5lVwooLqqBmpVMsg+h&#10;dWUlB3gVbhhuiltXQSfNGdy+BXi1UBsqjRh0cj84r9fb6ckAr1K7iUL7am5dBWED0VXdSEmAVwnY&#10;0SNEcUsVhG9enYAAr1JUUtpcQUYMv3KjxAkI8Gr54FQsALdP2zccVS4bDmFqZLTqPeUJ6GTU/rAn&#10;oCsFW5OAY9rJQOW+Pm4lu1Kgux34UiUlnQywB8k1Zt8CvErtV+qlGW5BViUyVPAZn2LbN9K+aQ+s&#10;uHUyjKDDuS4CvMrRVlV0y6HbPvL5i/dc7VuAV3HM86BVc+u6hNqcDtCOb7Z9JC8ckNiKWyfDCSet&#10;1wCv4ql19QhwWLePpEbzg6RVoUsC8lqhEefiDTIWiAit4taVwgddotDDAJza3FCvJOqZqXWdQBo8&#10;jRLUtnWy600YWTHrKuFDBd9DOWYC8UrLLNPBHounGyU44ahaoeQ/6CjtozIJefa21SdMQt6JyctM&#10;uvJeqKs0kavkktJ312xb0JEu7PxAiVzFTHPhUt4mbU0o+KJskgSunnihOTXiERB0MpyIVdy+UNe0&#10;LWu60eECVef61U0LmB2qtyPMOt3rRaBOnOtErXJn41JTy9i1yOEgXFwSbTnAPhYYRTHrdO/XUymR&#10;QLpir+EDVVZr0iH7atMC6YqZ96Fci5la0tEgUJ3rxKyyjBSxUdxC+5TvyMhIYlYvWohhyIujFnQv&#10;3jaKWVcGvBjZNiUjCXXlSaqYhVWxYNbpxmP07//8D//83//LX//1P/+nP//Dn/8n//j7+tc//dtf&#10;/v03/vV3f/7LP//jnx5/qv/jf//LX//u3/7xT//0L3/5y1//17/+j//KbfR//t+f/+3xJ8gZEqp/&#10;H+b/R8z2duLnihjrsRMfK2J2rROfK2JWsxNfK2JUbCf+WRGjMjvxa0WMCuzE7xUxKq0T/66IsY86&#10;8WdFXCHmTs3fKxmbQraTsgrnBvednFVUN8h3klYR1yDfyVqFUIN8J20VEw3ynbxVlDPIdxJXccsg&#10;38lcRSKDfCd1FVvs5Py9kbqKFgb5Tuoq/BfkO6mreF6Q76SuAnRBvpO6irgF+U7qKvIW5Dupq5hY&#10;kO+kroJcQb6TuopaBflO6ioM1cn5eyN1FY4K8p3UVXwpyHdSVwGjIN9JXYVygnwndRXSCfKd1FWw&#10;Jch3UlcVQ4J8J3VVAiTId1JXNT2CfCd1FbDo5Py9kboKXAT5TuoqpBDkO6mr0EKQ76SuYgVBvpO6&#10;8uIH+U7qyi0f5DupK/d8kO+krhznQb6Tuqr+EOQ7qSvXdifn743UlYs7yHdSV87nIN9JXTmhg3wn&#10;deVVDvKd1JW/N8h3UlcO3CDfSV15ZIN8J3VVViDId1JXXtMg30lduUE7OX9vpK78oUG+k7pyVAb5&#10;TurK8xjkO6krX2KQ76SuvINBvpO68vcF+U7qyvMX5DupK19ekO+krrxsQb6TunKbdXL+3khd+c+C&#10;fCd15dgK8p3UlasqyHdSV2nWQb6TusqbDvKd1FUidJDvpK7yoYN8J3XvIXX8vdr3IXVkMG/IK5m4&#10;fzx/r8iH1JEtvCIfUkfS8Ip8SB35vCvyIXX0q1mRD6kj43ZFPqSOFNoV+ZA6cmJX5EPqSHJdkQ+p&#10;I2t1Q15pp13q+HtFPqSOvNIV+ZA6EkVX5EPqSPxckQ+pI5FzRT6kjsTMFfmQOjItV+RD6kidXJEP&#10;qSMXckU+pI7kxg35Nz2xi139sBtgCF6lIO4GGKJXWYW7AYbwVaLgboAhfpX7txtgCGCl8+0GGCJY&#10;KXq7AYYQkhuzHGCIYSXS7b5gCCK4pN0AfwhYrCMWUxLJYFtN4Q9BC37YDTAlkTjGboApiUQydgNM&#10;SSSWsRtgSiLRjN0AUxKJZ+wGmJJIRGM3wJREYhqrAWYQo/KsdgNMSSSusRtg6kQiG7sBpiQS29gN&#10;MCWR6MZugCmJxDd2A0xJJMKxG2BKIjGO3QBTEoly7AaYkkicYzXADGxUws1ugCmJxDp2A0xJJNqx&#10;G2BKIvGO3QBTEol47AaYkkjMYzfAlESiHrsBpiQS99gNMCWRyMdugCmJxD5WA8xgR2V57AaYkkj8&#10;YzfAlEQiILsBpiQSA9kNMCWRKMhugCmJxEF2A0xJJBKyG2BKIrGQ3QBTEomG7AaYkkg8ZDXADICA&#10;HFsOMCWRmMjuC6YkEhXZDTAlkbjIboApiURGdgNMSSQ2shtgSiLRkd0AUxKJj+wGmJJIhGQ3wJRE&#10;YiSrAWZQpEDmuwGmJBIn2Q0wJZFIyW6AKYnESnYDTEkkWrIbYEoi8ZLdAFMSiZjsBpiSSMxkN8CU&#10;RKImuwGmJBI3WQ0wAyVU7FoOMCWR2MnuC6YkEj3ZDTAlkfjJboApiURQdgNMSSSGshtgSiJRlN0A&#10;UxKJo+wGmJK4jJzQzzC90PXD6gtm8IQuwssBpiQu4yfU0B1TWEZQ6McxB1hKIkGTcOVTQXK5BlMS&#10;l3EUGmHML1hKYpUTDbfwMpZC2885wFInVtHP/IKlJM6ACsVBdrtQpTnjC5YxFerlzwGWOrHqZ+YX&#10;LCWxKmLmAEtJrBqXOcBSJ1bZyhxgKYlViTIHWOrEKi6ZAywlsepF5gA7SaQwTQ5QP2yUKuWg5gC7&#10;25n20HOAnSTSznoOsJNEio3PAXaSSOrTHGAniUeVSuzbWD/sdmFIIrWslgMMSTyWMRbS5ucUlpI4&#10;Yyy0mN9NoYoCxiIuYyyUkZ0DLCVxpoZQUHI5hSmJyxgLTVDmFJaSOBNEjmWMhXpV8wuWkjiTRI5l&#10;jIUOafMLlpI4Yyy0I9ht4x9SRZYxFirzjSksYyx0dpoDLCXxDwkjyxjL8YeUkWWMhaofcwpLnfiH&#10;tJFljOX4Q+LIMsZy/CF1ZBljofrqWINljOWY6SP1w+pimQkkxzLGcswUkvph9wVTJy5jLDTpnYu4&#10;1IkzkeRYxlhokz6/YKkTZzIJedPLRZw6cRljOWaMpX5YbeNMKaGG0HKAqROXMRb6dI5dWMZYKCcx&#10;B1jaiTO15FjGWKg9Ob9gqRNnesmxjLEcM8GkftjJwZTEZYzlmDGW+mH1BTPN5FjGWKipM3ZhGWOh&#10;J88cYKkTZ7IJnXCWazB14jLGcsyEk/phtwtTJy5jLFQ8m4u4lMSZdnIsYyzHjLHUD6s1mKknxzLG&#10;cszkk/ph9wVTEpcxlmMmoNQPuy+YkriMsVAcbsjBMsZCjdc5wPJ2nokolE1ersHUicsYC0XbxxSW&#10;MZZjpqPUD6ttnAkpxzLGQk+iOYWlTpxJKccyxnLMtJT6YbcGUxKXMRaqU841WEriTE45ljGWY8ZY&#10;6ofVGswYy7GMsRzVwC68OMsYCwUO5wBLnThjLMcyT+WYMZb6YbeIUycuYyyUdp5rsLydZ4yFaqbL&#10;KczbeZmxcswYS/2wWsQZY6FI+XKAKYnLGAsNCscuLDNXjhljqR92azBfLMvsFWpGzyksdeKMsdCs&#10;YjmFqROXOSw0a5lTWN7OM8ZCNbzVFGiwm19QP2y28ZwxlvphN8CQRPogLwcYt/O5zGOhoOhcg51O&#10;pLziHGAnieeMsdQPu0UcknguYyxn9X/qV1v9sPuCYSeeyzwW+qyOL1jGWM4ZY6kfVlOYMRbaES8H&#10;mJK4jLGcswBX/bCbwpTEZR4LtdLnLiwlccZYaHewnMKUxGWM5ZwxlvphtYgzxkL9yOUA43Y+lzGW&#10;c8ZY6ofdFKYkLvNYaFsz5GAZY6G5+RxgqRNnjOVc5rFQBHh+wVISZ4zlXMZYzhljqR9W2zhjLOcy&#10;xnLOGEv9sPuCeTsvYyxUiB27sIyxUGF2DrDUiTPGQlX75RpMnbiMsVAgek5hKYkzxnIuYyx0jplf&#10;sJTEGWOhHdNuEWeM5VzGWCgFPqawjLFQFnwOsHuxUMV8DrCUxBljoS/DchGnJC7zWM4ZY6kfVvpg&#10;xljoSrocYEriMsZCP8exC8sYyzljLPXDag1mjIW+6ssBpiQu81jowzLXYCmJs6TXuYyxnDPGUj/s&#10;FnHqxGWM5Zwxlvph9wVTEpcxlnPGWOqH1RfMGAsNrZYDTJ24jLGcs8RX/bCbwpTEZYzlnGW+6ofd&#10;F0yduIyxUK99HKZlHss5Yyz1w24KUxKXMZZzxljqh9UXzBjLuYyx0IdhLOIyxnLOGEv9sJvClMRl&#10;jOWcMZb6YfcFUxKXMZZzxljqh90XzLfzMsZyzhhL/bD6ghljodHMcoD5dl7GWOjaMCRxmcdyzhhL&#10;/bBbgymJyxgLDbTmFJaSOGMsdO1ZTmHqxGWM5Zx5LPXDbhGnTlzGWM4ZY6kfVl8w81jodrgcYEri&#10;MsZyzhhL/bCbwpTEZYyFtqhDEpc1ws4ZY6kfdlOYkriMsdACe05hKYkzxnIuYyw0E84vqB82a3DN&#10;GEv9sBtgSOK1jLFcM4+lfth9wZBEusksBxiSSDOm5QDjdqYL6XKAIYnXMsZCD7QpBztJpHHtHGB3&#10;O9OweAywjLFcM8ZSP6zkYMZYrmWMha5pcwpLSZwxFvqFLqcwJXEZY7lmjKV+2C3ilMRljOWaeSz1&#10;w+4LpiQuYyzXjLHUD6svmHks1zLGcs0YS/2w+4IpicsYC70NhygvYyzXjLHUD7spTJ24jLFcM8ZS&#10;P+y+YOrEZYyF1uFzEZc6ccZYaDC6m8KMsdBwejnAvJ2XMRZ6zo01WMZY6DU4B1jqxBljuZYxlmvm&#10;sdQPK0GaMZZrWSuMdt9zDZY6ccZYaOe6m8KMsdA1dTnAeDvTY3Q5wJTEZYzlmjGW+mG1jTPGci1r&#10;hV0zxlI/7L5g6sRljOWaMZb6YfcFUxKXMZbrD61SljGWa8ZY6ofVFGaM5VrGWGg9O07jMsZCx/M5&#10;wFISZ4zlWuaxXDPGUj/sFnFK4jLGcs3WKfXD7gumJC5jLNfMY6kfVl8wYyzXMsZyzRhL/bD7gimJ&#10;yxgL/WeHJC5jLDTnnQMsb+cZY6Gt/HINpiQuYyzXjLHUD7tdmJK4jLFcs6VK/bD6ghljuZYxlmvG&#10;WOqH3RdMSVzGWK4ZY6kfdl8wJXEZY7lmjKV+2H3BlMRljOWaMZb6YfcFUxKXMRa6X4/jvIyxXDPG&#10;Uj+spjDzWK5ljOWaMZb6YfcFUycuYyzXzGOpH3ZfML04yzyWa8ZY6ofdF0wvzjLGcs0YS/2w+4Ip&#10;icsYyzVjLPXD6gtmjOVaxliumcdSP+y+YEriMsZyzVph9cPuC6YkLmMs14yx1A+7L5iSuIyxXDPG&#10;Uj/svmBK4jLG8jNjLPXD5gt+Zoylfvi/pJ3fzvQ4jt5vpdE3kHZV+U8N0jnIcQ5zAzODATbAZGcx&#10;20kWufr8HouUTcpVr4k0Gni/omWJkiiK5EPJtQrS7jwXMZY5Yywi1DhIu/NcxFjmfI5FhBoHaXee&#10;ixjLDKQSjqGIUOMg7c5z8RzLnDEWEUocZIxlLmIsc8ZYRKhxkCWxiLHMGWMRocZBlsQixjLnu8JE&#10;qHGQJbGIscz5HIsINQ6yJBYxljmfYxGhxEHGWOYixjJnjEWEGgdZEosYy5zvChOhxkGWxCLGMmeM&#10;RYQaB1kSixjLnDEWEWocZEksYixzxlhEKHGQMZa5iLHMGWMRocZBlsQixjJnjEWEGgdZEot3hc0Z&#10;YxGhxkGWxCLGMmeMRYQaB1kSi+dY5oyxiFDiIGMscxFjmfM5FhFqHGRJLGIsc8ZYRKhxkCWxiLHM&#10;GWMRocZBlsQixjJnjEWEGgdZEosYy5wxFhFKHGSMZS5iLHPGWESocZAlsYixzBljEaHGQZbEIsYy&#10;Z4xFhBoHWRKLGMucMRYRahxkSSxiLHPGWEQocZAxlrmIscwZYxGhxkGWxCLGMmeMRYQaB1kSi+dY&#10;5oyxiFDjIEtiEWOZM8YiQo2DLIlFjGXOGIsIJQ4yxjIXMZY5Yywi1DjIkljEWOaMsYhQ4yBLYhFj&#10;mTPGIkKNgyyJRYxlzhiLCDUOsiQWMZY5YywilDjIGMtcxFjmjLGIUOMgS2IRY5nzORYRahxkSSxi&#10;LHM+xyJCjYMsiUWMZc53hYlQ4yBLYhFjmfNdYSKUOMgYy1zEWOaMsYhQ4yBLYhFjmfM5FhFqHGRJ&#10;LGIscz7HIkKNgyyJRYxlzt9jEaHGQZbEIsYy53MsIlQ4WDLGIkKtgpSfuBQxliV/j0WEGgcJ7VuK&#10;GMuS7woTocZBQvuWIsay5LvCRKhxkDCWpYixLPkciwg1DhLatxQxliVjLCKUOMgYy1LEWJZ8jkWE&#10;GgdZEosYy5LPsYhQ4yBLYhFjWfI5FhFqHGRJLGIsSz7HIkKNgyyJRYxlyRiLCCUOMsayFDGWJZ9j&#10;EaHGQZbEIsay5HMsItQ4yJJYxFiWfFeYCDUOsiQWMZYl3xUmQo2DLIlFjGXJGIsIJQ4yxrIUMZYF&#10;SCWA9yLUOMiSWMRYlnyORYQaB1kSixjLks+xiFDjIEtiEWNZ8jkWEWocZEksYixLxlhEKHGQMZal&#10;iLEs+a4wEWocZEksYixLPsciQo2DLIlFjGXJ32MRocZBlsQixrLku8JEqHGQJbGIsSwZYxGhxEHG&#10;WJYixrLkcywi1DjIkljEWJZ8jkWEGgdZEosYy5LvChOhxkGWxCLGsuS7wkSocZAlsYixLBljEaHE&#10;QcZYliLGsgCpxN25iLEsGWMRodaFFMVZihjLkjEWEWocpCjOUsRYloyxiFDjIEVxliLGsmSMRYQS&#10;BxljWYoYy5IxFhFqHGRJLGIsS8ZYRKhxkCWxiLEsGWMRocZBlsQixrJkjEWEGgdZEosYy5IxFhFK&#10;HGSMZSliLEvGWESocZAlsYixLBljEaHGQZbEIsayZIxFhBoHWRKLGMuSMRYRahxkSSxiLEvGWEQo&#10;cZAxlqWIsSwZYxGhxkGWxCLGsmSMRYQaB1kSixjLkjEWEWocZEksYixLxlhEqHGQJbGIsSwZYxGh&#10;wsGaMRYRahUkjGUtYixrxlhEqHGQPJa1iLGsGWMRocZB8ljWIsayZoxFhBoHyWNZixjLmjEWEWoc&#10;JI9lLWIsa8ZYRChxkDGWtYixrBljEaHGQZbEIsayZoxFhBoHWRKLGMuaMRYRahxkSSxiLGvGWESo&#10;cZAlsYixrBljEaHEQcZY1iLGsmaMRYQaB1kSixjLmjEWEWocZEksYixrxlhEqHGQJbGIsawZYxGh&#10;xkGWxCLGsmaMRYQSBxljWYsYy5oxFhFqHGRJLGIsa8ZYRKhxkCWxiLGsGWMRocZBlsQixrJmjEWE&#10;GgdZEosYy5oxFhFKHGSMZS1iLGvGWESocZAlsYixrBljEaHGQZbEIsayZoxFhBoHWRKLGMuaMRYR&#10;ahxkSSxiLGvGWEQocZAxlrWIsawZYxGhxkGWxCLGsmaMRYQaB1kSixjLmjEWEWocZEksYixrxlhE&#10;qHGQJbGIsawZYxGhxEHGWNYixrJmjEWEGgdZEosYy5rvChOhxkGWxCLGsgKpBJxJhBoHWRKLGMsK&#10;pJI4KEpixljWIsayZoxFhNIYZIxlLWIsK5BKHIMixrJmjEWEWhdSPHEtYixrxlhEqHGQJbGIsawZ&#10;YxGhxkGWxCLGsmaMRYQSBxljWYsYy5oxFhFqHGRJLGIsa8ZYRKhxkCWxiLGsGWMRocZBlsQixrJm&#10;jEWEGgdZEosYy5oxFhFKHGSMZS1iLGvGWESocZAlsYixrBljEaHGQZbEIsayZoxFhBoHWRKLGMua&#10;MRYRahxkSSxiLGvGWESocLBljEWEWgUJY9mKGMuWMRYRahwkO3ErYixbxlhEqHGQ7MStiLFsGWMR&#10;ocZBshO3IsayZYxFhBoHyWPZihjLljEWEUocZIxlK2IsW8ZYRKhxkCWxiLFsGWMRocZBlsQixrJl&#10;jEWEGgdZEosYy5YxFhFqHGRJLGIsW8ZYRChxkDGWrYixbBljEaHGQZbEIsayZYxFhBoHWRKLGMuW&#10;MRYRahxkSSxiLFvGWESocZAlsYixbBljEaHEQcZYtiLGsmWMRYQaB1kSixjLljEWEWocZEksYixb&#10;xlhEqHGQJbGIsWwZYxGhxkGWxCLGsmWMRYQSBxlj2YoYy5YxFhFqHGRJLGIsW8ZYRKhxkCWxiLFs&#10;GWMRocZBlsQixrJljEWEGgdZEosYy5YxFhFKHGSMZStiLFvGWESocZAlsYixbBljEaHGQZbEIsay&#10;ZYxFhBoHWRKLGMuWMRYRahxkSSxiLFvGWEQocZAxlq2IsWwZYxGhxkGWxCLGsmWMRYQaB1kSixjL&#10;ljEWEWocZEksYixbxlhEqHGQJbGIsWwZYxGhxEHGWLYixrJljEWEGgdZEosYywakElAeEWocZEks&#10;YiwbkErioCiJGWPZihjLBqSSOChKYsZYtiLGsmWMRYTSLGSMZStiLBuQShyDIsayZYxFhFoXsiQW&#10;MZYtYywi1DjIkljEWLaMsYhQ4yBLYhFj2TLGIkKJg4yxbEWMZcsYiwg1DrIkFjGWLWMsItQ4yJJY&#10;xFi2jLGIUOMgS2IRY9kyxiJCjYMsiUWMZcsYiwgVDt4ZYxGhVkHCWN5FjOWdMRYRahyk3fldxFje&#10;GWMRocZB2p3fRYzlnTEWEWocJDvxXcRY3hljEaHGQbIT30WM5Z0xFhFKHGSM5V3EWN4ZYxGhxkGW&#10;xCLG8s4Yiwg1DrIkFjGWd8ZYRKhxkCWxiLG8M8YiQo2DLIlFjOWdMRYRShxkjOVdxFjeGWMRocZB&#10;lsQixvLOGIsINQ6yJBYxlnfGWESocZAlsYixvDPGIkKNgyyJRYzlnTEWEUocZIzlXcRY3hljEaHG&#10;QZbEIsbyzhiLCDUOsiQWMZZ3xlhEqHGQJbGIsbwzxiJCjYMsiUWM5Z0xFhFKHGSM5V3EWN4ZYxGh&#10;xkGWxCLG8s4Yiwg1DrIkFjGWd8ZYRKhxkCWxiLG8M8YiQo2DLIlFjOWdMRYRShxkjOVdxFjeGWMR&#10;ocZBlsQixvLOGIsINQ6yJBYxlnfGWESocZAlsYixvDPGIkKNgyyJRYzlnTEWEUocZIzlXcRY3hlj&#10;EaHGQZbEIsbyzhiLCDUOsiQWMZZ3xlhEqHGQJbGIsbwzxiJCjYMsiUWM5Z0xFhFKHGSM5V3EWN4Z&#10;YxGhxkGWxCLG8s4Yiwg1DrIkFjGWd8ZYRKhxkCWxiLG8M8YiQo2DLIlFjOWdMRYRShxkjOVdxFje&#10;GWMRocZBlsQixvIGUgkojwg1DrIkFjGWN5BK4qAoiRljeRcxljeQSuKgKIkZY3kXMZZ3xlhEKM1C&#10;xljeRYzlDaQSx6CIsbwzxiJCrQtZEosYyztjLCLUOMiSWMRY3hljEaHGQZbEIsbyzhiLCBUOpt8y&#10;yLJTilUkmIUqaogfLyRx3ClFLpJqpIqaRPJCEsmdUuQiqUeqqEklLySx3ClFLtJmTRU1yeSFJJo7&#10;pchF2rCpoiqdGXiZfisiL7wwSGcRe6GKQTqL6AtVDNJZxF+oYpDOIgJDFYN0FjEYqhiks4jCUMUg&#10;nUUchioG6SwiMVQxSGcRi5l+y2DMTqmtkQzHUEVVd2ZAhipqViUvDNJZxGSoYpDOIipDFYN0FnEZ&#10;qhiks4jMUMUgnUVshioG6SyiM1QxSGcRn5l+ywDNTqlJZ4ZoqKIqnRmkoYqqdILKBFuVKqo7ewZq&#10;qKLm9/DCIJ1FrIYqBuksojVUMUhnEa+hikE6i4gNVQzSWcRspt8yaLNTatKZYRuqqEpnBm6ooiqd&#10;IDVJOovYDW0OurOI3lDFIJ1F/IYqBuksIjhUMUhnEcOhikE6iygOVQzSWcRxpt8ykLNTatKZoRyq&#10;qEpnBnOooiqdoDdJOot4Dm0O0llEdKhikM4ipkMVg3QWUR2qGKSziOtQxSCdRWSHKgbpLGI7028Z&#10;3NkpNenM8A5VVKUzAzxUUZVOEJ0knUWMhzYH6SyiPFQxSGcR56GKQTqLSA9VDNJZxHqoYpDOItpD&#10;FYN0FvGe6bcM+OyUmnRmyIcqqtKZQR+qqEpnvr6MKqp2ZwZ+qKJqd+YrzKiiGlHK4A9V1GLuvDBI&#10;ZxH/oYpBOosIEFUM0lnEgKbfMgi0U2rSmWEgqqhKZwaCqKIqnfm4DVVUpTODQVRRlc585IYqqtKZ&#10;ASGqqEpnhoSoohrvzKAQVdRQIV4YpLOIC02/ZWBop9SkM0NDVFGVzgwOUUVVOjM8RBVV6QQPSsZB&#10;ESGizWFnL2JEVDHs7EWUiCoG3VnEiahi0J1FpIgqBumsYkXE79OMiFKSTsKuQxVF6SQ2NlRRlE4C&#10;GEMVRenEyxyqKOpOXIGhiqLuxF4bqijqTjbVoYqi7kTzDVUUdSfiOVRRxIqmASsSpSadA1Y0VbGi&#10;acCKRClyMUhnFSuaBqxIlCIXg3RWsaJpwIpEKXIxSGcVK5oGrEiUIheDdFaxomnAikSpcTFgRVMV&#10;K5oGrEiUIheDdFaxomnAikQpcjFIZxUrmgasSJQiF4N0VrGiacCKRClyMUhnFSuaBqxIlBoXA1Y0&#10;VbGiacCKRClyMUhnFSuaBqxIlCIXg3RWsaJpwIpEKXIxSGcVK5oGrEiUIheDdFaxomnAikSpcTFg&#10;RVMVK5oGrEiUIheDdFaxomnAikQpcjFIZxUrmgasSJQiF4N0VrGiacCKRClyMUhnFSuaBqxIlBoX&#10;A1Y0VbGiacCKRClyMUhnFSuaBqxIlCIXg3RWsaJpwIpEKXIxSGcVK5oGrEiUIheDdFaxomnAikSp&#10;cTFgRVMVK5oGrEiUIheDdFaxomnAikQpcjFIZxUrmgasSJQiF4N0VrGiacCKRClyMUhnFSuaBqxI&#10;lBoXA1Y0VbGiacCKRClyMUhnFSuaBqxIlBMX/+nPf/rrf/zrf/v3P/7Lf/7zn/75t7/+8cvff//1&#10;77/+8sfvv/7x6y///P3Xf/76y19+//UveufPf/q3P//xL1ZW//zl//z+62N58V00Ju1f9O/pMRNP&#10;VdH/+Y///bf//o/9pT9++Y/ff51eTw5xtw5RiAtjPSx1lPz7v8Y3HnwjukUHHwvZEz387uX8779Z&#10;Cw++xNNCgSr/6knSXu6vf//Hv/9t78jRpr07vx4PA44f8xNMyOfqKPnX//WX//HX//q3/xt4nOHR&#10;Eh1577W0u3wYqcbSPC2zZdHwmGt292qPx2RVmkZ/wO/zCEOEti5bfnEdnEk67z74z+bIBoMPM1vu&#10;I49noVxtCu0xb5iNwWO+F9LDczdaDu9eVE0eXNNoVE2fdoHrfZYcWCCfx8U+M9zm257ePapeZg/Y&#10;XY32a8MBdQl8LjDuK+FGn99MZH/3Yp7nuXfq+VyavdcZ+yhdcWa/yOfyWp4W4XjMD6bWA9yHfLqU&#10;m+gtr6dfAMgb2H7+hpfzv738PFlSpMo/uvL3cp+54xIufWlEwApCxcB63PtgLna0NcmVSygMfw0Z&#10;DBLMFTCTAYEPmLevePqQchnCZAAdT9fXYUj9OJdvxN3C/bzK3dlhZXCyfO7LanzKAj+Y8nelRH9u&#10;lu+MWUSE8V3slF7vD3dsWBwN0Z35LyxX9OBquRxtTbny/Lldpca/LM+Ud1FBu9h7wyAfiw5ytMlD&#10;sOMsgGrAWH/8UVG4kJgwkdjqmVG0id7zTcfL+V8v/yI5+awzvH9eLvazv7X4iXBaYYPYt/mjZ/Nz&#10;6SP+YsTTmDKXhqKJx9OVhD/OJRAJLTu/0oCpar78a3GnxyzxTEPOV3EM9uIxmsg3m9hL77v1dpo4&#10;pOwqaHkcn+Lwcv7Xyz9oxXlEuPqG6+Via/4Wutug2se8vCxk18cUN9S/OsZjxjT2DKvTM+55zC7v&#10;8xjbir+8ZT7c3VteGdNUNYPWtcU62ddcD8bYDvuQM/yHf/fzbE5v1psrIj6V2zaGXjXj6NbcY17n&#10;ufk6p8f008yU4/EtnUCgnKp9ji6qfsJNZ4zdLWhIjK2d17Z0US+H1/Bznx8awl61v3t06s3jzhgL&#10;OE7Gc2IYXCusztjQZ5c0m+HnxL7lEnx+y8v5Xy//QHH0kWWk3Jnwcpdy9NTSaOAh0zUIyvMJG83J&#10;4DHqbt8Xe8efDHmfkQWtcL02r1vGMLLgJtLv7x5Vv1Y/GanHGBRBxz/nnqh8ejyM6XXL8+xJBad3&#10;j5bn7dh7LhhD6/cdQqvWtXVsy0fdZwcd1N+6M5vaBq5kxuuNrXkrfG7HgqRMF3Zq1PFPSH1D5oMq&#10;aQt4siosOQtDm27uYnxzTOlT3/m2xY5TH2PK+uiCgvJpcdvT4+fS7QgsnSOp4ee1SSf9+1e4SngY&#10;cXd5omS77c6NSA2RPlrGqOqmEbvUgbDeaJke23k+WvZ3j6rPEnzxGA+nj1h/fHO0H2zAro/Qxy2U&#10;c7SMKdbdmYvH5En1HbUPyb2WH5rb3jI7R1R1D0YbsWlKFistP5bd0d/2ubrZ8kN+sFe96+Ozj4au&#10;xJb2xy5CfUgwB2T2NsY2tE1lr5Ur6i2PwjuhBPrS5pseyXJC+eMzesu+6O71GYgEg9PfxRiNsg3h&#10;3ed5XO4TQ9In46xzou6Iv0yTkG+29Jla5bcH9UuWsn/qS/tCNj84AOLfIkPDUragSbAzt8nHq1ti&#10;fSI5Tbwako85uO/4ZzFgz3hYCh+P3dYcRtu1qPeWw9Y9oIFH1nNavZz/beUxLY+FLx/BI2Ze7GpI&#10;ufvIs+FwWpDG5ElhVLmM4UU0AMN7/aZ0t761DrzB2FD8ZbziH/XxGj0pFFd3JTAgmtnbmyU629Wy&#10;DLv7i4ZLjg89QVwnauWNwegWEVIaTX4ujff7OfCQWVz3pWdDPfXIA6c0ovuG2tM1HU0JsCvE5fTR&#10;MY/D+tmzB4FD8G0SX2ygPaP4cO1dQkzwXkysHeV74FUp4oI0I65ezv9aefyNh4dOXu+ndvPv5Vds&#10;GedIKtCNFa839s1bwXtwxfFia0qLn8gkTkAbxsvHWG79Mcqvp5H9vKW+OLvg/jVDKRfnvLpfClWa&#10;bnhxi3VyqF5MgKtLRlMfVGijE3sZf/WZQGOZuc27r3bHtq+E6YVjaslUTNQeOg2MoYosu57H+xZ5&#10;2fKXmCqSbnlSj9f6wCw33j/Kzsx9BG66E6VRALO16XPrf62HCt/4Domd9+xXQXi5y3GZMTU8iqhW&#10;WjJHHxcc8tXSx2Gb7Wj3Oo7HLyJA5l7gKZw+uR1l4fO4rM8JDWbCJuFwt+bzuKyEE9xx0h6YZd77&#10;a+OCa+HfiH+wpo6PZni5zyt+RY+7JaWwcRe4g7mrQUVu/WMfjxceRgw3I4eKJ+5a6oU90ZAQH1I+&#10;nKb4c3t6XtGxofir9RS1+uxbAcH0KdhufPdGcQBTjoPq/P/QyV+V/bBRBD/vjfUEm40p7UA+l7F/&#10;8VfrLZaRjhLbq2xtsWI0qQ/yRYCRyexRefbbI18mim34Zc2eQ6JDcPu90AVnajQCsKR6BEOm333N&#10;ya2Cm2vGEeDg1kO/l5QwiCyWs1qVhu8WKiq0BTUHm+lykJGT7lFqBSSj5hQeHpvFSHRdf0Af95ol&#10;vOFg14UtxZrvwa8+e30B4RB1r00RpetNwhe/LR2GtwuEJsbl0ItdDQ4WAAiMryi2oyCBWtl91GWM&#10;xKeE7LvDzPU3XYnFhuIv45VAbbdCuobo3Z/4CGi3CPIOy+e7e2CwuIOuLHPXHwpit/xcbxbN/7YT&#10;bGyQvvn0pyvvOlOECpo9eEsUVkTb3egXdnkzFnvFqDyXsRcl4yAT08MobxMEZHTKRQgL+2qQZb/7&#10;3L4IGEUTaWWJuXxicylGfLIWPu4asaEv2w6RQcseINxDr9wd+L7tEFZBxVt3BbsFb3JD1XazjaWM&#10;djzxzLdrBbO0bYdNv+CB8OFduTP2ah4MbF7G0p8y9ZGpBzul2w94e80tuiUY6Bb/HNXjheUSXRuM&#10;Fr8///FCEUcPZBcqb1ZO9rWOiPPVVt/KNuoeCPEde7XLowTdrczx6ad5jQ19FoyZwXK5E0TW42jf&#10;BWPB4vBd6cnyI5pxmvqF2fb4xhNbZQqCsVDag4ZP7ZRuhSaew4pqQ0V06Om+urDtGCzSau0rDAXY&#10;bCsfyIXHrsXBXZbG8i3BwMrBrDKJY8dqpwB6xchY1xgjU+exQJswas3mvtFbRNkV71PRlRCbDVMw&#10;DjI2sO8G8r5YibebJWDiu4EMjjiMqMfZBxlLXkN6mvmP4pR6+9F6V7qHR1fxKNeeO3fIo2+gtnp4&#10;wc77PfBu2Seso17M/3rxeXGM5Pmin3lbHoq/3eh7CkT12fNin1fWg9OTAr93LUYc7tEz0j91hbwD&#10;Qium93hD4Z02ab21izXx4IQ7fpK1w3KOi+LB/SObR36JFuCXnicMC5nH1qb2syZkt5bFAytDcby9&#10;h08F4ULVE5GTHn89Bs+XDfFVoZn2Nj7KkeMYehklp83ihOWArrJ32QHi0iDWwElgW7CHVjtaJlrW&#10;+caCRp7vLg4khq+yeZ+FQ4dFyWMMRGcMdKTtekfLRHxcgSGsAsjvt0ykw2Nrx5LuVSM72uzaZGBI&#10;JjCTL/qxcfrjPRZ7u2ViZJOrziettBjS0TIx1T7a3Ckbd8aJz+Qio63lF9c9MTz3W8ZWd65fzGmb&#10;qaNl1Gm3QAaNj/Q9yQWxlpHtvnqjTMVfJmGELQhi27uskmiugbRStQ0nyInuI6FTB2OsDNeSBDS2&#10;Fje8taomxKIna7zwB6N9OqFye7T7NdhkgLgcfXHG2CNbGPVey0Rj+r7NyMogPXcKbbw4eKDAWdwG&#10;Jzrck2heuALHZRM/r+eVza1PJJ5N3HMmbKAjfoh7H80N3B749nmumZokj8jItXkmI6OtyD6RSnXo&#10;E9nNyeMx4cUe2NTWuIvBzdHmDG43kOngFKwkMKKlxxsU8kkqbsFI7n1WakdhVWEJ+bcmCcFhasd5&#10;pl3hg838ZkdNYrDgl8OMPWayCtoTddm94teG8ReXzULc37eyi2AuSg3v21qWn1oYbcHTrrcJT6dQ&#10;FocN+OCo9ZnVbNfM93lWDmd/W3eaFEaboIWchX28yAFM0AURWWVz+WPlqYVFR2S3a0BsiE/Bh0sd&#10;Ju+2cz1gNWQLnB8zkVEAAXKOFFfkvFtWsS23TUxvvsjStZNGyrQ7Lr7xcv63l5/nnrfcM/NYQV7O&#10;/3p5bB073IBuJzDjM+Hl/G8vT7TWh/c8fl4u9sbfIhzhuICi4GkJAPh1b/1iShWBdB8UBkvSopQa&#10;txCuBBEg2l2rCzEG7PDTqUSmaysEh+LZYwQjkrIwsV1dXSxdVojzfcSg72nCBZO8byykZqQlsGDg&#10;2nUFQgwU9zlvSwtfgO/+c1ETAg88OwozKlkSAntOIGKdVfT6oMvuF1a1Pz6oTyQxT4tTdIWDv4Bi&#10;NlV3sS0pXdmjAp93PJdxk2qgh8WdQtBU7AgN5Oe1RlDq4FHetetbr/dy7bCjEjA11gkpJEN0JfbV&#10;t4+rns1+RvDBTDO5xmNsK/7y/gGjsVLbznRhRSBH7jS80MrJdAeOe7kmOsI/gwR7371NZVEYQsxb&#10;eMQ/jOlGLNl5JOjXvLXTHFz3jO9hdUxtCD6xHZOl5EM+mowb22rvGX5aC+YPPbtsmcIHQnph6OJ7&#10;ek4eAWgUclibG5uIp0mQ5Ah4fX82JSbudRwBm75C8HO7YsfPNjDzeIxF2dFRguVNp9zsM5LQrTo0&#10;RLKPUME9iYboFS5K7DNz5TsO0Sqs5vt95lvTPX1njJxNSHc/dACSr4k5a0I8A9lyu/w/0aPIWVvf&#10;cWaTBOOwYWDbW0xRs8lOEpnLv9hGTfewYWwt7HsqH1uzdaKkMjv7+3jiO8RQMg49jqNJ8JNl3wat&#10;zybTSx6U8YiurFh+5MFgYti7nI2JLjlBDNwaHzTiGXGrZ0/UgrW3CZ58ms2PES0cpb6A2NkOQfwU&#10;BgJXWHw+iIMfGIPPg/9tI8u+pC9T75NOcdSRTboX+xqiwtA1q/eBGuvhiE+8EdTifIcNB2/gJKbW&#10;vNXGXC4/wmCpvL434enD1H98tNvL+V+rn+MXxFGs91f8fOk9t7kc7+Jzd9X9sffcyIOwWGvsTR1j&#10;c678r3OH/eCe1INobh9fL+d/e3lsWxNVDhS8+p0gXu5zb55k13ngFImWT9vW/qfO4MRxoND6Ipfa&#10;0yS8Lf/beHvCvGcREEmaCqzpKFFP7mMTMEwNjfGJN70hJ38X6r0338O0Kt83QOxnJS1Ey+ZKJ+ED&#10;8rlRb0V5YEGd8njpZ3NQvSmjkceEtvxtZSzc1/MC4/yCZeKY5IqGLYTHhFN9XeKNNtDAtSGnzRAr&#10;8ygpq8S4n/U8b9FZFy7Ocvd7nXyi/a8LY+gftqC34uU+jClRiz4qKKRgEKQhZ0UEWz7OI6qpEFvg&#10;3e3hSACOLf9rVI5BA03vjLEjJD3/UUZjLz8vQCp/el4TE4Rv+tMCVMDMJhl8RtmxUWZ9nNt84Pmw&#10;L9iSAFklpBqLf2bt+cTctR2bCMqhhI/1F3tpS57Yq5uqeJWWVekDijuosGZborgJ7WbC/hQE24UN&#10;pUk00LiNDcUuYhe8wNtblXDcL+zyYv7X+GOOwYdacbz0QaBjW/4S7/hYKB04yCebPXl7ViX4flyX&#10;T1Sgh6domvy7y05dNYuFivdlFZPZ0MbDRwuLSoGS1hNlm4RVQWwTG6I9ffARhuPC1x8Dq0RxlaG7&#10;V6xDpxEbwl/pR6tQQ4Ss1Z/OVHhKyKPQW0UuXEEhOfG8rty6w+pAr8ZmsRM9F+dBQGi6lpzLQUYi&#10;3W7HecRUCf0BuPX1hp+iU/Xn3hLxcJSCcTp9Fu7nQWZr9HVCIFYpSueK6b1vzDoVluZWR7Z8bhHG&#10;DwlcUfCJrsvwarOK2dZwt5MFnosrstGL/2SzMe1Kk221cx6872teq/81vfSpB17scqY0KM7SxaAw&#10;j/4U3uNJLgWGPRxUnCkOXmO7WNdwzWKgCZFY3FkVYh4XPx50D/XrFFuHc2P/4q82RGT6dkPziQfS&#10;VpKvM/CFbvThipF6chYfRUh8LJ4c9y/kRrMRd4CBZBx9FOIklzpB58OomxWi1BKGXNy4AdB7N6lF&#10;xGL/4i/rLaaFq7rj1d5bFKwHYZ6gRM2E7k/ZqHwFH0/vNUuKhHsCF71lhzr6Mwwytrmv4OrcEuBy&#10;S5Wzj0tMGhVWZVfSg9bQ26DYOXdPYKaJo+DEFti81VuFrzxlGW+cMNt5btEP/u0jdhaEJsw8cX9y&#10;cHwVoJH2p/ea3c/L2avYZzFBEVDwUDTjut1nxd5lNbXd5l6ziiI6xyDoEWEmLkuOlFXcdwwXKdKt&#10;MX3tKYNc2MaEdfeNd8KrCMNI3rey021vxXYJ+wln9frNJSR2YHtqgm71FrcXDWcVM3stu9b7I6PM&#10;e6szalPYbQjIrK7hDp/lXrNs2S7JHOFNJ7TOTOlAd9zGFJJ0LQVccpxjiQoi/jKDbNMqaL29aFbd&#10;cXNtbJaYkQeVDjfqVm9fZDk52kFQJrlYnCrpJ/Qu7CbiQH7yA48GbPr23J4tPa7EeaeVuWfg2MyP&#10;koxEuerEvDl99iqYKL7v2vb8euhkSpNSlk4TF4bIi/lfK/6pa17sagrjaGHQhXXyfaTDGuue8K0p&#10;JED6TTawSzyWciFXBI9d41cF9rzEuhfQlyepMm5EsIXazT/9Kbn0vr9xtRxg8G3JYSvdHALACkBH&#10;nDU+hkMHLNl97XqZ3uwnBzDO5mcPErCJrP2mkybFDLs6O1xIl5AmSHrD/VW9MR4ky+Ufyupqgkou&#10;yGilfuOO2JdzB85PHNyG9SN3uHJuREo4xvObcWSsTzIxTPdOb07uRZ+XzEXi902VoXux6sKOwGMy&#10;+vwx7lZhJ+JdvvXW9CA5ZsqNP88+kVKsNX/MPhtNVx7Dtz9GUvphhNjL+Mv7vOhGh31e0PtUnVom&#10;FmX+NPNHwmpY+yQ98rb3+Sw3sa34y1tG5DvXaPqYFIQ9hS9lWwMCI+E5mbeC+nGzTZ4Ys+PLCUFb&#10;XrdMmNthYSXpRccYkwrH1KtmsUXDmkjyC3vfWiZO0/bvQaUl+Sfgh0nnb0koTYa9nP+10XkgYe7O&#10;arlgyzcDw8v5314epNv2WSxNSys7bQQfRgJt4m8RTIiIEyPBrQL+mM0rTxEa0G0VrDDl6t01gpRf&#10;R0jPxoPtuB1ZcI1Gri9y5woJuYwBFeQO7eMSz05QMK2ZW1aLV62c8hgWxtgmKWxnjAWxZ7oHuSNs&#10;2hnDYWvg4TD716NNcosZnJibVB10fFICaLAQu+Ixxwe8z1jMjPz90ZYz6O/yZoteHqMdFB/JZqll&#10;josZ5E/nKVtoGfFCe7fhxEzWKbrzcOpSE9dsyIAOcYXH5Nt6n/GuwFuu+/wRnpOUoaOsffZY9pE2&#10;asfecTlXBBw9wx4cAI0Q54osBk/gEDgBkhD4Jnbol4wQt2Yn+cB30FW2krE9PS1j37vwesOQMBlm&#10;2Qow1r0D4THcdK2KP9SBotjL+MtaJhBADpqJPoov4RI4lmyAvjI4tpIY48KXvj0SYmu65N7KAHhd&#10;+j5COIUVFjrFeJojgLFB1XG0yTtAYRhj72n54HomjalE5z6QypL0OfJy12O0cF7zs3rgTJlfn8Q2&#10;vB/wCB0BB7ddCw2gJGT18+YYKcpkKwlnNcUEMNkI6vggEIuIHhyPkWfXevgMfR3EXsZfLhfA8xZ7&#10;kdMJFhlnh/zxrhKxUxte1ZUL5/L94iaKMc6+AmNb8Ze3zCBZyg9rgfFKLZ/WAljTMu3D2VumLbpt&#10;ax+xqfSZjV0aVo4VC5zoUqr6vP7xCZpKPFr+pHViL7/ZvBxh8DEXUNnX8aG3XE59rLjZyOIKExlD&#10;x91bXs7/HuX7etXZuLYPniyGXJ4BNP9U0OmB+Xi5b71ZOddu0reAlKChmtx/7g3RJrN/hCmTLW1v&#10;9NaudKd2SPsmi/IslWsQlh/pOhb71nEJi333WQPgc5sEnY/zvr89rE7nwMaRSNcx7mCUTV9/HkeV&#10;N5sLVYGJtcv0qXyUkd4KBpHL4yjqzD0GsanAvsiOnqFfDZM5reChZ9cts4ANw5CdPZglbOG+RMnT&#10;N4PoaBnfpds8+Bdt07jZMoNjNjPOB1XH1f/EOHCh4uytwPzzZBMXdUyOTYO3XYJiL+MvH21Wv8u6&#10;MpeSxiNljC1nH22OVHLvRmSM7Kd+DIgcN8bPZDe2FX9ZyzoH6Djwb+DMaSeky/3yS8aDvS70Ganu&#10;h0vYpyrp5BTGs+6ANdBL3IOJZ2jy9kgTIZCEnaLv2BgdvwbK/jDaae1oL+3xTK7paMbMaS0M5bnl&#10;z8JdZABg69jIejn/a6OpjMXeJzafjup4Of/r5QHCTZiJxWGJ7cN74udyzgB/fW/FLidrKo4c4VIm&#10;rY0ctrCZoH2FcBuq7FoL4RF0v5aWxCnfvd4IWNtb2mO/jwS5ULLIWnnSSYc8sly/It4OQi6S6J/q&#10;J87mvSAw1vdar/d65DCSPDp8HIk8hoYTcSy9xjTOAwrwtMI5gagb9ewxhkmXnthW/NVmGo2gEIK/&#10;C2iXqj4nLBI/jnkuOIZEBo0xnblE9bb9LLblffc252Px4k3r4Ed7y8v5Xy+PMHr8G5/ATuCfpHEo&#10;T3zK0hswLQ9Ly8v5X6+fRewxAzzqIz/Qy8Xe+FscQvA5A1k0O9/nDDMN29+HBoAsQlfseKQM27hj&#10;VSlB68bIcRkbAtxmS6c7e2qGc+p/jcdN/kIzhonDEXu5s8di1aBQ2ibKcRpSNnaZ7z1ji+nDxS0L&#10;/B+kkSNbRHwbj1zTTu7FnZ7JmTE7DxNJaYrfZQLrmhwRa+V8DM9H4HLOdBrA9v9290EIpiGKHJu2&#10;OcPu0kUW53XGlkQeuLfJMa1ru+i6ZW7v9JUy3qvAmoUxEwclwkTEEekhzNwfY70VWsYS7NmZ48UL&#10;UtM9o3I/4hmHRDZnZ4zrn7t3GHsZf5n04cvKs9vVlk6VxJgqh4eAGn04SR5uAO0hZgSAzVPDTyM+&#10;WegzDmK/03s/yhs7RRa9rgrYGQPfxMYN88xBKGKy/pjN+JYEc2q3XwqI0nl3q9kl0v/62jwfN9aW&#10;n9dmLs8BO0/8wx4i5Px9hXBnAWvTegFsOf2worjvoVsu6DPSfn+on3i5A6lsG4dF63xfygS3+vXb&#10;cFDlSvA8LzHUlRyHNjM9V6DLRNhv8AU/WJTOgWvqbenWDCeFFUL5vt8old7mH7EjrzCVv+oZBjD7&#10;8HkXDjIHs6xhmw5C4Lrt6tRxcrQRHhPJx+cMqeuW0UqEgpp5MCQkkEsnONYfYz2klrlFoGexIVc9&#10;5Tm2FX+1kcU0pGXnGq8mziaAMy07Y4hgREx5rJsgjDEiFIUVDg5A1f4uMeS4hDm2CG7sU9jTIVyO&#10;gEy5fdUf94TBe94YNxgp8rOPNqaXJvU8kRMC7hKsbNs02mCa/Qg4uZxcS22yFcc3/rLR5uNW/dYQ&#10;5RM2dPLoFPieK0wQDGD3yBj6xnegA1m912cwfN1C0/qMmZ9gCA5P9aNCnNHiOERomVhAv+mXCLK+&#10;qNzWX+xlXLWUA1JvM8wws4J9pLyc/7XRCX4uSubeqg3Os7zjuGoFCpppqMM7axpTctz8bqgGkjiP&#10;sWfxl/N7xm5AqmLaDdAOhpWHOTFw4u7IYzxzHx3l71y3nMeILDybR+Ku+BE/+I04Pz1exQwfUXSv&#10;97pneP09XnEBEJ/hH6pszmUX4x0DbusLI1oBiEtpuW6ZDcLjO2C0ljvSqyaDw7/kyt7FcolLV7cv&#10;uMRhOWP63G+Zm/GRuX2FYNgAAoZ9DWOTmG1bQMSnlNUSVsg57o+tV7lsQBnAaHhrGR+secBHn/Vp&#10;rZY+Tko8CExqmf3C7DtwTTj/0OcvyBJhP5AG6QZiI9jMPl8fY5pcb+UHZaYZnKKN1Ud/Don9ofyX&#10;iKvADUu257iCwHSb08/cEd9x6UWJ/OjxE4DAR7L+w2jTjafeXEqqfDfbObEvOXEV/G5un6YmWwR7&#10;Mk1+jH3WtnTe5jIUH/PYVvxleod0AV1t0+ZLwhMllSilAnX2WIZ3kFRBgB5/hbFDI8S2XD9Ym7w1&#10;kwdilZ5mwcv53688/jymnB7pPXPe+kpA1JQyY0zgvcWeIbt+glEnjw6rL/bsm6xxHAfHbW9ArlRH&#10;Ej7LGlFkvEh/Q3L0zTJlJcxsc0f5tphP45LHEVXruwTH7Oxs16l87JuP/vkt5LBFdY5xPD8GHEiW&#10;LIdNQC6NRyK3hWhUWOm6ki1lpNAZTHmrGiwomSHofsLj/hjYqLIqyP9xvFgnsls85ugzDoFDwmTm&#10;Z0OXxAy+cdVaVu5tj17E8Y2/fLSJGDsWymDJbD3bk8pF8o2Ff+m62vgYTNKFmjTRHkuLbWW5ACfx&#10;OaIB0wE/ygU3z/n+SKBE3mJgRQaFs8ImF0OJZCCAJPrjs9aPnMZfPkZKhLF3MUn0QcfQMj6Oq0MM&#10;1XQdGc6+okVtdthsjiNosa34y1smEu7gCgaF5fYccoGj4ROvQ8y5z2R9eI4Nhy7s/izGObYVf3nL&#10;p/wHIEAmKfYZb928OjZu4OYoF3hbbJvWZxRb35ViW/GXtUyYoadWED3FmAkts+KBKFrVrDjMqPQY&#10;MfDHKNnG2NDnJJGkenZ0jUrlrzPDJ4lM5bkVhjCj9U+pjW7/ernLnp1zSrjDQrZwkKPzdBGfjVE4&#10;afSOhQNWYLsYj7Gt+MtnE6/Hc4d0/VaMhSGiRx4NOWsKPwXGTlk4XE52pDfHtuIvb5nAg+/3OJDm&#10;Fx0SzMJ0xcc2nR0gEiGBi9o4B+suthV/ectk07qgsCu8EnoIJ0SarWpFU6NlyjlT7sW3x7ctDRa/&#10;fwhC9h59S3J0zSneFEhNMw2wv/Pwn9U7Q5hcfo5I8p0UexsV0QyLQeKvWwaR9rwwYl+Ifpx4kolc&#10;aWLncXFDfBw2RM2P9Ta2FX/57CgoZtYSFt+QunXaEJFOnVgNEnniG9OulOXLqcS+mRK4Im4Wq8Yx&#10;7lsaoDPGeGj5tF9irBIbKPRZFxVYnxfdbJBaBlP2IWHg52xfnLcZotf3fG72dP9ULYp6z6ygO180&#10;Gy6qm6k6Ztl4PJW/nk3CUoYI62QC8Zo4aKxrZGcXcJIL7R69QwkQtfH0ZmxYwiD3xxRzyA/c78fA&#10;2C3P08VXP3pWFMHCdMcYIfMj146EEJ2JbaMTexl/mQSfU71ApNIhBKo+8vR0CXszRHufdTWU780h&#10;Tyi2FX95y6ccP5yv9K1HAVh+35ZusQQNiENyyiACfrUPY93TF8RY/fQmN1vgu+eqCZ+YgOtq8txn&#10;JfP7Y6yZD9bidZ9JcHETmAOXwjrCPJ+OTlxkgnI+B8urCSARtQMXj23FXz7aIJKWjaAZZSONLSO8&#10;bv292aBZ4GfGuDe5Z+3q0vupoCPDUQcF4VLV50gWAdm0L/C1BZCk1mehaI2xe/N8iu+By/BuNAiI&#10;UACz7lUDHYwZ6UdKEDprz6C7vao4idev9VMwN9naACj9oCFs2YX3fVVxN0W/5p1Ua7tL7l6fCZ30&#10;s0wkZiAkYSIF0jteiDqj8fgYpebnxrDN7ONMN1vGnDNLRfn7JP2kqsEa2kTymJbTYyAlW1U89hsk&#10;brbMhVFmnYErEG+Nqwrj7DgOxfHDNBn4g/36r2qeE1afPqulLUFbB+Md+wyo5GfX+e43se/0GMaa&#10;JkEcTvd0xBXs1ritZCAfEiysTW4+69FGL+d/e3k2K8cdOpjCyHq52Jq9pVC8RSQBrLnwIfaMiH7/&#10;WNZxZrVL8Pm6nC/Xzly3TIS1ZxeBYKQxxWOQEbwPOSkOFqA4WkY7O8rCBnKcDYtted+9t+z1viwI&#10;THCTqibqNEa5PMkxGDaNCfyQ5gN9K49RajPNURydl/9eP5BJHwMWbMMEv9SvjwCbHLLMjpswnO/Y&#10;e++1AmemAC+SyQiy9/t5yFpgqwzSizulb0C0MWD0Pvio1y1j77ieGY/UInAggL6syLdM26QUhB/n&#10;govKFyDpRnhXh/DOG1187KeTu3TpnKhFQTQednEQ8xJ7GX/5OkQ3uQyQx4H1E1sGJTdPjhUz5ETK&#10;/3RkHAjSMipvthy0lE7OxJaDAkQzJy2FmdLPVTMtbf++2TLBVguE03s0XBptVp2LEHebsFojY4yR&#10;2SzMC/O8832zZeW+mmyz/zJVsWosdD+2R9zH7oc+5pn4K5LR9Dq2aUMWbrYMqu5r9yKtdj+8Z7LN&#10;yZ4c+QkHBlFuzRO417JQYU9SwD3B1Q191ocVfbMi5RMXPD4md8wi/9g7fPhof3yzZaTTN3eyTtMN&#10;m2ikfkwOleHHA/poc/iXVbmPNvqIgy77XN1sGVAXidRMAS5zaD11ijibByXAFk1R95Zlvtt6JspG&#10;ywUJA3DSl35byxdHVQi3uptMukJGaImwkPfQ3g6Z+1F3xF+mSV6MtuNexPLlrJx1GHEGchysasVt&#10;43JH1nU0buf7AHDvjbZG0HPZMUzTJVHRZ2PBpvVMeq7nm6A8SeYpzDP3hSjPuHHNbpPmGXnth6FI&#10;XEs3UuDG4l/bXJFBY1r/Zp9xqT2WwPllZTWF0UYAXXgVz2hK6pAwdkmfDCAdrDy9fbPlc1QAFCgt&#10;WFk6LmFEO81Y7y1zZQz5km3EiMzpkMHtlpnkDgZcRK/PBxp1eCcpGmJ7SGhrmftJpeLvt3yKd7LJ&#10;5WPChIH85ADRen0gNkxGwJBIy2Z93m/5HPUklpcsXua9Bxm5BRZdGltmZfi5wR35rLTMuvAAJXfE&#10;D6FRZsAXrLJ0kwAGrHABN7ueZ7cETYcQFlaK0b6eWE1HPpGX87+9/AkFZV4Gi/dSUzFm7kUQ/sRV&#10;imsnPNbnS6KmCo+Vz/thTL/kVZBt5HkIZLJYdIvV9xlN5iDXq+W9S8v8lFFKfJPylmRwq7w4Mj22&#10;c5TzKL9g43yAWNjZPmesgyPOd/TmchZA+/ygDyYoG3vcI8/pCELnkgY7JzPIOPywprK86JNOPo5k&#10;MN87w6Fvc1sWJvLC93Ujp/ExkfyQNS8LsWdlHMj3oGszp6ecBe4GYEJNZ3g5/+sr4VyeDJQBNUvl&#10;w/h1PB6uvNyHOdOCsfWp/IEIHYRKe1JC1/1xSvWxnks96BxYz5AvP3WAnCjomkbii2xikLDLmmwC&#10;IPV870M2U2sznoFdN8StZGROuzXg5fyvj7vSTbv0o4F8V/Fy/reXx640O4eArlZd2wu8nP/t5YEy&#10;TWIZcMOvTvM0lD8QGMCbY2f3cpfzqqBv5wrIdUoa8fT4Yi1iZG9ui3xZix9aPvglBsZ8aTy6yBBB&#10;6MOLRZ0j/eftj0Npnzxf77uPKWf3uhbA9CeS+8McsIJtzgj7Htemer0fesbe6zpYGiquFQTt9JhN&#10;KHUc9ejWClJvKb+D1rhuGZDCE724U8N0wTGmwv+MMUScY8BxyD+tmdjWl1WHY+p356IrOVvua+hY&#10;dbEumxdyvd2z5j3iDhHD+/Ext1SYbjrevjdixNaOd1HSyXQMLXP2a4rLIzzuA3q35VOfyU5Koe/A&#10;GFZWvG6NEMCJ775u77ZMbolprkOqu5Scq9YZ1pRTx0e09Gm2ZqmhPCpY7Vk+yOYGgw4CCMrgMXmi&#10;16yMLAbsQeZBKF2lZ8pFmYq/XMLwAHxlXBitJPl4UImkAU/2OoZEwmx9xtkgemB6I7YVf/WWceVN&#10;Osm8AKCMfSYM0h+jyVJMnlFwNICQPLa4r6jYVvzlLePye7DhIleDE3nolzaRR8ru0WdOB/RkJPpc&#10;yUPQIVxPA7lIfQFbJa24tcwH2zhQGIeE6IRHMkj0JTfp/mgzyT0HFxDGvpLaO3XOFyUfCukNLeOF&#10;+Jlt8Del9BRaju/ikaWq0fomQsQO5OyE7Y4wgCdIHFlM99YzW5rS4/YVCVKHKolVEzDoE6k7/pJX&#10;Q3zQxYCpAJ0q9Plkex45TKfRPpJ31XCDpk+PD/uYK0G0NbXdOEqz77Uu1aTnufZits0vZqS8nP/9&#10;VN6lycvF1vpb8OaLg00t27unxXGkTPeehaVV1ReAeJ5+qIBDuqKNZEe/LpETP/h6SZ2Q2+WxOI4J&#10;20Xi9+SI+dHn1ZtmB9lO19LhuXYlyAkSuhXEDBSw3+qCmuYzYJezeT3a5K66zcNJ2nz+ChWyeNDq&#10;akeS8+m+iUxFn+HYVvzl8yyn13ez7pEfE0llvuVwCIx4Y+zz+TGj3Ybk5mifWlb/UrInuS1Hy4xO&#10;ClVwCs+hCuxS7PbKaJ+2WXYULvFInTp2YeY0Hww77/+kV3OVVmGeT7YDyb+WR3oa7ZP5iKmaksjO&#10;1kOwLuPMfrZPOQIM7L0LuM7q98jBYZ26TmjSQXlPLaO8TpB88xZU2pYPpY8cNq/zC1+kTpsbRWBC&#10;9220dg6+Yg+NO5lATUVxRII5O88izrJHxoms5TseyIM1g5nDjHbb1i2pBZrSUVupCAIvdseXzx96&#10;STn2eog9S05JYEjmXnuTI/fH15Fiz3ysrIdKJ21OvLbHjgB5Kf/rpYnwtBAip71JU/0+W3Bjx0Up&#10;Pc5WrvvEPelvWRJiL5wfDLumli6G4+tAnuaHVN2CnRumXZ9wC1NAwN8MAUwClHl4eJZBwozew9iz&#10;NCrqYPMnV6B7rIiv64O8cftAFqUPG9rr/Lw+SIdS+EOCpfhtPwPyw/ogtIjW3N/iHHY0e8hMBomz&#10;h/qMXBgLkm5RqO1NMsD2h/fWhzJIrVpWVkzt0SFCdghVqwtM0vgDkFpUHd3x6TZIHyvXAEA97VoO&#10;cfnT+GNKmwVKaV2W8HW2TjJ45sc5iHLh/DDirfcXHZQ10hQAYpDunAcaUhLKDyPubbfWQOxAxds7&#10;mPKgcbE/X+QJzWnOINnzloDF/B7ylFpCXi29hgwB7JPUUi7N3DYzCptIWeSJr6vb3eSL+Du6q0Lv&#10;uF7V3SymOpVr2wKHx0MSkG3kAGLpVmstzk/8ZeOnW3esTfykhnL3ajEFzcrW0bBofZBO5fP8RZdf&#10;tamDsoYR8tEjfSns1E9uTPGbMtmy0p1n4MZ+2Yoclq6BYyvxl0ml0tFbP8GpzY/1fpK+5dcZkDku&#10;cObMENFRFKGkcv9CV0EPEErCq9WbfOJQiMy5WpBqW+pA0uDO8eEOZu1vouyakrine8AfLbon4CFN&#10;GVEG9Jiq1T0KGCihUWxN9xrkfLd377Uqh9IrxqRjds9dlUfRRlAGQYLJifr2S8lZ/5b4PDQblxcL&#10;QHh564nMOJ8VL3YpA8KRnA9Nc+w+X1RwD5kUGaVThz7s4eW9QYBJiShPBy6vmsWp9fQEGkh3eILd&#10;O4yKJ8dcnxtlN/YgG3maWqe329xD6Y1bYINohek0SlsKmDyc3w2hAAbTIRPesxskb/XzVC0bS7ri&#10;9tQVrsbgCpvQz2MQ8HsNPx/a9KltC5qsGY9iE8Ky43u846X8r5fuCTlKZOtBBi91OW/6kGkTMdke&#10;0YzCyyMuZAMsQz/0h2VmwkmGuxnIQ3+u2uR7oIcQEhRrOF7XU/imHuPBODDr6XhKJMsY1qVMH/xQ&#10;77LpRQBlu3xIeLtupG8y5sX8rxXnwgPOrbR1pxCwn7r3Yv7Xi7Pdm6iRzW5pKh9niTzp7s+in4S6&#10;fGWGnQ7vUMwADJIE+ENp1mGblUMznli5nA4O3tra5ZImXRgCP3288bZsdyQdVBd5hoeHeu8P74mA&#10;kgraNJJ8aZmNvU3SUD1GgncFpBoaxfK3rQoNxqkzH7/Yt/jL5eD0ap+p3uy5Yvy2mI1JzplSsU0o&#10;cEMrzRKp8Y2DbblxfDTLCLvCZiGlbeW86ehSrPsqeQqv4l8GFSj97olZOnie9onwVN+sNrGLwxp/&#10;2SCftrqrLea0uikZM+iCZqhtQDTV972rZk9b6dhb3HSzevXx7mOjjf1Ly154Z5/V05buxeLLLoGn&#10;UR+tBHJtcd6ajI0WhgJ+3mDRdCF92tzXK5votBhHc+pkwhWtNETZUkoujD/SCg2xQR8rMHnWK2wK&#10;ttaq1ugpMDMauYR9bTu9MI+xQM0OqVrdX415ha7apJHWobsQzv3UVQ328HOk6EqOwJBlRklSRqeF&#10;g3Ff3B25WO1NQMiK9gSf1xkxtUmfci4Tg2BWtzb0lCT6wQuNPfvixWJA2qWcuKcCBRhE9pmPXqzK&#10;N10dyvvK9L9tTYIJyVVSv8h6Fy7QavdS/vey9Hi+9WNOHH4HBu7eDmublPwfeqGPxlvMQwFkDJhv&#10;fFEaU8Vq3xOgv5Ym58Tiw+x0Cj1+L81qbRe3AA3oLovvpblYzPqJAdv3Zx/HOOttVEngm+0AMKo4&#10;nVQkwZajxHvXdHkGkBHN+/Z5+j4u2cWVPHIiSv51Gjz1dJcjB1D8HCEtpJRUlg2XOjWGWNPtVMct&#10;u+f0xUF9sDOa28S4yWJu1ep4WTB7iMX4+UE8C11y1OYgjmb81cYWA596W7WYkDGJldxPduH9Idd6&#10;peMDglvscAEJmRyVvmzT59XWh7640rSEMMsf7FUOc3mKBS6iztlEybruj/KzjGWuFIzDRHjJ3F+B&#10;2tG82L+A2FY6A0iy8GV/LtsExzYjDaxRJ5FOIqiEC9N9us2qhRtdPnER/Rp5ElnsE0i3ZOX0Oer9&#10;MwqhnwSG3DW8EF6aYbKk0Riq436c2LM4b+QNVtb4D9rmsy7HYOejsTtvOvnb9eehyyOXph8IGhqO&#10;w1ucNjmPP19S9btrOb2HMxofTrrOTmNB/olSX67WTRoLrHs7+oyrYQqHOfNS/td40+EC6xHp9/3e&#10;PS912R/2Uh8Fgp7/j7Pz69XjRtL7VxF8GWB3JHtsycZ6bzbY5CIIFlgg2Fwqsjw2IFuGpOxMvn1+&#10;D6seksXmew57Zi6OXrO7iywW638VKx9AUNBALaasnu0l7q1sofS50lXoTmaQ0pBS44dB0za1oAkL&#10;OUUmoU75HycC/zM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NzjP&#10;UvsGF3fyLHENKHSfSJYfun6YQupUbFArxfDm1T7a17q+JwiDEL0LN9HnmUZg6xm6gKG6c3l/y1IK&#10;9yoMN9DI9tQmwtzkABHHILsToYaLilFnn7ujLqT2JWPC1M3B9OkNKMlEqH6JV3B0VSo2imFCoRId&#10;QqXxfEoglhxiZKxUBbpxqvpipsEtZuvantgZgiKwpTZpDm83Yp7ZGbVnyfI6PG9xzvuU0JDh/PFJ&#10;1K+iQONGVve7NogB0+Et892E+nExq5Is3sQpVPi5HK1kmsWgCaxPiI4ELiijLW1oo2f7oqY/6Vgk&#10;ygr3nk+F+oEnQ2dfFr6EeHEdzh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Y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P78yWRu7neYR&#10;ZM7Xu24aFixaSZstLPOB97BiLLiA3KBWbDrlDpi0y0hZTzOsKo5AAlua58yn5Yz+sMZ9fy+SuzJ4&#10;8tW5Ji8RLze+tqtP6MFe1pU9QQtsKZp+7Craa9tV5vwML6II6LsMiHcK6lPSFWvZcuNKC1h76ksu&#10;lsztlKFSnuEIY6kH/qllKpqAslntBFS3s4oj0McDDSYq4A1phVeAXKXcUXhRhckdlFh3lcQ6EtSo&#10;PXkRYdo79Vwv8U9l1ict4OvlFXA8aDImhO1Wu3nAQ3gzaL77Fc9w2/wk8SbGUj3bHF1FzrVj2L5V&#10;ycKNy+Ji7JazUh2+U3gybYTXTNRoFz2Jns2sW61W+k7h61rL0SpprujmlChUaB8zTER5t//lcyhb&#10;/VrNKGOnb+p1s4oK0VbfSnMOBNY3uqSaWAZqX7Vr7JJLLyd7426kdkdOnKb1XPVXvM/JwIh5qDpv&#10;4iaUwDkCqc6SD3SsOoPgmpR8yFnVYNITsAqA2ZUBcVX2Rn89ZYroTbJUmNzxOiloVcCzvUkcstIQ&#10;LU1cJLXxc3BuMxZBjiA60TlMvD/2HFz9HI1fxISoGK3aCa3BVLDbZgtHv3H3M8kKagfd3mQ/q9DB&#10;LNYFiBq8Gry0A3IeLXrLo84A1lhjJxUI7EY/Hg7jxk/5bz5NKCn9W99QHnypyLs8Tfg+Jguf6fTl&#10;p3aUxSUi5BC0d6gWWVQ+1DF5OrV6ergsHlGMcbNgHegbu6yGC53t82bhFHBgaYiCiYp76agEX8lB&#10;2NoN6xplQr1h22ehySpr8P+p3WMM8tk6IeLPGG9tkBhvx2rFZv0Vu4cCrwh9exPrqNa1cFusAzuc&#10;tLUnEOlARgIByBv6FTwQuy9gIlIrp5jKfl8TVqpuDVwBSp/RbHFh5jXEF85vWooVKj8h9ejXYKan&#10;7/sp/+1Pu25wlEsDwU/tcEhbG3vscU0LYxNDhbO5nHBTPE/yTPJp1boHJi7r2cIkfJI8E8th1RdJ&#10;LXDghzDVoguBjTwwFJg+yvrwehMraNl8RXgnVJQncMLK8jSqIUyjPY02EnbN9PR2PYh7Q4AOq4MY&#10;zdi1k2D320UhmgfByg2bb3oT7lC9xxQJOGUf7WcJw+Ds9CXfunW+5+nUldVficmpXpNsgFflGOMA&#10;cm0C2pFKo2ZCIjUojS/CDxkSOaOVUUvxPR79wNBQU3vtBl6DbNA7Bns1iGoVg5COYKrDZ7AVErcV&#10;55lWglqRevGmAgOHWlqRkNmtolS8Yg5g40Na/P3EIu2uQmlHnZonRFaC9UnYeZYdHS0Tp51DRmrC&#10;WVFLIDmZFYFjPHNlr3Gq5G6iqVFQeO6cVHwuzqK+qpKKCbfTUsDfUtSq5oD5pu75DuK7rLMeZnxm&#10;yWcIU9uvxDt+yn+DvDkLHCOdfOiMuXlVfmp3JKY6Us52Nl4wBU51pHgNVSs5LRaHICwzoOkajn0i&#10;lGHHDOUQzHil+qFjpfLBh+vRMQ8yBpu4Bp9OddR8MkbI06Kp+u3d6sdBUfYlWzYvcCp73pQcquoq&#10;lkK0NJsYXnZzBxO6+S6z63VRdqgLxjg0hcelYVV3F1d7Baeszo5QDgFRLJIrrFAqxuWqzRwveOVz&#10;1zA3vhtI5OnXQd3T/lRIyVQJohBqawLnNYpB9T3B2TO6yDHLTPe+2GmQ8FoPmFUo9Zdhjs8S363u&#10;ehwVfUL8A8/DRLVwdt8w/oQA3sJ8Wq4PjQBv/VI7ibGbxvYTisayb7qyKBsnkb3y3dO0r0ZvaQac&#10;K05Isdw3ruighX1BE6wsfSvyc4Qvt++b0sHiYOJ/yG7kR7Sv/LX01kq/rMpa00yD+BQKXDTTZig2&#10;KuOem+wecwaTnI1M/iH2tt4LgE2Y6RW0RVxCrPJ9pNzCnFUZf3CUSh31V9AncXTf0qvm91XgkYXj&#10;jBlVHC/WDXHqNI0JJmUg/2yd5Dqm3gl/YcLzfrIyt9XFa8sFWWUQweHaG8Jm4Zg5ggn2nI59tf/m&#10;7Halqpd8DzLH1L9ZXAPHlYjiFLe4La1NUFGUYXaTJl6/rzM7hakp/Wc6+3OAXub4XmLt9pNSA2f+&#10;NCu/LAWfs7uC6Tq5qj0r7TSdx0oGD0o4wi22ifOjVJda0Ye7xQbpLt+Diso4n+3UnK9zTiPBTKw8&#10;AVQ7aY22Dqu/Bxd5pp7JjRRRmrN1YlamgwGCX7xTeGCp3WpkwnoXv5bSjxK3d91lyHqrFoq0FjLh&#10;qCBnA+bVf0dUOVuMIYvlsjylW5LUnb5IUE+x8Yk0QTU8PGBe/ZToF8kT7ro/MRtSY8A3rVDiDHOK&#10;ll/8sYpwZXLPCE4f7accb04QEwctZwWN0lk4V78zCTYcpYYEYEf6zhHI798Q8MgX8foUiPAWkiVi&#10;OzeJmErBjkG57M93E40UwzRgNgk5YxbNkTYUwd0UQ1gmRDw4Ba9CE3dgwhPM4gmqLZ+FwJIyYTSV&#10;XWA94DULlkAIJsT5EWplPJngr5EdbhlyYh6xgLrVKm9xqsbdUBOlt+mPgIdDhhPV0jQFXhhbRsPO&#10;2poL2wyrL+O2GEHWmipPXzQtpKE7UGD2o0bFifZTTwTveNoi1/LrmcAdyr0yl5sKv2jKVDOp+klD&#10;hHfr3sI4FKPRmFKccoZ1VfVX6smq9XZKHPRdEEkSnCvJRBN17HsmEwDZVy+ugqi/EiAN+12QwUQL&#10;vyF5AOGYK2Tn6mzUhOJV2sdEdu+AJHSbAkSIWz5LoBRVqGGOI7MMooXkSSRn6o79AQU6Rba/aR1E&#10;wS0JwLaTklEFs98SnB3i7kEa4h61mOcZ7KM9QFUbdSem9SkEN4icj4xSQdLHIvJpEzo7/VNeAQZB&#10;1WN1vqUxa52tFKrCxCWQnk5U7NAkDmFu3uy4xU7snyVTpOKWTAMnTZETeUO/Yynjs9BQpdvps9do&#10;+5xc4cyLw3VOORtIrUqac7aH6vgKbkvSge5aD45Vqab+8vEkFO8tu6wTC6EX0kknrzBJ6EjT7SZu&#10;qUBRa7xGJqaEvp845pCkMYihucCEwtJw7gR2hlvVfZr6YDV1P0lj6McepXLB7cQwYH3tzUOYaARp&#10;Fl+PIBaEysQaH1LaZ8Ut8jlZfz/ZhzBxdWXUioDQIvRxOBKKaDCvjJHMBvxQMShFdktDloGWJiQ4&#10;z8pvvuOnthSHo8aGQVOYy8KRhei2dRKdNJAQ1pP6m2dYYWWUQzz6LFlqvZggF95h4vP2NbqPYXq9&#10;iRWiotQDBjQqChsJM08/5b9+msjRSiXT01scMifMyAahZTgXHKpDWIoFWHS9XgH9jGhJ7PJNLoy/&#10;V81C26m9cAoVGqa7/5piRMzLecqP9b4FKxSnq22roBEAf6aoXffBW4vi6Z5Q5G9ucfjnr8FiMBql&#10;JpTeLVIjVZ3UwMP5llxAVNz0hT1ezx4m25H866oeoz/Y7r3mnHHO1DOkTWjy+1co9ZfP6DjXuEEX&#10;zyjlBrgS2mevKXt4ono/E5Bwh/Nx3hJD15Q9Ysa6w1ZL2Q12nklRaqhnZ2ec9EzXwhIdf7UwccIr&#10;yVe6idXPOE29yIKPCbkC8RDmkIFXs47rwClEaJ+9GoTka6vFsJAgfdo8ou5g/ZX7SewVkyHe5BzW&#10;deIgcqRPuWGLNoRBkU4Oehz2aFCF4jNjaGinDmugkXuefsp//TRLzrnJhdfDaH7Mf/NxHqafRFuK&#10;ouYheCfed30cdcuPk/eziJv18VdwyQh8gzIq8JbH67o9JVwVNrqYU7zUKYVsKC6gihkoJbjWo5KV&#10;1rPblWviYFYFtM6SHlLf5Se5B+JZHKhvWEoyBH3YTBPKKiwvihxPy33YdEiksSiy5dMkJDgkC3A2&#10;Fbh8gsZCsWSUwbAyzk4HXLULVrwfi3uCbuEkxsWH1d+hakCEcmHpOco6bzAfPFU0UsxXWe3yYViT&#10;1yOzsq6W3EYihfEu7v/Qwc9Wq6wT7wz+lhpfVmUcPWHjw1gii2cEFu3eQ0zvVjYBZue4yImymmU9&#10;+AnSk08NjXjyvLd002F7Y1KyS326KxHVX0lSum7aR5cTsyiabLw9CUTkxe0LWPWbS02zOz4PkfxG&#10;DuyY8cVPi8+XUF5++OIcloWsbAuxXIKAWd15Bpbe7PZccWn9Ei1RZwF3FNI1x5g282oRYu5RhMZB&#10;IFqjh2AJbLhmkiNSaybJFSKtKHaP+sUlu5Fb0zHegpLxbCu7YQd2YUZys42XoMp8yY/5bxABYouM&#10;52DI9NIZMTg/tqMcBBT+dFdS0GG28FA4IF6FmDaNiqgenHE5j+LZQ+KfWCl666WvnCQggw309LIo&#10;7nItn+7ISNbElj25LiWFOodENWFV8WYPkPOhbvJR5T3UlbVbDYKwUdKSax2RiTKj7FxGa/4G2l4+&#10;rYBtfJrDs5Sr8XbTP3QsyOzCPW85WXev/koCwLHkjE4yBVjUAhkKzfx3Tg2Sc1mz+pkmSmB/j1KN&#10;jXXDxLpyNIZKt7Tlp9158nkEmEWJn/Pf/n2Sq1IgS+cOy+Cp76OPexVqGGXvi7+7xRzH1RWYSjjK&#10;/jaWyXBMjN3kZOSdp/ybhvHPmpiQNcFyzqgFmUwz+6Q0EWKRCV9Dh0rzaOTQ6HQdJiUriQlD8h5k&#10;qlTMnvGMKZt+YpTE8lqvg4T89aIvkAhPCKhPjNKKPUfbY5tkMIe9YFkqviuQp+HWfazIK6XgawPi&#10;hMDAH/DSB5DHrMeFWWMjpwvdFDuvbn4g449IMqBNyaDdCqv+SjrGgykUxqw5XVUzANuor/40vKu6&#10;jxlG2/fbJBLc8HvxLsRrfAnKgs6JDBTVqylzvM3JyH2GZ2Sc+0LbPl19tSTy5HzVIjV2eDq1D3DU&#10;GnM0HOmytyXFBMbobHZcDC2HspANHmWwGm8rk3RPketMleKVVgzqPrliosVpptfn+yWg6gx7sWMu&#10;z6v02rPiqoyVH63Pw5Y75tRd/Rn+WPdH3rxl/g8wPc6+YqE18ryQDFxi4TqFGiGuvdx/AHkmdF/T&#10;N07gfEywxaqKvJxACPMO5HK4gbycg5nrwHaqobJwHSB7H+sq6y+fBsy99PIpg08h/0K4KFldI5AJ&#10;sGAb7xdUkPyO4kHvcIVVfxny/C7pfDVygpY4fVoawQq5WWTJs25iWwfYfGPD7+ZhcqrCnTXIYEYJ&#10;SksYqxeus1+zLr80vvAp1qAFGzltBtJzZTLz28oJ/nv3Wfmuyz5PkLW+apkwsdZkILlfu28lOFFd&#10;Zf3lfZ5kIo00lyQnPj0ELu5fXVBRCHA6GeRfKnv/BuQhEyn2xtBcPo3fKcmAKi3lWRbIk9gj4kED&#10;qRuQJy7EbUFLrncRXLhO31wk6hAmSh+7p7OBw5RuJNgtcR10tuYJahtJoGuJYKFMolilnCLTUGbI&#10;ObYnRVSNeGvkjE+zqP5pEuzap/upogWJeyYRkCZ58sY+03ND5SNtUWxzNoIdn1b6cKLkOwgwlLJp&#10;GC0izyROEfnOj9dMOAbCSchKrCsepFbplMkoqsyTgjZTWLvA2pDVmfUG96RyqKd8qA5zYY+YkA5Z&#10;THdjjzWXYfB3a83KUo41v1bP43psOEakNeQwKVuLfCYS7BJposnEFO6smaCHdXNk5CqAZ7sZLZyi&#10;4Iptxl3W0fxQdyCr13ruM2HHlW/D01Ws1QgQNW1VWThntHHPYfVrtN5U+WX9ldxTmajWHHefptET&#10;3CMgbyaGyZ4RQ6Vi4a64QdvPYRtj1mSw2YzJS3F/n1tUJhbFzZbrRip3y5tBBcVK+lhCtnjpUjt8&#10;TRW/9ZexDd+2fMbeWGpaSDNqMf82MbkXF21IPTxtR+EezkuSLprBolWTuySTKj5KPlIIg8daPs+T&#10;DOzn4av2wvi7+5XhO7ARR8KAwh2FFSncm95sZLAutqrD+G8Mk5WF9+aysj1kTCOf2oa0BTIyyRrm&#10;DuWUtloi3d5NdAe799HTSPCpi9Jme80w/lrCw+A0b1INbkQ1IZQJnciFVdjR4TO76tEhF7d8dYZB&#10;OZjUucPqbXaDXyDxlZAX1IQUrt2f2DqyALyRRKgW3yIxABYdb8PxmMY5v4CtwwXzXRLQ10XRPcZh&#10;DfUTrm0aEBmvfau2Yh7KWTiWwjRof23aZklLigyfZs2JEtp6kmFeyIAGEa5XYVN43+epUnP9lfxC&#10;nXPMirhqOxvkdDGL0umWdtA4XQ3rqaKPhm/2pvEKrRb2a/a5NkwkQkckO9yLWP3cfqb0CEwc4YzH&#10;wFymQsmh+zwSm1pKdeGJKKEZIuCgZFXt2fmHP7vmVjXiS+MwrDiicLE7KvHBn113h15iyXl0HtMT&#10;eIHstRtHOs3h2eAtchO8p37Of/N53XXQc6EIN1548BanitOltMA39c3S+u1rSo16OId2iEssSNEN&#10;+cp0UmEQrU3cjuLXmRKcy3sg2Qai1dbc/Jz/emUFCipT2/dJuuxXNk8dORhNAjpd14UT+q7EVLAJ&#10;37wTJ+DSNF96ij4M5HYmBmRESfqcVfNFJ9pCLYQO3G4PnHLTZCOmC7Xs10xIw4RI1j8Z8fXTUCYx&#10;ptgudituBRoTg3c4AIcfkwImvX2BvO4OubU9ew/t9LkIAv4s+FdOgqT9bqv4u/6bu098CCMkn0fA&#10;92ZGfs5/+/PgIDRV8lw4muZIfm6LOfxCov1ADWwk9NuOGlblSGy7yXzR1+DPspva2yoGvsP5iaaq&#10;c0i8S0B3cYxRGEPCTg4TR1lcia8IAqfajqZHaqrPRl2l1544IpqKPMmPErKO5Uwnan0evKfhy/II&#10;sJom/VyFZig65rkTePxSHnacUpWumom28NbQs3JN5a0aJj3CKFg7oUZVPWT0EzKDL7sGwjP1X8+R&#10;UvFsJabnvycWFjTv5/zXz5dZcVCPqAvbXc3GcqkKUJdzqYafqT5zlK6IKthXLeYWE/s9oDgv/Qp8&#10;mjqhyotwNDjNUXRI6mKdmNS4PKvw+my7d+EIe8hQTCYkEQKhWqikFcLasBmSFyFlaN5TIaPWZtwc&#10;IQTLd9ygwlp3h+yi7MnPbqoSLzHl5/zXu4kSa+nH86Mayc9VaPmWWhk5h1Wq2KIZ04zBqhwpEDTh&#10;qZtNuMadRBmGgjzHCsszMMzXpC1FehdveaMen1gW5tvrlaRBZvuCiQrNUL5VkUrSqbp81oQEvF++&#10;kVn+JtSSsmcvaWNiSYAQy3L3M2ohx7RrWCScpnbWeQUxkK5hYWnSp75CJu/GnIauvHeaoig5BhU4&#10;1gyXWSr2GGZiqTZS1pw5aGNipF9lZhBVzwhc6zIVv3U3YdrATM6IcZ/uvIe7yfPkiWbqCarkqN31&#10;d/3X+ygS7d+nx6tpzM/V2fkt9juNDHVCTyyOpc6Igs8ukUyKRjEZE4+PMfEAsmqj8l0YEbiBCxsy&#10;y+fTXg7uheqWJflHun2+jcbUeXKFVX/FmhGEmBR+l8sGqq6mXpJ8Lz8N7Uc6xZiY+mt7WF5wV89V&#10;WPWXIVNNkE4DSuIpii+cGVzjRemfxsBeUEKEo6dDqVZ67xXzfhsmxnN2R6JrFibS09JOQWC3y+R5&#10;ZUgfcBHok1BDSg15k2pEXN4C12VEJldxvkII2PTebPLHH+hSy8roTiznR5OwAEeiLDNdnx+pj63y&#10;LrSu6QRu9wyfvrNxeIvrRpapIyO9Z5yFpQmBzCenvPM2oX7rDhVW/ZU7R36zqwq+pkMCHLCcECXa&#10;W+ml9gOsLcNqZxbYwZP7KMtgCxnJTasQv0sFdl3zlNiKu4n86XVi9IQzZLzGdxIC6Q/uGmO5ubCV&#10;6qJgCplgI8jKPp+ZBpFJu1gZZprt7SNpxJ3zzDq5wrfo8+Hh78eetnt26G03QzchdYyBE3Pfit/6&#10;K/cZbbS3PRg7NSDjaDOj/BZtrapzcEbezrODQ/+Rl345C4pD9D1SSZLn6+f813NUlmtqs6SEqHVw&#10;1Zn3K8N/YCWXLj+ZozlWht5rA4yAgVpbld3UbRfJU4gJqgtVwKyw6q+cL3fdKfLZeIOYbvgbOmS6&#10;aChuGsPwuOVQS6O0CGippeaBFdaCI4w2uJA/KvtlwdH6PBkPY+c0i+X5Cs07IdvbUxfSikKGH56u&#10;WRdy6AsnCVr9QxIvYmfnOCUY9E1nOJ0GxqdhcFasd3SKhxLuF5A7GR+eTXgwPoOctalvQMaMsa4w&#10;jsA0rCImv22MHUKeD99mzdCWTS103+VWDKrUZOV4zQiHO9jG8W87jEaZXASmnRqLUhNW7/NGOKio&#10;wdjGt9zPd6Wp+ssUNi5u27J3XC39UOPyrjohbYWZWIfMxG9IPLWy6ejcCZZZpF1RItlhyJKHN/gF&#10;bnx3UcVhZhoZ2MZm7rSNO7emATMT6NMUJlG7h7ycf9z/mARJHbjm0O0qT12fn8+fVNhGEc/pL3ip&#10;8FQnFLHFRViPCiWqbeBBbep94QiywaOoX3qgmW3pCJMVL0BCBr+L4MI74paiQEauLZBBuS3LdlON&#10;V1th1V/m/qSu9P2gLC6aBI9FsdXZIU6QL8NEzTNTQKkQFKNteeSyOwSOHCjiLf7/HPdH6x1QoASf&#10;E393uzIyVKRbBCfk30FpfWW417oFQToK3KcwjamCUMoTufDble0hEze2U1Kl+jXsSKO73pKCTyOj&#10;KrvC36joRM7bEzvjweqb1RWgzaKw0Dur2wyjZHTu34fPIE/XmLAoFJBKojACrKVYlGpgamwQJwJx&#10;uVwzc8DEOcc2lqDzoYCs20jLRk7FsgwzjWVisCD7esfw4ZpHBe/20whBbwbaG5ZbnRhkYK/nGL5A&#10;No3neaVKwvduCSYt7BNTfs5//TyXVNpnpQZBeGMq59xSMKWN5FHldkkZrUhrVeXJKJUPHu7HfrSI&#10;jHff9NiRy8r2kLfvTp/mAqtklINQnhk+hUxIzIuiU0zoAdOncbKkFjEYwjRMUCv1l3GoDyFD/aZB&#10;aoFRCgqhcB8tImFlCAMy4jurchUuQ8vKHa74rb+SOqh6V/5g8hoZVwtkYosWiFcWSiRvdCug0cAd&#10;i/0bclUcWSAPMd8di8Ji7yLtOoyT0x0BWDOH/oa2iPR0fhrHgWNZaZs0/N7Ibjc8mlJMb1/2eT2F&#10;xCjQBxLP03z9nP/mvqjbUWfUumHZ/NDPbXdzFizE99WwetaD0Zt8ARqyXNKxDqNFW2qxrdy5dE5H&#10;sFD5H2J9V9VIt891MrsqVnMHIsSyriMKHlVXWX8lpgjpdeenRPoiWMhvVbvpmNhmWFcwWNb24ed2&#10;E5WJxBl/lL16hgeLuztW1+ZoX8vTu4mTuuvoHSv9hEwdBUhshoyrR0BtnjpMmEJw8MvKtjid+uPs&#10;1E16kas+IXD6BtWoepYwbVV5nMPIcmt3FVb9Zbofl4Rxukz3fc1Kdu6LkmlR1zx1rXnqbG4hz1rE&#10;7thPasJueBL1iNic2Bm2p042zNrvjjVjygxsX9kVtNWFQ+dmZ5CR8k5qFRdFfy8Mgd6Hw4+3GcYQ&#10;6fyiDx9CxoXY/SPXNZNeMj59JQPCpUNekj13h8Jm3WTDI+Vt6c4wVJHFz9aklklfblCf5EpT9VfS&#10;9qzjkimmWFLhzjMLhdoWcwVB7csq8DSAshs8ElwPKa8bzStkctqcSU7EAV9AFRvc8OICISIxeGZu&#10;nGckihoYNF5AmHpthEDUuxtKeKNVODOjhCwt9U6Pt9F2X91YMwE+59zijkA41TXj+OupQDSEUmVf&#10;gTzV6etehrBmzmi7BMXQIxedivSXztapRVdlb4HMSTKLo4mNbBOGjyCrm7nb3ymqndV+5iQkeSFR&#10;Ep3SKWvAQLl3oCywTd7RrfoMtS0hzt92ilB15jkOyEpM8jAUFMb0GJ5TAnCT3dAj2VlVkCZk5l/N&#10;O1J3XnYeRrm/vK4TtmlTTH5Qvg3zzSqeM2wTqVNP2LZm/Lm6XLp8mnb6XrOaeldZRaSH1JJECdkC&#10;hMbO95m0OVTihPwNl7xVyOR1uQgd3wOQ65rJQVP+QMybnLYgg7M1Q1aucmUF3G3bZt03kvip661o&#10;VbdJEyMHIiGDvfSvHUImD9eOazlOI1I2ICtrJDeDrVCC4bwZtNzsfEgVK6GyXCBbHwuOrVwuiCIw&#10;RVxJ/TXjLPo5/x3Pk+Lh54His+vn/NfPk5bh7AhC6xnUYVZ+bidHyGMT7hIKHq6VsDiKmRLPF/EP&#10;FManzVefm7b70MkdXRvLm0wLv4ulGfx47AH8yhnGVOyn0TKGmbh3kJnpFobAZl1l/WVM4TE0V2Qa&#10;i21OziEoyYnhCZWvtOw+WYMO9JDlLDl6DFlp2zZEuQVMN1DNnyaa361F0PMm0jX7ml/BUjNjnpNI&#10;xPsOZJKNvJG0E1JGYoGMWOvsmsqy5ZS/JKbnfBO8w1JqjteMP819r/gH2WX1lDdmnwSIKZCN2fqa&#10;kSMc/aAwciiUGXkOGYlvywr7VB0e5zVTi9YTYSiCVFe+aRiOw7Ahf0+GzjlksmTISLAc0Y0uBdsk&#10;wvDppDDFthbtjMRIZRO3UwV15l13F/6yo22iXsoszHdhM4vfSa3hRjIUcfqCEvg3b+e8IYisTzyE&#10;LM+d39XNYGWfIW0yUTyxa/KP9HL7ywj9ib+e7jMxSFqpGJ1sZGVSESRKyChQWeJvCqPckWh3znsk&#10;VZytmVudSUQKbMvODV2jfxodSBhuGykTesE25lL38slH8iCvaLvPxWrp73bIhGEgQUP2p8fw7OXr&#10;b5+tGY1rpEX0yNT0abFUQ77EtdSnqg/LDLlxqlRm4n0eno8BWdVI3siri4Nc/xFF78OHa4aTjFje&#10;xT1CzVm/lkPNBhdOwqFyWQ8eEG/GGWR6ysANjM5LLE+RPLMKanjXUB/ger7lGD6EDGfqge4+645t&#10;ddocQUa7hMawUhx8Mm56jMglHqfqatsqB9Gif4NtdWOzdB/DZ2uG+6HtGduXA8t/wO3p4Qttw0po&#10;cpbD3TF5gWx9LLQRhBC6rz/6LVfAr9nD6/NytvbnbdoDxc/5r7+vtl32MuBM6/aQn/NfP0/+lpXf&#10;kcEzfX/Lj1Bl3PCPOL6CPEWYiu12cuhJcZ1aoCR6NCXmeg7YBXN7yDJFjfVr7gIpE91muya2EZka&#10;riPlcJ2zI1KbdANAMHcYQLXMUWhxy3hUP2Z8AJWiY4/CjM+lHQK+q2L4qpfScljc4EQ6RkXxUKGk&#10;VRqFWG+4cXGuIFJixujlSy09cVBp4KGxIMrh0pMq9YZ0HGtDEolh2x7tLjZFZ0IYXUsnG9iqzJwA&#10;C0uvq1XDOR9H+JPC4KcqhSqeHWxV8+TqDsfLxJYl2Es28Rt0XIcnbnq4SExgA/1hNYAoaET9zY6b&#10;uADYvaKv4rn0LYGkD99bLWzNMmZkHvtwqpJ5IBkOV/eWU9Cn3DfobG/ZHR+Ra+oyXh+5IpKkVqUO&#10;edtFqtKCwgd0BBYqcbU0x6Hx+4lWicqSaWxWhDt8UWPlbrOeejevmJIO2SDJMVaegPsHQ6GzjCbj&#10;ysQgcJ8iUoOUC39KzrAJtFMvCi9X+B68w6oK9dVXuINBSaEs/EOQW38bpnJ+kLDRsSK8qCt3pi5p&#10;xGC6I7pPDE/rS5N8y8Xbr3mVYKjl9kmRefNsfpfuZu4ZQXOGpL+7lTtyDHVNVlZcOayIdT5qFn8V&#10;iIjkXpEwUnCPCJh+DjDC9Hxt0i5vDVtSn0GWlw6LMii45zz37cIrMVSZzTDk3TOCetrxIWR9rqMT&#10;ZBfBxpmE5fVhoXvmnBqWbyrn7eFDyDLcuv7UFjgfy6ag92F/uqOEmcpP83dBVgOWro0S76icl0Rp&#10;fGB9zddhIvA9Gi30nHuL6EZBHLDP+vJp1G+1wX9EBmQVcaOrh+9RGJE6d0ja6ZHcJ0mm/vrpju12&#10;ycffDbnfJQHky0birev5V6jFic4BuQwT6zxXJAmY4by2XLjmzKsD8+Akl4mRv6oqrNyMe9gu0XWd&#10;znqqkJOofflpBkOD6mtWPcLgsxD6njtvuac6VTqgsamxQYNSP6ZYVDcIBmRyVPvEbtabEEjBs+pP&#10;yy1YWIVMRse1hjtoQCaDtTsZZALf2GeEaC9w24hZ5Y1a4yE8sQpp8vPQenLeeBRuaNEIuCmvhazO&#10;6lgmWsDHTUKQY413EABAK/ShY17hzTzjnrRlVFek2MiLucJUXilRIIYxZpYkIyXRdO7ZXXcXyJbT&#10;acGSMtTzVtGh8wYW3vJz/uvniSdaR1FSSLjppue3FCxzw6d2GFOdUIpbkRTW5WjR3g1ngxfOob7B&#10;ndkMWi373atDU0W0VtcksOuhpmlkt8aGAXnB6X7NHMWhopoSxppJNjZKxFpWOoI5Dd3ZVHgImS4z&#10;PXnwYm3TApBPm0SvZ4c89l47OpwAZ5DlN+u5hSg4NX6B735KjdoM69Ixb8ZdfsFNe7a5d6xo3Dwz&#10;Fd31zZAM67pzZ6GHa5bT3LPG2q2GKNcgISr7sARDYaFE5N3hmZI9sfJzS0VlPV2pwcgLn3hfFMW7&#10;vhaMT18EVhHSffhszdNdUttPs5B+YPunx8RmvaUPH0ImJmMLe+M7o/p/VBxdFZOS0NuHzyBrc2yC&#10;DyukL4q+6KO0oivsYxgrtPvju7p/BlmtHIduK89bISFO82BxV8gKjvbjfhcymsew266QpWibMUvZ&#10;qrRNnHSyQzx8uGYZA/3YXGibwAhN95KtX+uKxdX6meym8iFkiVazx+t5JteH+KYh+8D2fSZqPXSe&#10;x7S9SFXewtvsjxLds9fAz/lvSmEuFexB0aERsj4/t5VIOIa0RaFAiJxrvQZZFz2I2/jFMqzVeOEi&#10;szZ8iNN5u/q7HWl0+Boo7yTah5uR3iFra7c80mu3bx7K7RIBDfDSaWR9Hi2jC+SuwD+HU/qE0XvO&#10;OL2wd1I+CId52Gr/WBm02WOiN+lUEfmuDnZpOT4NTp0SM8R4H5a3bpwQzukN3bw5Nnzsu3dtfJrN&#10;7Ef3qn5QQDA1I7Bn74yOSOkDXqKzdyoYkAkrdyZ71aloRYjf0G9bIzuEjD7eqR+3Z/Uv4E7uuXCy&#10;MWsVobLJzVHaFUHnMn66mB1XKh8uHJbulV0xplGjUuMnd4tcvd4H5Ef2lz9aLqE5rooJTFGXvAYL&#10;6CdiPqL2FnW1XJOChZTvElPtFkLlSfVXnFn8KFRf+NVLKAF9sq+np8N688nk4PT5XVZ7biSoNar3&#10;llZB2Su6f1jprP7wJVcDrGI1Jdh7WSD0JldTusaORwKJwVLsS0TEo7h2y95SgdzZjlKsYvRob7Fu&#10;R3IJZyiyCjpYHDc97AWdV+83dzj4lgpdDwKytpx4t7dYjd0xriq26nUkibCHRJXqXUlKfYrNmslL&#10;UPrmqTt//2pfLXRinW58eIwSK8mdVw7JDZ8NNzLR2yp2b7MeQmY+XhtcEKkzXdxFMiaEbU4kz5Is&#10;BUWpU04QXM+V6qsl7mF5Qu5i0sUZSYEcG9mj2VT/MC3U+/HCR1YDnhwgulh6UniYzpkjLZJoKetX&#10;iX8UvZjldLtsh2TObd8g1IMbJEVEwXyIjmrZlqSvFrliuXvN9S6nQP60c7H7HVFLW/VkSqkHwcTs&#10;v4MnW8vfjHLi+wHC7olw6NHeYtD3RG052evu4bLy5ZJquqrsgXlS0HkHy4mI+OAZWLoy2vKggG9J&#10;skTA9JQtvCiqeZ3AqkWAfVSkO6jzzCm7UHKcDxAXHyhHav4wiaSmVRpekj1TRrlswxxbHpbYoKPV&#10;qs2rNZPxqkmKiLN7GU+9NMeo0srjFGD8qnPK+WpRIvMAKTuqGpY4f93bGbA4ekuciOSs3mxQXuUb&#10;IRPc1VQE5IyJJ6IbPUIyYj5it321SpxMHiaD5QYlK9uz7x5SvjqzKVfgKsOcFJHWmqLyrRJgDRah&#10;ccOtS4VL14d0V2ONxlE514Nx0pVr2IBQv9LIG8e+mTMujc/snKlDGTOSSbvo/nNZJTXlhqvZejYI&#10;Pe/Srj+iZN2N5YwyOqWqNnXaWxYDrFwPjLK6sHWtrwUfgXRE85aSq932DRnALpinu6DmHeTvx/w3&#10;VEyEce/CqzyszpL82E53EZe3NCeyyH7Oi0Lt7ElgRODJhymjYNrSgmsMh2lfAdVfOVekuXUx8iGW&#10;2wl1laNxiahfuiLqSk/bpS+x3G+cEyIYb6zw4rRa0qK5D7hH2MDE0vGyTIozFnR1oRwjO9dJ9Y8P&#10;F/l3+Euf3kIKDRxwfSm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FZgCP&#10;I50bWU90sF3U/BKqRFWk4enjkwS2qqImaZmuAvyoUsy2i9qDbRcNNqrCQsCfVrFFP+ZQpOn5A+aW&#10;URIgkyLVbjcsgyOGgxkhRtHAkomTFw68/SE3mChYZqogcfGbF3akiE4mCdIjDA7iY1bXV3/5w+T5&#10;pZAm7vymKtIEFPpqwf9iQskXAnZiyihpN2RY2T2cxOvesttGI7KmOqshUaeo3N5b/OdZHzG92pGs&#10;Puze2040Y5QNSkzdJSluDkQgBkldKRnbjB2LURS7apUjSTMrhkNO710ftLqZ9VdsLXdLWnUjYZ+K&#10;3pmOiVelx4uLaNDD6yBGk1cKTm7IL/SYNNq42IL+t+WzKGnWB0k6XBIN6OaXdhcZiWD6nITfsL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l9XCWq5THmMlwqExnZajv1rODiVJvli+rtNpmaEd2lOhi3AXm&#10;NEh88A5MtiZ3XI0PwvPX18mmJhI47irsmfYNrmrnxDH/mN6hPwM7v+zbFisDDn1jsR0fTAKrlwZI&#10;ZXBMnxDNnfIrXTDUhRLXYhRjatoJ7h9caq/mwdfspw3BurL6K6iUk9dlOpyiugsmxBHnw9yd14nI&#10;sGTGTMNoS6xWKPVXwFT3tdzg8aZ3/+lBTq1Vv3swkQTmMfgExO0nopoHYehLJ+3pTS4gvyGZ588K&#10;z4VMpAEkEki+WOoZpzdhh9kv4kgyw+isZBBZ4n/zOieYOLWXcLEi/JaBnJFXljN1ByuPk44T3WtR&#10;pzjH5qJ+yn9z38fujYM9yb0KKd/BV9s5BcspTBwbsA92BtQJaRrkQrWQDWc4HG/iklyvGh1ouopW&#10;OIXpE+wSGzk/E/ObSPnC9KYzMURJX+c4TURg0tQ9W+c4wZxudYCYzgTGk1UiaYfhsegw8TXlOcSN&#10;jTf3eJ0TS1FVZ1U+8NdllYcarC3ttvAPW/qSm8V3tjArxcF/LRW5u5TGf/mOn/LfoDWEDThoegil&#10;mTJBQ4b6qR19yj5I+qTNrqoHJhxOEvsliQPVkz7JXXL3Mjx5tG/IHAtINeOKk9q3prGoUKZo37Q4&#10;YidagRk80Hp265wp+2u2pqxzYh1Yo3R+mpEwHVLUrPSYHK1zfpOcpyVeMPgnXro1hjENdj3qDOb0&#10;5kVRRQWyeXdVlWbOK25o6qnYrL+Sx008m6O2rHPABLGZC9U3e8yWOk5qC5JiK5T66wrzYsFBjBlx&#10;I2yBXdg+a5h4sewK4c7GbCV5htuxTsThUqQ/fRZHuVKTpoM0D3Zz/Qjm/Kb8F4Vu50F5W8o6J+pT&#10;H7Seo12xWX9dZNZ40+ibzspmcEiBMXi0TmSNOTJmyhJhmZjuny8es4kP4adTZ8rgenVl9Vesc7I5&#10;rp7fyZS5On4nTktq050goqIcqTZdHbuTOUhGuxKKJhqa/CTwi2FH15XVX7HO0aNUFpBu5Jo+q/hc&#10;qkDEH1QCNg2yMssslfMR3d/h1vIloOHAzLvx0ORQci3n/JT/5tPsdQbAtk/v1oOn0WwMhx5JXvOU&#10;ye/yTZKY1CSAlkNB2NytNPCRMXwu+eVxs3SHp6Qi7WOBjezSO06lcorLpBS96AFRYvJGSl1e/RUI&#10;omm483GU+bLkoOAbd7UMYJUwWcBOrubXSMDwCR+dR6L/tjeUBFg9gaj0DiHh/10Tqodnl/t48ctt&#10;aWa3VOSVY+TKD6wemMnVzGXpa+44fMfo7RO6rLNSHumYecctVEA03zann/Lf2AYo2XY7qvhIi/FT&#10;u/VMvjUuy8r76k0wk8sORRE5OG/c5MVSUfwNnjaxELJGlp7CMudT2SN1HbVjhjkxPFSOzCm54HC3&#10;zkntpRpTyRcTC5l4N0lqi+dsssFb3tE5755MQXrYKnY/wZwHMUUXfW7okCPGdbTOSfQh39Nq8H5O&#10;uhVJcroob5rQZA/TBGCETys26688/kNbIdM97+wwTKKe9hAikVSMPcPEG2MvBTO/cQ5hKpZR12AR&#10;Npe/ips8tETPB9PS/h+xiPPd/AdYW1ou0MvSh+gflHkXZo1KByrIaa5UKA8LvuKy/jJj9d0MmIAo&#10;plVOtODH4tL1Mie1C9ahK1dA+xEFSWtMDOFPgSrKhjWtMWBCmeGe7TB53m/es5Ll+LKtezGEOa3+&#10;7NVinTRISlnUBex0ndNJQd9Y01qGkgh/WuKfk6sA8zpJ+gi3k8FPOw9Jr+kwYPKB7DCNsQ5qkH+2&#10;R9XLru3KEcxh01M8v9xTOzQ9nDci72k6g0vjdb4jlocSiOIjb+v0UQwoOF2sEfZUXTBjNq8UHYzg&#10;3WWNlmZxQjTLPHhqtUfFZ+y/n/LffLrFYgWe9nm6Dag+vDuC82paU5BpNWTCkAvTPkc2eQ1ajYAL&#10;2bR5DcFlLTuACLZ0WhIIW1TDEfYjtxH1bkbtENbfQ0mRjHkEcKgNXDtPrH/+KEcq9Ula8iwKALZc&#10;BlJUCXHDH64yyeATeI7SoDYPGSoUAgq6mycz9D3yvOi1k7tXkVg3HC9KqmtKLHwmmjSp5SpN6t4F&#10;f7ICSg49lHV8XzTdmic86cUwGOZcB7s2DntWTloQY4VSf1kq9HQgmq5/HfcUGoEtaSf0TMwm+nwU&#10;mDJbPUgI9gZMNLw0aCiIeF2TM0gDoXqkHQRdI7DAJG06S0dwDeQFgUeEiSWoPBudL5yjeR9jXycR&#10;6FwKiuva85aAbpoGNEXWfYvHuCUjMCurOEOXjFI+G+uk8/yS1kEUXNUrmi3hHoURT2HiJHQaKwI3&#10;b0H3OlFHCUXFZ+FZoSL1QTQ6HIwNJrw2gmRHuEVqudwHrqY2SxNf0y0UeWyoVEpe0mHikvA6yfq6&#10;YZ0qsSBtMrrpsX0F5shcxjOPBVwG9Z8SCfjC45SdrRMaSs2MJpMof+WzYDZ912ojWbUZqNyXoZP8&#10;lmkdZzBH7jcZTXhJCkzYbWqguGWWEgM6qplfEXS/c1PLlKQOMaGxFJiyeEJKon1mdn/fT+XTB27x&#10;MN0pBG1iJj+L671eOkp2PV7qRpoyCRZtBqsgdTqVzoVheYRb0l/h6fFZiCiiDV4KSc7OOFAbjSo9&#10;yPwicTvfhBnveZ95fXBaADj3Vn2wqaSJM+2n/DefxvWREpEedHnTAKvyUztersB88jiu28icgr4e&#10;rCmjSbMvqhRlXBBLrIcCghuxN3Lw8Fzkm5zlciZoRq/6crEUpRtUnZALp+iZlYNkteytCq83saLk&#10;/8C7/IXdT+Cn/Lc/TXJFQlAgbsH4FocYcsmRGm8qfAVdw750+vlkTZ0RrNB4VloQ8Mdnk9AqlPor&#10;5qkm9Kl4kkSg6+wn/slOOmJFTmNelNFhQqUpuNAxMjp3RPuYN9KY29bgv4+s7f5ZCCkZHTI2i/j6&#10;oDKsE6t4TTpW68rqr1znqHmDeS9W0lxpB61U2x7KtbcRx7lS9E/lIUe3d2V7TY1OoU8qKrEWGxLg&#10;0MuVB/JDpTMYIy2l9wW3leIQf7iU44Ps6jP0WWo0KZb2qvzNHQ4JyClkrH3D60Nji5lWSFnQOWqD&#10;bE3VnfCKu6iDF8lvP8Yh3EosoX0W0VZVTx1r+12wbavco92ebytVffFRtp1qQJIvIJ6p4815Giv+&#10;GzSlMK2twDdq77s8vcMh9AMptPWQz8epnXHILUEYIDnI2sphxIWKORSDePrjpF5oYgsTv73rsBDL&#10;lQ5p44gZnp9FgWs1ET5vaNnffZsRC7jDAx1pwQrViA6N48RHdj4la+TT9hYqu/4EhwhkBRNEE2Bd&#10;12pNPKs18I5Boj9VN6NUw1UtTbnImVWc1dVQ1AdhN1i0UenC1g/5bxAE94kpVqSJkSHR77/1QxVO&#10;vILSIIkY7+gO9nktDJLxmfyOs1fiRfgWkLNBEPhgzmpL2A5XzMgwXKWSZ+q54Q1Msxk+3Q1VP7Vf&#10;j3p/BMJYWM0pQugixWLwNYsta0WkOlef2mafvAqj/spZEn9+Dd0I67QDLQeKIwxPjB3xR03bAMNa&#10;jfemkEQFUX8lQPAmESuA1DQXZUYOQNnH+zFkgNV0UHNAfXTURAWOPcYzYzXFG+C/OS+YYe+4MHIn&#10;/NB2KbjulKjZpptI7/ih8AmtP/Ca0x1jpK+k6uWNPGJFSqlULEQAUe8rtavNvzkHKTjlWJNEy4vJ&#10;p6DFI+y12z3TFQmfe4baWREZzm1qOB8uvH+PvyenzAnL5Bu2ozBzrG601yDM79DYtrSwh0gnoWSY&#10;F4pG7HMW2grQcIsXlJRm3oudxrw3JVUQ9VenqsuLgwzGR9nNcpwneA982R8+fn4fouGPt19+aV59&#10;/eN/fP6SHv7PX/7b+4+//fM/vf3h88cPv/70r79++NB+vPvl/W/v/+XDpxf/+fbDj1+9fffu/e9f&#10;Xn2lobcf/vjlbfxnxGfkhUCXn/1G+3D52IffX/y1kSIb/+7tHz9+9fOHt1/at37/KIAhWT59/vJf&#10;337+Jb7c3o+1/vbrl/efLN74+F//+PzD5z/+7dM//5P+9X8+/vT//u3Ti09fPvzLRyYK8t/+/u6X&#10;j59+/Ordl09tx/XUXz//EY/zjxd/++3D7/ynPz7/+NUvX7788cOf/tTm/vbzP/7267tPHz9//PnL&#10;P777+NufPv7886/v3v/prx8//fQnVIaX7V9/fPr47v3nz7/+/pd//+XtH+9Zhb7/7n/+J5P49Sdk&#10;EqrF729/e//jV//66f37nz9++u2HF+3JF0Er+fS/swDWpF+xlrc//O3nT7+9+PTxiwQuKm3TAn/+&#10;8Osf/53/8NUL/et/6V/aAmb24m/AwhmDNhOnCTU+bw94+8P7v3158Y4HUISUr/DiHZxAHQ7hJoFI&#10;wdKH3v3fsf9v/xOqaFvxl58afbz94S8/5Vreffz998/sw3+A359/+/D2x6/+y59eyAGMtvjiry/Q&#10;RGlrlaLm8tL/nl8i0k1q8rcvfuElhb2TO11e+g+teUBC+rx6+Tyk+SUyajEOXj8PCQQWSCzleUjz&#10;S4KEXHgeEkJmQFJp5ncH2JtfIo1NfQWfh4R0nCC9pA/om+fXNL9EvJCuFgfYg7wGJLVv+/Zgn+aX&#10;FJlExX9+TejIEyRo7/sD7M0vHa8J9j5Bwvf58gDS/BL7RLj4YE0I2wHplCLml44pAvV3QIIZYPg/&#10;TxHzS5gQuMlePb9PykacQXGd+gFJlLeAhbvuBNZ84vGVyG/7/LJUpN9nKFh4Bw7WNZ95rvqkcPMA&#10;1PxS6xQILT3P/OZDT+U0uRkHoOaXlIZMudUBqPnUY4mgbB+Aml8CFAWj3x+Amo89phUu7ZNlzW9x&#10;hOFKB6yWq+nGFqOxE4A5gTW/dcyYXs1HH1hyxx/gcH4LWFyT8OcDHM6Hn94XxPdP9mt+6xyH8/En&#10;tKTOjwfrmt/SuiiMfn5dihf2IykFiMqJ52GVt6gQg+seCMev5+NP3JU7bg+YRnmLwB/dg94crGs+&#10;/0odxyI+WNf8lmAhVg9gzQwAPwAbdgJrfgtY6GcnsGYOgBceEf71wbrmtwjTsV8nsGYOAAqZ4Qlt&#10;zG8BS5eZHuBw5gAoqKQ0HNC8yqE79SoiiUvvANbMAXTrAy3/DnA4vwUs3aR6AGvmAP+fs7NLbjTX&#10;YeiW/JPE8f43dg/cVQng+6CTmZ6XqRo0LX0SRFEgmf4URMaFrUZ5W80AFBSB2Mz3ahS24HmxvxIg&#10;+Zl5Dn/yAsSaH1Qe8SmrcZ7D3O3KFpGbD+FVDyq2uJUJW80AaYRNdP38vSJl/PmF//aysdUMgC0C&#10;esZWo/TaSNzu5xcSXGVtiDU/KG+rGYAwHxoXsQ4TO/35hdyb0tdHfK9mAGwReTK2GsVtOBd/YasZ&#10;gO9FBNbMYaOwBW8IjooM/Wc22F9c3o2tRnlbzQBcunAczBw2KhEFJHTnOeTprsZFlj13m/P+GhS2&#10;CEuIOfwY3sDdiGN+jJoMKjJS8hXFuJoBUHIgQze2GoUtzgczh80A+FFoHoytRum9zCNHfS/e0JAR&#10;ijlsFHyIcyP2cp5Wftc8YTV0D8JWo1KtgGpB4ns1A/AWdeG5SdhqVGxRH13YagbA6aVChzDVIPwh&#10;HsrN0mgC4HGP4lrCVIO4lr/8vONdOcVlfr7Wv4YNwlSDEtnA+zpPYGL7P6ZIPeE9/GxqQEQAeJ0T&#10;azCpPL+mZLBhQDrYkJeOH1O8brC5BBUOChEJSV3ChYqyrGwl/+spprBR2EqBLfG1evOTS8GCElsr&#10;5SF/fmGyrJErCFu9+Tn+SQI0c9io5LOREiNs9ebHheJ5X+zjSAx6XBwMgjKSjvODSkogUQDxvRqV&#10;74XoW4yrtz+SKa5Rwr3Oe+XPL8w6pG6hsNX7n1PyQsK/GFejbmi1iAGcbeV1/+cX8j6I2kDYGhS2&#10;OPDEOvxq2iCEyl1efK9BMYcEKcTaiKCwxpVnejOuRjEutLpmXM0AyVciS/b8vaLc+PmF2EI8Kq6U&#10;yKp+UeQtESoXvDEoQqJ4Q2IvR6rw8wuRS/IiLw7KQYWjYESxDpsByOnl8VZMYYPiJiMMEqaaANA3&#10;5X3n6PBGbvQzF5oNI0f+QdkzeUD6TCaH5tcU4ntC7GJUDfrnaYh1EWHiz6jwn1AWn00N6OU/cbge&#10;/aco5X5NIeH8EifXgF5e4Zcx1Xs/nfrM3QRRx+/vewXkOFrPo+qtT/IKmf9iAhuEKUJQ5ls1X3BJ&#10;y736uNgR5Paobpgyo2q6QImfUO3ZVINgJgRnZlS98bn159XlbKpB7CtsGVO98SnooELJEfb8LFvt&#10;YyQx5Af16vFlFnuDcmTlTn1egb3xEUNTzEBMYINIRor++2wqgq7fUUlmH5Bm9u9mi5dIVJz5A6L6&#10;ZVLGxah646e9kjnykZT9TgWjSg0JYao3PglzOKznbxW578+sYwrv3Zjqjf+vhZYw1SAmMOmUYlS9&#10;8fW3apD/Vr3xE6syap3vBt2IO5MWJ0bVGz/VJExQl1S4+lbJ8zDBmeQp/nxhJISc+eJbNYi3D6Ji&#10;wsFNVsGvKVatCcEPKDnq6G/OE5j0l19TL+3/eVQDQrmZ1yphqtnCLotng/SySDr8z6hI8eReLEbV&#10;IDIZybwVbkzEwmPq+SVMNQhTuWSJCeyNT7CZVA1hqkGI0anLIA6RJI/VqHggMBPYIEwRKjUrcDY+&#10;XTsiHzk6F0mf//mBJBB9Yk/M4Ox83hSe5kYcPfvYIpVI2JqtTzGRPOecxzWoV8aXWRlNGLwp5LVf&#10;2GoU85fcg/O4iEvXdKRPGlnLZ2MLo2wN+e9iFlEGjTVCkibOujD2/0uucnTT0ozx91NfvwkEsTGP&#10;H21hWCM+o8bWNEBF79SrNNYahuya4kbquzUTpN4Zt0JjrWEcYaTPq7E1GVBWnBQOZa1heBwUAxZH&#10;C3qk/m7JUDcO9sKSYhpBjlglTQipiu60a+TL/i4urDE2cXVA/1Qwbl5PFU5emHZ+ye8aa8iZlaZs&#10;YFijMYSZyRF60jeP6JpZJQPjEsYlwuyAkXqykClbZ3b3wLhdEvcyOyBi/J9jI3XsudaL/Tawf5Ev&#10;NZNNCpRiIvtGWWsY8QAeKtVMNikkUZmigWZsDYN+XKCDl+ueSUK3CX+fWXlgWEO8ocY2XPLBufgh&#10;XDokdvUjUWKzStR3a1IgiyI9rczYGhZruRCfmSu53L9rMgH3L6NbHhgzSVhLzeRwCdlT5BGYsTXM&#10;r5LRf74Csubi/ioa/DMlfgeMApTdTShNhAmuA/O7O9Uhfn4kzPVQr82vfhU/MM9cKb/xA4OVyfY0&#10;a3JgnpXTUO7XWvIvzRMm3WYK5k+cpMyXtaQ+qLE1zJ+mowVNHUBKuIgdMDAif1QcE2+LKVvQYyPc&#10;YAIHC8MaETnDJSn00zNJwQq1AxrGTFJZynhB6SNY1tJSUX23huFzESwzYxtNKB4eb1aGJwcWayTB&#10;ClYeVShKVx4NDE8ODGsolM1Mji6UhUUNMTOTA8Mz546jrA2X0NqPIpdiB6Rx6M/n5taRHHczk00K&#10;6ZFEJVNjrWGpcUHtRmOtSYHbYvp2GmsNI1LHTViNrR2MNHagQIGx1jDupqwSc3anzsbPB+CWzycw&#10;XtDAuOVT0lyNrUmBogx4hmqVNIzo4DcNns13a1JIswAkjmYmG0a8hNQeM7bViVJTRb0JpiXW7wfg&#10;F/KmoKx1vASJjtLo0DexjVHgwW2AVNL9WSQ8UFFXR8zjoMh7pc6fiN3hG4+xNHszxhoVY3C5WCIj&#10;MSXLhDdjczFdGOufYJyxNoyANZW48Krg9zP99HGm/oqhrXQF+oV5awPDmno65nLY1ggDUk3WfLeB&#10;Ye2prhwp3vI7tlfJFkOSC/MzOYyQhC4VUBiVKulcpNIZN2HFo2lc92m228LYAgQaxZpc/SgSJqUF&#10;SWG9+gCpFql2wCpIKStJvUyxShZGYhx+iRlbkwKVR1TOxKsSYq2tB+ev2W4jIiXkRK0DM7JxSdLC&#10;HUHd+YKfUi8/vzGleIzYistyoUgwpumgmsZhBPL+lA7/uupTXDveKs3QhhGwxpSYiVxYvpqytkSS&#10;Zk3K2sKSCWm8rbQ0//lsfGxcV2VtYVR9NqmGRCvGGgW9zPPeG4ySYFxMxXdbQSmhSSUNpZhJ/0is&#10;8a+x1i6Jn8nRr9Ka9oG/a6w1kSQz362S1aIShaYvtrE2nKD326pR9X4bYSlnDcXPxHYbFIUbKAhs&#10;3NaUZv3ZAAhfMyHnCO+gMJai4GYemxIwht9qjDUqxojwGmPNCNTRQqFrjDWK9FwKuRnWGlUqJYFU&#10;qRf+7pr8G34FL1NiZCMxJSuVen1iZIPC2PN+NWfNiEzxqyPOOC+QQaWMCOEOM7ImEaQ0FLM0xhoV&#10;jSSZBMZYcwhve9zZjLFGIZaiHqFZICM1JUClsuehjF4gKetjxMTMQME+iI6QnC6+WaO41byk1WfP&#10;J42+fhnkyTSqb9aoXA+TnCaMNRd8JH9efbNG4RozJWqBNBfwbJxbnpjGRuVyyDOaGVlzATk+Sv14&#10;pTTt7+T7m+jITlmM/BEjGxTTeIuzdP5mIzzV32xQ/puN9BTFBBlxZmTDIHo1jviUaK57sh9U9G48&#10;dZppbC5gTxMaMSNrFLGzlPE3xpoLaLxCTV5jrFEYI3Zg3IKRoKaCulI+DApjxCDVNDYXUMSWaK4Z&#10;WaP+8M2aC0hHIuRvjDUKYQbxTjWNzQUffLNP4/CsfPVGi2tVAWmkqCxgfqMY2aA4zsjCNaw/YlQy&#10;pnAojLG9yNjDczSslFpAxWqMLYNQEN2kJxDfL/4mjk6df2OsUVya6AFtFgh1Hn8PizwRKAYZFFct&#10;HB5lrLmAKoFcP83IGoV3xUu6WiDtTVDNBD/JGGsUVeq5expuHFkq2jV+pjE2DML768XIxHkkqW+G&#10;spyXbGOsUTeellkigvXTbePXldPT2Cg9jaQZlLF70uvENC5KL5BXsfmfkf3rmHGexkXppf8qhfxr&#10;7NUSxBgbBqEEtMpdJfTd0yivuYvS11xuO2UMAQfZxuqjNYwlfUGkcl6OrxrVP/MYaypesLBYUwn9&#10;vLzN2KBV/Imju/8GowqAegtKZ7bfrcarvp3JhhGsfKXMH11waoa2NS7Wyi1eGO/sBLUFQfJqN9bo&#10;mGJkgwsjXYKD11hbTSp15FFYi+82MF6+qUAo3Efad83YqG5ufJGF+R2wmlRUmxRuNmMbKqHLGdou&#10;sd/S9O13v9FS4nFX1gaGhoNO2sZakwJPcRQ8E9drAlf9I5H/qXcuPMaG4eaqQOcbLJub++R5v60m&#10;lZInqa9w5pKF4fWnlpOw1qSAYoEegsrawNJx24jwOQZ7JumyQW6dGVvD2AFMrVolyyU80Jg0FMi7&#10;fiQ7m45S4jkIf6JgaHZI8jRjGxi7jUUqAiP8b2ONNmnoWs6rZGDMBztHWRtS4MShPp6x1jBOHJwF&#10;syZXk0p1Z5jSWGsu4a7xup6fd8BqUgn/wkLGWnPJlSubCkJymvV3o40XgzPWGsYqcc/YxEbHGsV1&#10;zfPrwvBlSCVUO2BIId2+3XdrGF370sJaMNdIWbkT0ZTKnDgDy9ioKWOsNSnkUqRCaBxN9QG4sdPL&#10;1lh706Sykk0xShrRjbWXKFKM7U2TStFGdZ0aWNqlBHbeb6tJBcRGFTtgYOw32oQra00K5CVILhkp&#10;q+eSLXNKRhXtHs3YhkvIBMV/NTPZpMAdhwR3Za1hvGPTvEtZWy4h219xyb1hWOO5QH23JgV2N51z&#10;1Nga9q93nNpv7WAkCwIRpvluDYO2SOsUOkWuJrVN0YCnY6qx1rAoAiAvsUreNKk5hc1+Gxhn95OQ&#10;n7G2fgkVWtRMjpaV3Y1S3aySVaUSECanR8zkwLDG44vZASNmZfVjzXy3gSXginjNzGSTQp4N1Bsz&#10;y6kWF11k09/RWGtSiHKZxWxmsmF45vjKak02KXBI8qaqrA3sgizJJD6yn2tKWP131XLhHZYKSuq7&#10;NSlw3tA8XDyQkug1PxJ9i5vJJgWs5V3EfLeFUSLPPDTjds6PpJuzSbN8h1EWksycs6ewslRyIFIo&#10;/3zHeYPhmJg3UnyDGRupgaYEzhuMa7CqNk72Z1uj63uuRmJsA8PBo0KFmckmBX4jBGvik6OC5SmA&#10;7aasNSlEX53rgxjbwFDcUlfEjG1JgX0DmQtrAyN7AhIy1oZLqDqctzphbWA30vWU9zq1UbkapQKm&#10;sTZc8nqXNaw8glaODsRQaiaHS2zSC+qK2gFYu7uGMQNLwCpZ7GcuGWUqF+i0jBUzOTAO4TvJoMZa&#10;cwnWaCkk9OMswpqSHPnuRjXK1LRkdhHDgSGCiILWjK25BOeJ5ECzA1bQekeEoiJPI03FDaVwtPpu&#10;wyUpd2NkfezL+gBcVp4qYXVhuPcEpI2nMPVSU0iDZzuzJodL6OGIINB8tyaFKyGdHB1n5tpKq7RO&#10;TQ8psd+aFIgqk46urDWMA8eVW6GifX83Mkh5phVjGxjWqPdh7jgjUMUp5HHR7ICBcV0nhVRZa1J4&#10;XfuMSJInipqSPBKmTtH5uz3awUAiSAkg890GhltC6SY1tuUSkt/VabrS1lctO7MDRtqKEh8PX41t&#10;ueQBK6ixLZd8f0XLed5vI4nN+4h765hqqgT2iUcbLhkYV1pyho3PNVVYOXFgc+MpDIwT5/ltpCUU&#10;y6ylnNPU3agGhrUvkujEDhilKiFb7ovmuw2Ms5tedsYvGamq97kGBgG9Opycd/coXLmuf7k7zsCI&#10;MlPOyrxkjlgV7xV/0vDkwDhu6OBgdvd3cwkeF5tbfbeBWX03z2a1JnPry1PyeXcvjAZExCLMmmwu&#10;QTaSIojG2sCgO3DG2jgY0BbHt7E2sPRkNaUtqBbXM4nEWHXDeIdRIsHUyLytZBWHMvQqvltTEGEW&#10;kn+Nh/emWX1+q2ZOdCvqKUHLwlVYfLeRuiaGR4RMjG1gbFNIwey30br6iOHAcqV10ZkRu0Kv3J/V&#10;2MadSbEPxSWrW4VKCD6ZmWwuQTmQxy3z3YZLiCunJsx5TU69Vw4qMghMVG2rsCYFTEVnBuZfoEfw&#10;mpqe3CDM2JpLotvgC5iZHC5BkqvKdvDYUPst1z4eV4y1IQVqfUAmZmwNy/VBlSYkOlI/kgcqmnKL&#10;VbKw1AXjbeU8tvuUcE2TtzzKH9fkwtChPmmxY6zNZYXWoSop/b6VXz9RDtzEHYcQQs+kt9YwLtDW&#10;WpMC4Xl6xIrY633ksqTk3m8mZo5vNmP7DtB8t4Zh7UNFQ4mGrTXcSbVKGoa179RyOHqv7JOxhubJ&#10;RDAWliqb+ArGWpMC0UriOmJ30/SyfiTWchc21poUYu3T9FWD89eaXCUjYMULJbvfjG1gjI2omvlu&#10;q3uFFFR9o/vAWCUPdQ+gDEZNCcyF7M/st4HlHe1idAqUvFprFEYSOc4Li7VsnPMOWAErAXqcPLG7&#10;B/ayZop3EHnYscUxMdYahjV6hZgdsAJWmnGQ42+sDZfgTebIFzO5XEJQxyhRUVHXlPC2i75Hja1J&#10;gYI38KQaW8OoL3hXGkNy8+tHprwO7cXMTDaM/Ub7JBHBIPYw1lAhqe82MM8lI2Dl8RX9pBnbwPzZ&#10;PSVc2aSJY4uZHFjcBFXigjDyzCQabhMzXxg/kVPZ7IDVvRKLwxEyY2t3hioUBCMMc73pXnmOMRmm&#10;5K/WlJBeSlK22W9vulcYiKV89l4HRmIk8Um1A5oUODjYb2omG4ZnToqMuC2SN1VTkmMqgnExtoax&#10;SgjrmHvACFjZAawSZW245AsXw0R6eV6dsREIUatkYP7WMQJWHC7GZrhkYN7DGwErrMzBaFbJwGBl&#10;avOYVTIC1jSYpjG1WCUD48Qhscrst9W94icQWTbWhkuog6XycZiCWSVcTk0Z74Uxk0+VI3YfASvf&#10;7Yu4uRnb+CVo94h1Cb9ka7EieqWZq7G2XEIquIk80cRoZjKTotZkw2Cul6T07HOt7vXzeldKVGJ9&#10;9SM5cdJgUMzkCFjhSb6bGdvAUtSN4KuxNrpXqleQ/CC+2+pe089Q3U1HwEosiDPArJKBaeU3T4L1&#10;AbQWe2GUUORqbPySEbBGc6beOkherh/JlY9TWH234RJy5HHWzHdrmM5G4A2yfiT047K2FpZIL6W0&#10;zJpsUuApmYrBak02DNYiPKm+W5MCT5IYVGtyYLSuT8rEmUveyrEykyaPirhWf4ALm1vN5Ope07nG&#10;ZCPQTqSt4XFxoIqxrYAV34lonFiTC0O/SoUUY23iJbS3UOXXcUNmbFIdfV/dK8tEtYV5g9k6flxh&#10;+0fycIrKzczkwCATFzPfiqzobVw0dGGpEKl8rveKrLzJq1UyFGQLgvIo1TPJAyjyUDOTA7M1mimb&#10;O9bQAqs7zsJuvPYZxT6ql7GGWNOUNHuDIbjKlJyZawWsLBFV+Qsy7R+JtZTVEtbGL6EmJXUfxHdb&#10;3SteL68WxtqSwicoc+Ks7hUZUhqzi7GNX8LVNO1nzzfh1b3ymP+pYgorYEXegEdjrL1xCcF2NbZ2&#10;MMj2hhbU2AaG00UfFDOTSwrchJU/OXLZJOWTTWusLSnwImPyhCng0jvgylVFRXpXwMpPvJm8Dupp&#10;jbU8kqixDZcgJ1IFr+9v1VzTdt3s7hWw8h6aguPnHbCwCzFsSOG831bAmuaoKha0MAQASh1NMZb+&#10;AHx91axrYVzVH6q9CI9LbS23B7XfBkZ0EmtqJocUiAQhcjPfrWE6bxEt9IwNFZ7aAQPjHkwFH+O9&#10;roCVoA6L0oytKQjiojSaYa4VsHLef5s6GGSK1pRwE6aLqNpvQwo4XIR6zdgaBiOn85/Zb8MllIB8&#10;qhje6F6JYHB4m++2AlbqLnEKiLENjGwc2imZHbACVv0iNjAi2DjmZiZXwPpJNrk6cQZGcIxzSlkb&#10;LtEvmaN75W2R1z713ZoUeO9m65gX6JHL4gPRj9hE1VbAymOAexMeGNZ4ojK7e+u0ahXSwHiB/vpW&#10;p+l3kwIHPlmx5rY4MAJxVEdXY2tSQBdEo02RI8ZTbjNXvpvb3cslsabG1rDXKlHWVsD6mklzvg3s&#10;30wKnfl9BKy4MpTPMMw1MNxJ5t/stxGwYo3vbTzzgTE2kn8Ml6zulUrn6Sp59vAGlpontFARJ87q&#10;XrUuaGCsEroMmh0wAlZ2gNQFDYzn/wd7x4ytHYw/WGtY1OmkyBhrwyV+lTTsDzPZpBD1mNOqre71&#10;tSbV2JoUst9U3iLHWTPXPck/ItcId6JgxHR4/xSRp4VdiQSqSp5I5scaCjdTNHdhV65zKtuOa8Za&#10;Q18imGthMBenqdjd+LhrjTuVYK6FXZFwf+E8HW+LnINrDddEMNfCsMYLqOAS2n+uNfwSceIsjJnk&#10;pVywMoWU1xodOsU9YGH6DGBfrjX33r0wvKCLigVRonusUYbEnDgLi7ULj01ilTQpMPsoUdWabFje&#10;tVTbFuqVvI1NxcwXxiqhHZzwlSkLu9Ykcw3MM9cIWBM/4ow7ewr4PPUjeZL/Tve583db3SuB9qvR&#10;T/Kh1hrJRmomh0voYaZieBRzH2tfT9WQ6WN1r35sTUGskgdqUTOTwyVfNN813uvHyGWvdAWivbyx&#10;NlyC3IAce7NKGkb6LcVlhadA48T6AFSkZXWZ821gaQBFXWYztiYFrEFBamwN42mRp03z3UbAygsV&#10;8knDXAOjYR4RDGVtuMR6eLzK1gdIhboPU6maagEFS0xBVZVaGLogHvPFjQp98lgjGmf0ygtjbBze&#10;aiabFOBIoq9mlYxcFrLDmhpbk0IeEVSmBQkBNSXEuZCGKmvLJRQuNhlpBEjWGhVdjBd0a1JIvSZp&#10;rWGMDWtmd6/ulToknMOCuQbmuWR1r1SHiqj6eO9mLfVMUj2GBFfBXCNghbnIUTJcMrAw+UOtyRGw&#10;Yo3Ih/GVB4bPRbxEjW24RJ84q3tFUY3XZWZyuISyFAlHn7/b6l5RO5BGZKwNl+ize+Sy1Dzh4U7N&#10;ZJOC9/BGLus9vNG98iPZO2Yim0pSHMpEuT5G9YotBOPGVhMJtpLqePZcR/MaW+oSPChsKTUvtZma&#10;DsgYVQ7JoAjcpfjzeVxvwlVKCppNPSiUR/CqsTVuRXKuDBWP2JUaTao7PDr5nkNSU00i8qLiUbhx&#10;NXu8Oo+KpxQ89vqF39yoTDySsr+Fii1TZGNR2HLr8KOZg4cs+b0alTk0OhmqaPW4qA7n1mGjHuR9&#10;KJ9gKrtSh8jtr0E9yBd0a6PvMjz1q8RqzuSaDWylbLzYy8sbPGCpddgobLlb04pUSZRS4dVBpTiA&#10;UbbyWlWzQVmHVHU4H86DwpRSBhD/aFtf2DKOwKBgedWxgqzTtvX4CAOIcTUqo1JrYzSt1IP7MPIK&#10;gt/1C7HFPVesw5GmkhDn9vKg/Bw2AyB1UG1D0e7VuPzaaM8BqQkqLfO9GkXxgQeinfNeXlEqkRPz&#10;XMgbWo8r7pfxAVbJCgUYIStp/GMLb8yMawWplCpVV5ZBcdFJWtp5DleOmkJuxj8cFPkBaf8jbA1v&#10;EFVQ+2skrNq3GSkqSZkIisQ6HFTiF+pcHv0q259ojbHVvJG6/EYHjOirVhR9tqP2OPPhoMjoSGdp&#10;8b2aAa7cgt3aGFQeTFXYezSoV14+jS6dK0ZPB8z2bTRSlPgZGHVr1KpfVO5gahqbBBLKUW726Fav&#10;aIhSAun8zUaAitumIt4Doh8yS9Hs55GfMhvKvRlQmpupduXID+uL0bdWuRwDulIYVvX14MhqW/jL&#10;ZjsPiJJ5VG9Q36tZIEIZsxCnSuuVTBMXwxzZKRI4FQoYEDldPFGbRT9aVVIxHqaII68fNfMsekSn&#10;5tK8mlPEHaZCK7fdMUbTTh62xQ4bFkhtY3ODmAKtNHfgKUqUlCPbtX8jXKpcnEVRSj/lQc8jW8Ep&#10;NYFUgG9RiLbyziyMzYUFD4JHtvNBNipVdC5kKhhbTR7cOyh+YWw1Ks8LauGv1pQq+oqpBkWzF6qX&#10;mnE1ebBbSA014xoULrrz3lZoyuuaenBcFDdgJZcjINLrniPJVD97Q7Gh0TSZaXwjAtXwkSeB/omX&#10;6AeVsaGPyxUfznyzQWlvYGqyUhkpGVJikw3pXKyfsxpTS/lvKOvBrcQ0LyZmZIvSvukqTO2eHpR2&#10;uldf+okcwHDVoPRlYtWlKbmlbDV/6EvSaku/ERCoD9bXHX35m4qqN8blFkdzjr7UbhlWG4QYFB2K&#10;XBBiVKUUufk0XS2oP1VEReACMhWkOJrSly21Npo6rC1K6NQvRDQQ4caRphZF7iG1qM7j+lwZqrbV&#10;3kpsGZkaNQlqXNyeuVmZcTUKmSa1Dcy4+tLy8cVXF4FSCt/VL8QWVz9jqxkAWylnJ75Xo3h2jhd2&#10;9BN5o6tfSFCSWTS2GsVzWJ62hK1mAAK7BCGMrUbd6WpN5pqw1e4DYW5ce2OrUcgLeM8xtpoBELRR&#10;w8XYGhTdgQxvoBat74Vbr7rVLypdQvmF5zkc0SluPfl4YlyD+mBtqDkc7WhkDKZ+GjlENRv814dJ&#10;PON9qVDkXUZ8ct5fg4r4x9yNqBVVtkhyVhrJRRGMSVa7+F7DAJHMGZ4frSkfi2xBY2sZgMpWZs2P&#10;QBXpLV6+sdUMELEQX1l8r0Glz4iy1QygOWqqq2qOGrWo5vlBaZ6f0qpcSe9GPcurb6/eFEwTUl2q&#10;WRSKkrH0dRPfa1CUgk1thfOaH53oB7dfUykKD6N+Idf6C1Vtha3mjdRHMDp13ujH1h1xqbHVvEFK&#10;rXqkIqu7bdH1z4gRUPcXim7c8ZbP+2tQpDGkfrSYw+YNZNYUlDa2GkWBAyV8oKpHj4tYgKntuCje&#10;PFXZSpTXZUufy4MiF0uVXP8cZSi2mHwzh+tv8L2MLzq60Dt6atM393NQryQXIROk71TPIVJxtQ4H&#10;xeqlzp9Yh6MJTXdMU/mWquX1C/Ff2ZfG1jDAK6NPfK/RkdLVmkKBxtYyAEkB5p4yKlJsodE0tpo3&#10;7sRtzDMfOriZwydJt8bWMABFgHk6PnPUKEiRB6hGoUxZ/cIkKSrfZlB6L4+AlPxInuzMuIZtwlFq&#10;zQ8DpCS18edHQKq5d6SgEWa47zX+BmcKs3E+U0YKih91MdUPcKn7K+esNHM4UlB2inopJXzatlKg&#10;RI2reYOEv6e6V47sFD+KYnJmDps38A8pbCLW4QhI01JacdQKSKm4nNDSeTMvLPdsNYlNHMjiHqqT&#10;GVfd+mIIXFSxeA7HRj3znQ1NLSztdA0ljhoUTSLOlJrG5g6ClSrVieXQI/PfbGD6mzUNUAiI+ruG&#10;qaZGKpd6k39N9K8H9sjSN7YGxhdTzu/oQSneRI9IZavZg8cpfqPY0SMI9ZM4MD2JzR68uYUXxY4e&#10;9Sk0oCIPIwiNiEElgiIbq+9M5MHZGha4MCxTWopU/LZFISuznUcQymMiDytqcTTlfEfQbNbGcABt&#10;aVUDAWQONa5UoVfjagqgXNyXqW/A1bpNvdpznR2B0YM+CUqrB4FBoaWhMJGYwtGDPlEUKPIdVLay&#10;Co6OHvQ7HUPN4Two3sFdcHT1oGShmbLiFCKtz0WeBqnIZg6bNhI2N2pm3mzbVrqIGD9gVKRU/8JL&#10;FAw1KN72KJRoxtX7/wuZoFEYI6aocXERYDqMrd7/X1yaleO2BVDvN/VASlHc+oWklj5UQGVQJB+r&#10;alWfoyGlkgfCevO9mjYoJB5hy5k3Rgya/lHKHx0UU6g6apESV3PI88hDBcAGBYXS6FOMa8Sg1GJX&#10;CmOq3dQvpNSOqtdM2ZpCfaJEUo8qg6LQv6qKyOtQ2/rXr/l8fxgUwdswwHltjBiUi1xkSMJWexsc&#10;DaouNA9RPS6C7UYwsqgbD6QmK4yShGWLyA2JhmZcjaIGQUL7Yg6HN77QjypbjeLODCMaW80AJE+p&#10;gmK4PzUbdHfhiDW2+p6CNgVn1Mxho9DpkOstbI0O9PFNjwSzDgeFq0wHDmOrGYAaJu5Be8SjaANT&#10;zvO8NqZU6TdBDsXzg7oSvFGPKisD5RFcPSQOissNibxmXM0AVAui8YBYG1vcNPdew1GjAqXcN83i&#10;ja1mG1xR99DxJh3FSVFRxIF98ZHNXl4NaAI+pr4KTRBqM3+Q6WIEI2/lSZ/EssxmHhjHngpmr26U&#10;F6e0bD0fKgOjMqPayysAzTOdyYFA31BziEugfOzVf9JwjEpGYlwDI86prrAj/0SAJNfGwOzaGPkn&#10;bfry5GbG1W4KZGOyBAjy1sSnBacSFS+MjEFT4YRq0mPr8YkDZsbVMFrYqQDziEaR7aMCN/trYKla&#10;brh35J9/+F7DG/Z7teeAO0TgxqjaRjUKiar44YhGo9pPi7czbwzsgxCR8Degl14bl1RsELYWBm+Y&#10;c/lrRKOcRA9SC87jWhghenMn4oI847p+Kcd3YSiezfnF9ylbxNn5iWZYjZKh5a8pWppGg+YNbFH/&#10;quOdXRuSHmtYj7TFUF+rUdYVpUZv28IVvakpbBSBdnVd5hRuW1wrDcsvimeYvC8d3d6vKVb6Rbsb&#10;8+qwKDIgud0YW33hIJkRoYVZho2iJyHOjbA16k+qxqXxwJGhSOKqmafY3OVhxjXqT4rXf6KgFbb6&#10;ckMSnip0xsFYvzBFQzn0hK1G0QnrYkpw4za1LZ4QTZWzRd0p0m6KPNCfbG1xYzbjahSFlVN65bzm&#10;R/2J7tax/KBY8RRaNraaAQg6xqkU36tR9F1VIYevUX/SfycpvMJWsw2VYZPfLeaw3Y0bykX3vRrF&#10;+Y9IwthqBiAXNKo7Ma5G0WSD+kvC1qg/cXtJJhe2BvVgBk2OIDV4a81j62JCDoviaYmSsGZczQAU&#10;y1IeNrXM6hfaAlY8rBWKF860YTl/r0FRDlxppPhAY+t2Mflmi6JC+tUUX6KmXtuirzUsKsbVqHTC&#10;vIhc5q/RjNJ1UOUXL4r7UHrenffyqD8JfaNrNeNq3iAOiPNgbDUDcHVQXcJY4zXzvH2heTa2mgFs&#10;WixvGm0LV1ntr1F/ptapWfIDYg26GirEd+sXIrZRLvaAeF2mlrSZw1F/0hrJBIj4q+sHIrun2qNZ&#10;G6P+JFCpjq8B0YLppp442Lr1EwlvKrd3QKiB6IJl9teoP9knptAIPn/9QL4X6TBqDttzeFK1Qq3D&#10;BrEOyc1Ua6MZIKFloQZgw8+4cFPojnDmqFF/hqEMRQ0o46I8p7E1DMAcihd6qpLtuG7Zludxjfrz&#10;VUDFTOKgnvC84t5RfyLw5UIqeH5QbC/Sds24hgJ4q/g0Z+VoRjlSEI0aW+NvwGvqg41mFFsPE+4l&#10;CbY/M1p4Iz1YFFVAVYEiOlC0rVSeN4t+UNqPWukn9xTzmsJtoX6h9g9XMEoayU2I9Ogisba4+pq1&#10;0Z4D7gYlecyab5T2sUf3eYV8jXCOFO4aF7E5NEFiXKP7pAwVYRExrkHRWjrlNM4cNXJRQt+kMBpb&#10;7aXw9ShwaGw1b9zQwKgY0YhFuUhRlcTYat7g+YA/ZlyNQr9FkrCx1byBKjUNp853hxGL8pjCW5ux&#10;1bxh5Ta8g9Q6fMWjjA8walECS6jFzLiaNxJnMxJ6aiDWL/wiP1DF9Ab12ihqXM0AuDYXFdMbtWji&#10;oiZfGh1KjSs6QjeHjdLx3hF+0nAl2a3ndTioVxzbzOEIP1G0q7yAr0Hp+PwIP/MGa/oKfw1KvzuM&#10;8JOQPsFAM4fNG/w8k1JEdLeWxhWPjfalxlbD8kqkPlcTQCTB+YlibTQsr1/KVhMANyne0IxvM3JR&#10;qQbgF/UcEmfjkcOMq2H2tXLUorzCEhk18cOBoYF9GNdmdJ+0TCTooMbVvIH2CIfo7AKM7jONZSPE&#10;OK+NgZmjazSfaciCMNXYaV8jlTTMkNrT4H2Ya54y1TCir2pUvfXJwkD7oky9wdRhMjrRtC5XmZxE&#10;/WuTkLFkKuqx1QuE0u6Jbs58rYbhrKng6+hEUyjQhb0G9qqxYpZGb30I4/mtIthTaZRXCqOnJLzY&#10;c0ikU2VXLgzBsukSQ4evteU0PQtLaX4T2FjFp9UqkaFQP5HKpOrkelN8oh8yeq+vgdk5XMUn6lKV&#10;vUxwvMaFTtSkfVELoEBks9Bz3PDGwG5wlPpeTQA8EF2ctzZCUQqmGS0gVdp7XKjfUqvufJosLGoK&#10;sZdH8BnfOs13ha1xUKyt4Q1Ezs6DGp3oy7s24xre4OWA67wZ18DsuIY3qLP2NIlfJFL2Zybh2ZyV&#10;I/gkgxN5njlTBpZOyWZtjOCTVsm8fZl1ODDL8yP45FEUXa+y1bxhvdDViVL3JE0izmt+YGhLTGEW&#10;GsL2R8ZWMlqFrYalApcJKq9OlAkkrGxsNd3oORwCgDVS6F2Mq2HEXtQD0ZtOFN9G3bwGRg6M8qNG&#10;8IkvSsV2Na7mDZL1TZFA5PW9NgjLk9Fi5rBhHBYmOER0cWyhpjIJbQuLOy846rE6Ud4S1c1rYd9E&#10;RMW5zFLocX3hY5uunQt7cuVQ4xp/g1ITKlqOJ94/EZ/NvPbydzeK/7ya0MYbjBDbTTA974VvxtDb&#10;nVfiG+zy+TRvX3R5GmN01kV6dKSONxghUcOJ9CYZYyiqTILPGywKM/EK+xi1KCVM6MQinm7eYDc6&#10;56hv1jSAMSRBwsOhYWZPCK6AoWBqezTqQRK4KcT1BiMh1vi/nKxtjCLZHJpigSwsYUdDIKMYpZ7/&#10;By/TxtjwDvccZPfHOBFJxDOyuAOC8d9gBPqNvgenYYxxlpkaAW+wxNvVyIZB6Gaj7iwkLPVvJBRr&#10;HFNkvY3iUqUSsxbG+/7TLf1hEE52VXcRD7t+442lb0Jhj6kaeiVgdDHXsYVRKjs6JLEahwowhgzc&#10;LP2GYYz7qTA2GlD8CDKgzRGzMJQCaoGMdBRCJeHPjGxghKc/7+YOTRS7PzXWLmh2zgfawFCBoZgU&#10;GZCPEYKmLHqcTWFtqIfWnXQ+Mp+tSQTZw6sij7DWMO6NOdSMtaYDrL0cTmGtYahBqRYv7kuICea7&#10;pYmDuJstLAyu0jtwxMYaUQLj7S8MaykcYGayLyRMh7XWMKxxYCtrSwlP+nyoHdAwOodfIk0689bo&#10;Qhkb10jz3QYWzTDFJYy19kaSA3w1GZE0eK/PnchJ3k/E2IZLyFlQ2U24Ov/NWpMCiVQ8u6qZbBjM&#10;dclhL8bWpJC0rXho5929stKUgVan2yhEsUY81PDkwPwOmLKiN7TwMLMZW1MQj5Sogc1+G5Uo1pBG&#10;q+/WFHSlLlh0veK7NSlgjYdHNbaG8Sj6ao0orDUp3PJ0YyKBcHDvgI8bRGnW5EhFscYTgnFLBnbl&#10;wobIVMzkiEVjLbev8w4YGNaYSXO+jVw0M8mnM9aGSygyrHo5o/SqD+BXycCu+NbJDTivkhGa+h0w&#10;MHYAAlW1StrBwJrc3aM1ZXffLzdzBoxs1DPXwGAuOEFZa1LwrDx6U85urBkumQKl1K9+laATO2C4&#10;5I5CmKcIsUqaFLCG/E7tt4b5mRz5KNaIUBmeHNiV5iN5Mj2PbWWnCOzjYp9ncmA86iQh11hrUmCV&#10;4JeYE2eUp+xuZIlmTU7FUazBeGomm4I4pV6pWmIm1y+5ESgwq2TUp/RI4cRRY3vjklfBR/HdGsYD&#10;NHU9lbV2MPBeibCosTXsyvWBCidmlQyXUEBMlVRE0l1HB9aQUKs12aSQzItUOhUz2TAKS/CapKw1&#10;KRA35eFFWWtYSky6SOFISrGGTM/st4FhjZC8GduISrl3Ey8x+21gtClG7GlYeWSl8UGJoIjvNjDa&#10;vHJ9U9aaFCKZf5jXQ/it1yR1i9Aqih0wilTG9hJ8ntfkwP4wtiYFH52ZEqZ/+G5NCszkq/SOGFvD&#10;eKWgcY3hktGlogl8ie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b/rV6F6VtSaFP4xtYARMeMQ3Y2tS+MN3GxiCEvdqNHLUGx1r8wHOnsLCCD3d&#10;Te1HKgj34uIwpeuMsTYw7rP0nzMzOaSQ0hkqPjlK1hsOJVd2YW1FqQTHkit6nsmF4SxT6c5YGy7h&#10;SZIbo7E2sIhsTP1Cep/2d4O28DCMtYHhmKCRNmMbLiE/hXcEY21hJHKos3s0rYjan+kPK77bUNCN&#10;76buAaNqTX9z0lSMteES3vKT1nY+caaQaSqM01jOWBsuIXyhqjQjLu1Vwtu6Uli/wahkSnU8M7Yl&#10;BdLolE5hJLHsUZhS5N89Rt1K0AOpumGuhWHtyVPy8btR2+6/zOQbjNoY9LIz1v6PFMwq4Z20fyRB&#10;bLxsY21JIdcOsd/Yy20NB+NpbosojhpGab07Yorj7n6DUfkjvYrEdxtS4PVHdbZH/Nk/kiQDlK7G&#10;2pAC1nhMM2MbGNZUFi/bpH8k75+qkP0bjKwmObbhEtxQerqbsQ0MCRJPAmYmh0uYyG9T0ovM854S&#10;fJkLjU/FKhm/5PLxofwS0nfGGqxsYuZkCjTsgrbWvAe8wWifo0q+EZAfa5TNMkLvNxhK0ghFzjO5&#10;ctcnZ7cb23AJATxVOo/Ts8aGo8DJZbhkYDQi+obxzNiGFC4pGSvObmqw14/EGo0IDJeMdDXVoj6N&#10;/vp7Yf67NZcgDM09X+zuUcqmWifkZWaySSG6gbupCfC9mleEww8uK2JNNilQGOiC12vG1jBCSGw4&#10;EemlcGZ9bgJWPIAanhwY1ojOGL9k9KtYYybNmhwY1phKM7YVsPIi+TRvHRSYqilhQjBnVskKWL8p&#10;pmeqOXwPDGupsyRWyehetVCfR8EeW0oLGCUq0e6CEWr/Ui0lF5ZQOxcBM7Z2MK44agjoxQ6Yiqt5&#10;2lJ6LvQFPbYHR4B5XV8YofaUNTZjGy55YM7UJSI+WD8Sa4TVzBkwpVBRT/JuZLhkYMzkLQW2z8w1&#10;xVCJRKSbkvluTUGRRqu3RZylmhKskTllVsnAGBulhszYVsBKPoOqK80TWP3ISO95ExMzuQJW8g7v&#10;5r2bJ7C1htelrDUpUCmPo1vNZMN43CXNwuyAFbDy9ADliVUyMKzlnm9mcriEdZzu7Of72+he+W6c&#10;OCKmADHWB6BLIvnDaiYbhjXObmWtSYE4IyVmzf1t5bKf3HDMOw43oRkbeaymMcjCGBsbwNyoVsCK&#10;oDRFS8R3Wy4hicRoQwksztiS0GdmcmCwMjlDZr+tgBUqV4oPPlP9SKwxk+Y0Hd0rVxVuwmpsyyW5&#10;eKuxNSnwqdEbmOjM6F4jgslj0/nEWQErpfQ5vcUqGVispeSBsDZcgnCGJhLGWsOSxqMaauBA1ufm&#10;hUoy18CQSsHKapUMl8DKLqYwuleeEDhwzO4e3SsSGPJB1JpsCsIan01Za1KgOP4Tzbj5bg3DGn/M&#10;ibMCVkJBqqw2f3d9bqyxlM13WwErKXof5v2N23lbS08u87JCVKtg1IOgWIjZ3QPjXREqM+fb6F6p&#10;IUfROmWtKegP1uaOA5WoLJLv0b1y5+YpWX23JgWCLCSOmvNt6q5GwPqtPPMpvMrDyjXlJM6n6cAi&#10;r+IOLXhyBazkEar2wxTiq8WVsT3UTXjKqEaohvbYjG24hHAJVcfM2JoUdBUglKc7Nna3Ya4VsJKP&#10;proqUSBzrck1uQJWuhamoNp5lQyM78Y7uRrbcEn8C1OrhHpyPbZPRLZGQ/+9AlZbKWphcEnufWKV&#10;rICVNalqKtGDZceWZwtjbbkkV1pzvo3uleXP7jY+15RVJZ7AGWC4ZGDMpB1bkwJCfxxYZa1h/jQd&#10;3Ss1KumZqqwNl1CD7NNkXCN8rM+NKsVVqVxY/Mk0Wz17rytgJWKLQbG7B+a91xWwkh6D7tJYG7+E&#10;vgLXq4mGju6VmUSbazzzgf0bm4mqrYA15eOctfVLIC51o5piq+wAivaosS2XsGr4kWKVLJfgqakX&#10;sSnu6rlkCq6SouRqtNF9vjZODm4iH2ZsTQp4Ck8XVx7d6x/G1qSATuo7pQrOp+mUeA1PcssxYxsu&#10;oZPiXfmTK5f9tKtkBKx4QWjOzNgGxt2ULWC+2whYCfNyM1LWlktsdGYErNdvvptiroEhqibyZL7b&#10;CFhTgyfdec6rZGDInCmJbs6AEbDykumq93wPjDdhOmYoa8Ml8I9j5ancShYbL9BqlQwpJPNB8eSU&#10;fKUyEeJoZa25hGaMpIAaVl7dq1ZYre6V80ZlpMGLzZNQV54RzmfACljTm8rUU4CExxqv6zdjbQWs&#10;iGVVRRGW0lhj65jcPkrED4wdYKokv8HCCuqW/6Z7JUCpXlYWlqRMU9USZ3XGlnQccw9YGLEIBF1i&#10;lazulV2DDEkw18Jy5qvdvbpXBKxf6o6zMPJ2ucCZsQ2XsCRVpjwN4/oDEPVwnvnqXm/kPihVxBss&#10;T/nmxFkBK/kgKfd5PnHeYFwyTQYorw07JRQJVWtyYLjmH+at47m61wsp6EaF9AYj9E165XmVPFfA&#10;yolDltJ5Jt9gKGciqj6yMklyNZOoxwgsK2sNS054ktCFteYSPIUo6szYGsYLLQ9iIl5CutuMjWi0&#10;4cmF4QV9ROgvxjZ+SSLtRhVB6mD9SDy8KByMtSaFpLxzFzYz2TBe+7jlq7G1X4Jn7mJ4RGN6bIlg&#10;GPUYHl3BWCIuhrcw7gHWWpMC1oiGCuZC510/Eirhe5sdMLrXK5lN6rWP9N615qIzz9G9pmgftCxW&#10;ycD8TK7uFVwuYsczgIfjGVv0RGZNjoCV2sFZy8bacEl+o4mXoPOuH5lcchWdWRgz4t5NnyNgpQh+&#10;yoaasQ2XxJkx/iSFR2ZsdIwwL9AL472boK3QmRPsHmvEFMwdZ2H6LZ/zbKzdqUgrbsILQ19ClqRa&#10;k00KHBukqKkd0LBYU82P0Z322KhiS+sesUoGxhlAhN4w1whYyWxVRQCeg8KYEzSi4a2hYYsyGGZk&#10;jUIZyslhztKRrya7XrlAg0Jiyywa925Er8QcHUcO6sbUR+J89klGvJqKrYpGBoUw+qKSrfEB65t9&#10;0xfDVGdclI5wPUe6SoCRPlJmgTT3/GFkTSI0GEOiY4w1inxRYneGQ0bvSgTIHdmDYoHwjzE2ulUa&#10;LpKKZoY2MC3BJh27Vkjy0NKE+uwgDAwOYfGbbT261SvXtrzFC2tLItCBCW897+1XQP0IS5S1hqWS&#10;C708xcYe3er1SojdpCuShVEfAGvcUYU8AVV4wXBH8LXMITowrDlJKP7AWIMhFPkP7J8kVM1kUwKO&#10;HbtUPGCyL+tHYo2z3hDyyl25OKdWn1iTQyUvuasaW/sVbO3XrUFYaxhjy+DEmhzdKpcN4pJmlQzs&#10;D9aGS8ipVJJQWvLsd+NwMzy5clfER9/quw3Mr5LRraYavEr+J+ljxybX5OhW9XMp4Y21xmXD7ICt&#10;14pGNtly5zU5sD/M5HBJMiUUT77JXS0rj24VoQfNpszuHhjnG1cis7tX7sq7pyqSwiPPfDce+UyL&#10;DjpJFIzne94F1NgahqfAGWBWyehWqWiKl2w8hYFh7XV0nN3k0a2SqkIwzazJgeXAV6WHeUDpmaSY&#10;HYkgYgcMLCl9yMgEK6/clci1C14PDGuRsxtrTQrMJHnFJnCxclcuYKpEOz+qZ/ILB0P5kwNjlbxi&#10;OWKVDJfgBEHL5rs1DGvyUjq6VRw8DlS1StYvIXhtHjCfK3clmnlRoYSBwVySS0a3Sjl45EBqJpdL&#10;bOBidKtICylKZGZyYHiv7ADDyqNb9afpwOKZE/YW+210q6lt81ABp4H9wVo7GGGS9Og+n92jkvUe&#10;3uhW07nkbgplESwqUsCaS/zkJlowfGXiOWpsDfuDtSYFrPEjlbWGeS9oyrz6UPnA2N3EFMw9YOWu&#10;vPI5v2Rgf1iTTQrc3wioCaE+te3rc8daFBvnM2B0q7S1f8VOzztgYFjjxDG3jpW7vm6LhicHxiqJ&#10;+2rGNn7J6yasrDXstSZNminpufUB+G7p6CW4ZGCxporboOcfa/glJmF3YXw3lrJaJU0KxILYN2ps&#10;DfP7bXSrxLl4+VfWlktsZH50q7hORMcMcw0ML4gwl5rJvqwQn4RK1Nga5u8Bo1slVEAhNrMkh0o+&#10;kK0ql2tkq4nXKm9yUASVKf9i/IQRu9JMjfubGNmgiM3z0cwlYESrpGrHlTlz5KAwxsgMR45mlcng&#10;XmSMNft4jcdIVh9MvnoIGBTGuCmqb9Z0QL8M1RGKl8NiOo6MB4W8BPmPYJU+wKqoDVGwMUY5PJM4&#10;iH6tYLTm5WXKfLNGUYKWaLaaxuYCXlOIJhhjjfrDNDYXwIzEt4yxRnFl4y3d7LMRq7L0wzvnfTao&#10;lLXM7J89n5G4QgSqvgZ6svrSt7wAqAN0pKoELNzLzaAQXTMyNY3NBXRTCUpMY6Nu1GK8mox4yqXV&#10;hNCsSjXKWBRCQl6bzOk5OtVP6ErpFgdFuam0lDYLpLmAFm/fphQpOoKaD0SqHDLKWHMBRWKQd5tv&#10;1iiM3VJIRSz95gJ0ZR/K43mTtkJX6qVhpK3EglMeQKzGYRA+mqoyfL2MtPXzcr0a5c8bLM0iVaoU&#10;uKYDmo1AdefBvcEoGOwU0OD6avJBryoTjHyDcV4Q1hVrElxTwp2MfXPSvMEo4osHIzY3uKaSO2La&#10;m6hS8gbjBvvMrBw3Abh2LEjOUsW232CYw2dyo2tiIPim1LSYa1ia3ap7PbimhjtRWuPZvcGIUJFq&#10;JbwtcE0pqEBVSPINphtKgGt64Oyg1ZLadw1LM/dvU1/gehm1amq+GLnAG4z25fRWFHELcM0q9DxX&#10;r6VvMAJH39TWNBth9arcUow8AXNNRpzgnMbOXLMKTVBVsXTMNewv5ppVCLCoru6YaxiF+GEHN7pm&#10;FTo9EGU0K3MFsrz7qIol/MyhB6Qsxtd7g5EoR008dSKs1hXFrGnkgrkmI0IlJBM4c80qNz+6hqUU&#10;gtJ78DOHHiiVaFK13mApMspzq9l3q1ulbAmTcvSM8MpHJeuXyipXce9NETDMNRnhqpDEKSRW4Joe&#10;uN1+fYow9huMx1beSNRpvupVIpTUrTeTOawCYRLMUN+u6SHNrSnAYMw1jJXJTlAnwihYaWcR19uY&#10;azJKSXJux2p0zSppJ2/qavLtBpZyOqbAB7ihh0+SOtxSGRhj+5KTOfRA+qepQMyvHBjcQKtSNZnN&#10;Kvi06h6JuYFRRIw2SsbcSFlRUnJJMEtlYbS45natzA09YM4ohHjkGFg8HJOPAK5ZhQPhzk1GbISF&#10;UYhblR/D3NAD38Dtu4WlorYRQGFu6IGlYqSb7zBe9j+MAgrc0AOJeqZgxDsM8Tg1+tVSGXpI03Z1&#10;WR4dLHVd9LcbekAUZh4/GN3A/mCu6YFInVFcYa1RNBah1LWby2YH/DBTggxrjSJbmzL2ytpIWqnw&#10;6ByVQZFkyRdQZ+tIWpHUm7IKkfpX4C1JluQ1mFU5klZqbLpVMqi/WGtCSTkSdY6PEJbe8gSo1K18&#10;JK3pES8UjszksNCdM8Q87ucxs74AFxHnNAwqx+NDrpJmE0jBFISJz1u/ESnZnaKqapU0K3ylWZ05&#10;dkYIiyqGHeD2W7PCF26b8mVHCIsqhicvN7ZmBVqGm4RCZrJRxFnpaajGNpJWXgFNWbzrZVCUt6ML&#10;mXKcR9LqrQ2X5FJwc2Nr70SvyRHCMpOMTTHXSFo/Ke2vjtNBMZN0YFerZCSthJ6dJzQo/DXiKm5s&#10;zSUUbnJu3ghhacdNEpHiyangGnZ1MzlcQjGMB2FBEXgeJSzXfqMmYAc0A7FKSJFy1ppLcA1x64XD&#10;PEJYxMuE4521ZgVqDZnHHsbWqD+w8khatbVBIUPOQ4r5biNpJbLnmGtQnN34JWomR9Kqv9ugULTC&#10;CoonV9JKQze1AwaFP8mFxY2tPQykqUYHy32hUX+x1lzCqeh4cvWz+AlISNQqGVbQ1gYFJXOzVdaa&#10;FSLrULt7hLD4JR9UI1DWhksIpisvaISwr93tPPOVtOpVslxC+zLzJh7hX3mGPPEY7ckbKvpZ1eUR&#10;XHsYegcMCr+cZibqu71VcA0DiTNgUJymd17XzSpZSSsRThWiGRT1bClZ4cbWrEBveecprH6Wrraq&#10;Lh7frbkELndn96BwnRFBiHq9WGtWYCW7V85BYY3AoWKukbTeOTncKmkG4ifz3Zy15pJUp3XWGoUS&#10;mcJsyp8cJazf3cMlafLo7jgran3d1sV+G9QffOVVtfIkqM6AQSWHgl5RZnevrFWPrW9GnDi0OXXW&#10;Ol6S9mWKS0ZDe6VtO1kzamzNJd7aoNBaoCVU1ppL9JocPSxeEPzqrDWX6BNnBLF/sdasoLlkdLQJ&#10;9aY4rbhRTQVXzZODonEKIhI3k80KOqo2dV9RxKIMUNZG3sovdOfboEjRfJVBFDM5+laC2KbNKQqv&#10;9mbgHy4CipVH4Ercw9QpwtpwyR+sDZcwk+5lbAq/EguCmd2HG1rIy5h6iBtBLVoJZDxuLptNECXQ&#10;cMI4eSOOZXTkYbvRNZ3oJ4FRx9Kti4XirDWdUGrcidmm9CuOIVoGdQyM0vXhussnT6kuEKwRKqyp&#10;q/cIZNk6LmQyKKwhbDIziXSufqUNUS4KOkk8QhAzy7Cspe6ocfIWlZghPbSUtSYGXhJUEIOX9vqN&#10;SVVIIbgzVfKaVjjrwC6KPhV4Ju67DZvIsALOf/3G/5F2Pjuz5EZ2f5XGfQHdrMo/VcL0LLyepRf2&#10;stUWRgPIkiC1bdlP719UMpgZJ6u+y4NpNPDdikySQfIwGIxDMplQn2OsPhG5ki4uC/yxA6upCEcM&#10;jW4iO6fSiGGMxJ5qoolNhDFwRrrtbEoiqDRWtZKKL7rF1fIjpRWjMOi/smA7NUjMN3EufaS0s2cS&#10;vN1YS9ZUo+t8NqSctBz1X2sq1osc5xrqt7opdnC9SBzhpCMAZdkxNNzK5tbRWC/2rZTGHp6htTBz&#10;9SkdxnWIza+piM+PzdwEck6FxQa0oQFQUmGh4+bXEUiWja1RtYHDavRasT9sZucY/FBpZ0vCfUVD&#10;+7QZYKcW4cDhhqc2MNrKrtZR/g3G7VzYyggYmtvKva+xuWFkkQ9NdC7s9mTCH6rZ2SLAB49N22X7&#10;bJw6G6IeCJqedcRNHjJaJRXbRLlUbKRmZTfrcx26YJZhfbYisVd6rM/KFtjYfTNyX2M4SacGiVOh&#10;Q4EZDnefkjHKh+4OorRzMuaZ2Dg7AP5ygWts2xg57U1pZ+OD6eEarqHSij3gNMvIwT9KOyfj1sWh&#10;Ty6S7GwP+D750GE8Sbbi/Q9RpuxNP/UbWza4i3vE2SrJiDjF1Wwj/Xa2CDcWsyO3wlC3czJsHXvH&#10;hko7GxKOy45tcSdid2oSlhrxRduBupU9rOzZWEaOzsdC+VwaxMPQKhHi+JSMHQqPofV9TcaH++Yh&#10;WpGNp+fSwOTQuZKaDL9i6JNUNMnZKNyIzIzcZyXJOFU6dHqeZGejwLELthKNjICSLM4rD4XvOHx9&#10;akmukuEjIUOlnZNxFzSH3IYwebYlbNEJvmJgKVU2vc77d0VGRsDZlrDXgKl7qLRzMowyMBmq29ko&#10;3Ff8qLHSzsniJnQWfCN1OxuF+4PSxlqyJOPzJCO3AzAsz0YBw8VtoCMtWZM9odaHvOSyeZXScNyG&#10;SjuboDsfZxjrt7J5NXZtDB0jZnfyeeCs6zZmJ8vmVe5u4qL9obqdTRA+EF9VH0FJ2bwKYcc3QoZK&#10;qyaI2PzQCCibV7lUctDnKsng8ONs1MAIKJtXIwY3xAUQ9jn1G4GqsdNwgOmUjE/13gdHwDkZd3+M&#10;joCzURi9k4Bhek7Grtz1OdaSZ6PA1+3YXzqEknMyNntwuGak38rmVe5+5b60kdJKsrgiY4h8JqZ4&#10;6jeOffN54KHSzslwgm5joYuyeZWhPXSLbgR0T0pOD6LnQ/1WNq8SmGdBO1S3sy3hbs6xDe3EZk9K&#10;ssJhJ/ZQaedkBOEGvdeyeZVI7dh9BASsT0pyR/N3Dq0O2JKy5TWokbEQb0lGA8HQDpV2NgpPbMnQ&#10;7mE2OJ3qhnnloN5I1c42gWPwfChhqNvOyeYNGnmosLNJeHKD720oMFN2vPLJrJEv2OPxnJ0SgnDc&#10;WjGE/5KOq32GThKy7D21PjQJ505GzmXWdBG9GJpK685VzpLy3d2RbivpOC48FgeqO1dx08boUtYm&#10;pzbhwpchn6RuXL0ThWbUDCwCSrpBOhGv+KTh8J224U2f0hECHRrX69m1oLDb0LcdKeycbl0h6gbG&#10;dd21ypxNSG2oGc9W5Da2hYtJ4tQc7H2MzShDhZ3Tbes0ZETKTlf8NWKgQ15rTQf2hzqt7HTFzXty&#10;XctI1Wo6PhA4NK7rnlWakUtshkor1idiRyMYqXtWZz4hhiM/MNRKupW1zVBhZ2PAipFuG8JI3erK&#10;knSosOJVGIWd08li9He//P7f/8e//eO3f/2XX37/y5/4x+/iX7/+8y9Nxr9++uUv//7zt+/f4sHf&#10;/vqPn/7587df//qXv/zjP377439jNvq/x8///v0bycmSVC2brxLTvefEk5UY7/Gc+GYlptfOie9W&#10;YlrznHi2EmNiz4kXKzEm85x4tRJjAs+JNysxJu2c+GElxj86J35aiYNiPqfmt4UxBZmHsqBzS+ke&#10;zoLVLck9pAXjWpJ7WAsKtST30BacaEnu4S1YzpLcQ1zwliW5h7lgIktyD3XBLZ6T89tBXbCFJbmH&#10;uqD/SnIPdcHnleQe6oKgK8k91AXjVpJ7qAvmrST3UBecWEnuoS5IrpLcQ12wViW5h7qgoc7J+e2g&#10;LuioktxDXfBLJbmHuiCMSnIPdUHllOQe6oLSKck91AXZUpJ7qIsbQ0pyD3VxBUhJ7qEu7vQoyT3U&#10;BWFxTs5vB3VBXJTkHuqCUijJPdQFtVCSe6gLrqAk91AXUfyS3ENdhOVLcg91EZ4vyT3UReC8JPdQ&#10;F7c/lOQe6iK0fU7Obwd1EeIuyT3URfC5JPdQF0HoktxDXUSVS3IPdRHvLck91EUAtyT3UBcR2ZLc&#10;Q11cK1CSe6iLqGlJ7qEuwqDn5Px2UBfx0JLcQ10EKktyD3UReSzJPdRFLLEk91AX0cGS3ENdxPtK&#10;cg91EfkryT3URSyvJPdQF1G2ktxDXYTNzsn57aAu4mcluYe6CGyV5B7qIlRVknuoi2PWJbmHujg3&#10;XZJ7qIuD0CW5h7o4D12Se6jbBHX8tvpdUMcJZid5HCY+K89vK7mgjtPCVnJBHYeGreSCOs7zWskF&#10;dXyvxkouqOPErZVcUMcRWiu5oI4zsVZyQR2HXK3kgjpOrTrJ49jpGXX8tpIL6jhXaiUX1HFQ1Eou&#10;qOPgp5VcUMdBTiu5oI6DmVZyQR0nLa3kgjqOTlrJBXWchbSSC+o43Ogkfx1PPMMuBF4GArw4guhl&#10;INCLU4VeBgK+OCjoZSDwi7N/XgYCwDjO52UgEIwjel4GAkLOxpgZCAzjIJ2ngQCRfUleBhfCwmYs&#10;FImcYLOqcCEtEHgZKBLhMbwMFIkwGV4GikS4DC8DRSJshpeBIhE+w8tAkQij4WWgSITTsDJQEiPO&#10;WXkZKBLhNbwM1CbCbHgZKBLhNrwMFImwG14GikT4DS8DRSIMh5eBIhGOw8tAkQjL4WWgSITnsDJQ&#10;YiMO3HgZKBLhOrwMFImwHV4GikT4Di8DRSKMh5eBIhHOw8tAkQjr4WWgSIT38DJQJMJ8eBkoEuE+&#10;rAyU7IhTHl4GikT4Dy8DRSIMiJeBIhEOxMtAkQgL4mWgSIQH8TJQJMKEeBkoEuFCvAwUibAhXgaK&#10;RPgQKwMlQNg5ZmagSIQT8TRQJMKKeBkoEuFFvAwUiTAjXgaKRLgRLwNFIuyIl4EiEX7Ey0CRCEPi&#10;ZaBIhCOxMlBSJDaZexkoEuFJvAwUiTAlXgaKRLgSLwNFImyJl4EiEb7Ey0CRCGPiZaBIhDPxMlAk&#10;wpp4GSgS4U2sDJQo4cYuMwNFItyJp4EiEfbEy0CRCH/iZaBIhEHxMlAkwqF4GSgSYVG8DBSJ8Che&#10;BopEkznhe4Y1Ch0CSwMlT/iKsJmBItHkT7hDV6pgMih8j0MzMJEIaVJC+dwgabaBItHkUfgQhmpg&#10;IjGuEy1hYZNL4bOfmoFpE+PSz6qBiUQlVLgcxOuFuJqzaGByKtyXrxmYNjHuz6wamEiMGzFrBiYS&#10;447LmoFpE+PaypqBicS4ibJmYNrEuFyyZmAiMe6LrBl4SORimppBCByjynVQmoE3O/N5aM3AQyKf&#10;s9YMPCRy2bhm4CGRo0+agYfEW1yVeO7GEHi9IEjkLiszA0HizeRYODavVTCRqBwLn5j3qhCXApZG&#10;NDkWrpHVDEwk6tEQLpQ0q6BINDkWPoKiVTCRqAdEbibHwn1VqoGJRD0kcjM5Fr6QphqYSFSOhc8R&#10;eN14OSpicizczCdVMDkWvuykGZhIvBwYMTmW2+XIiMmxcOuHVsG0iZdjIybHcrscHDE5ltvl6IjJ&#10;sXD7qrSBybHc9PhICKyJRQ+Q3EyO5aZHSELgaaA20eRY+EivNqJpE/Ugyc3kWPhMumpg2kQ9TMK5&#10;abMR1SaaHMtNOZYQWN2oR0q4Q8jMQG2iybHwnU7pBZNj4ToJzcD0E/Voyc3kWLh7UjUwbaIeL7mZ&#10;HMtND5iEwMOBItHkWG7KsYTA0kCPmdxMjoU7daQXTI6Fb/JoBqZN1MMmfAnHbAO1iSbHctMDJyHw&#10;ekFtosmxcOOZNqKJRD12cjM5lptyLCGw2kCPntxMjuWmh09C4GmgSDQ5lpseQAmBp4Ei0eRYuBxO&#10;cGByLNzxqhmYs7MeROHaZLMN1CaaHAuXtksVTI7lpsdRQmB1ox5IuZkcC98k0iqYNlEPpdxMjuWm&#10;x1JC4LWBItHkWLidUtvARKIeTrmZHMtNOZYQWG2gHMvN5Fhu8QG7EsUxORYuONQMTJuoHMvNPKdy&#10;U44lBF4jqk00ORaudtY2MGdn5Vi4zdSsgs7O5omVm3IsIbAaUTkWLik3M1AkmhwLHyiUXjBPrtyU&#10;YwmB1wa6YjFPr3BntFbBtInKsfCxCrMKahPNMyx8rEWrYM7OyrFwG55VBT6wWzUIgdONd+VYQuBl&#10;IEjkO8hmBjI7381zLFwoqm3g2USuV9QMPCTelWMJgdeIgsS7ybHc4/tP56ktBJ4G4ifezXMsfGdV&#10;NDA5lrtyLCGwqqAcC58jNjNQJJocy10v4AqBVwVFonmOhbvStRdMJCrHwucOzCooEk2O5a4cSwis&#10;RlSOhfsjzQxkdr6bHMtdOZYQeFVQJJrnWPhsjeDA5Fj4uLlmYNpE5Vju5jkWLgFWDUwkKsdyNzmW&#10;u3IsIbC6UTmWu8mx3JVjCYGngc7OJsfCDbHSCybHwg2zmoFpE5Vj4VZ7sw3UJpocCxdEaxVMJCrH&#10;cjc5Fr4coxqYSFSOhc8xeY2oHMvd5Fi4ClyqYHIsXAuuGXgrFm4x1wxMJCrHwncZzEZUJJrnWO7K&#10;sYTAsgfKsfBVUjMDRaLJsfA9R+kFk2O5K8cSAqsNlGPhu+pmBopE8xwL32HRNjCRqFd63U2O5a4c&#10;Swi8RlSbaHIsd+VYQuBpoEg0OZa7ciwhsDRQjoUPWpkZqE00OZa7XvEVAq8KikSTY7nrNV8h8DRQ&#10;m2hyLNzXLoPJPMdyV44lBF4VFIkmx3JXjiUElgbKsdxNjoXvMEgjmhzLXTmWEHhVUCSaHMtdOZYQ&#10;eBooEk2O5a4cSwg8DXTtbHIsd+VYQmBpoBwLH5oxM9C1s8mx8NUGQaJ5juWuHEsIvDZQJJocCx/Q&#10;0iqYSFSOha/2mFVQm2hyLHc9xxICrxHVJpocy105lhBYGug5Fr52aGagSDQ5lrtyLCHwqqBINDkW&#10;PosqSDTvCLsrxxICrwqKRJNj4RPYWgUTicqx3E2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Ji+K8nykphZCM1C&#10;Fh7jRwKB40tiaiGmkSw8RJJAIPmSmFqIeSQLD5UkEFi+JKYWMlmThYdMEgg0XxJTC5mwycJFpxIv&#10;03eTeSHBBZ0m90IWF3Sa7AtZXNBp8i9kcUGnycCQxQWdJgdDFhd0miwMWVzQafIwZHFBp8nEkMUF&#10;nSYXM31XMuYl8caI0jFk4dpOJWTIwvMqSXBBp8nJkMUFnSYrQxYXdJq8DFlc0GkyM2RxQafJzZDF&#10;BZ0mO0MWF3Sa/Mz0XQmal8RDp1I0ZOGiU0kasnDRCStTfFWycGd2JWrIwlv3kOCCTpOrIYsLOk22&#10;hiwu6DT5GrK4oNNkbMjigk6Ts5m+K2nzknjoVNqGLFx0KnFDFi46YWoEnSZ3Q5kX22myN2RxQafJ&#10;35DFBZ0mg0MWF3SaHA5ZXNBpsjhkcUGnyeNM35XIeUk8dCqVQxYuOpXMIQsXnbA3gk6Tz6HMCzpN&#10;RocsLug0OR2yuKDTZHXI4oJOk9chiws6TWaHLC7oNLmd6buSOy+Jh06ld8jCRacSPGThohNGR9Bp&#10;cjyUeUGnyfKQxQWdJs9DFhd0mkwPWVzQaXI9ZHFBp8n2kMUFnSbfM31Xwucl8dCplA9ZuOhU0ocs&#10;XHTq9WVk4fqdSvyQhet36hVmZOFGlJT8IQsv5k6CCzpN/ocsLug0GSCyuKDT5ICm70oCvSQeOpUG&#10;IgsXnUoEkYWLTj1uQxYuOpUMIgsXnXrkhixcdCohRBYuOpUSIgs33qmkEFl4rBAJLug0eaHpuxJD&#10;L4mHTqWGyMJFp5JDZOGiU+khsnDRCR8kzoHJEFHmZWY3OSKyuMzsJktEFhfbafJEZHGxnSZTRBYX&#10;dLpcEfF76ZGQWOgk7HrJwkQnsbFLFiY6CWBcsjDRySrzkoVpO1kKXLIwbSf+2iUL03YyqV6yMG0n&#10;lu+ShWk7geclC5Mrmi5cUUg8dF64osnliqYLVxQSU4sLOl2uaLpwRSExtbig0+WKpgtXFBJTiws6&#10;Xa5ounBFITG1uKDT5YqmC1cUEk+LC1c0uVzRdOGKQmJqcUGnyxVNF64oJKYWF3S6XNF04YpCYmpx&#10;QafLFU0XrigkphYXdLpc0XThikLiaXH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lr87pff&#10;//rPv/zbP37713/55fd//+Ovv/3055+//fnbT7/9/O23bz/9/edvf//20x9+/vaHSPPL7//2y29/&#10;au/GP3/6Pz9/u60z30Wj0/4U/55uC/HUePV//vV///G//vWV6Lef/vnzt2m+c4h7rxAvcWFshqWO&#10;N//8l5rixjei9+jgbWX3RA+/53v592+thBtf4tlDgfH+3DdJ53u//vmv//jjqyJHmS3tMt9ujTi+&#10;LXc4oeyr481f/9cf/uPX//LH/1d0XNCxbXQk3bzud/nQUrtKy7QubRcNj7lm95Xt8Zhdlc2i39D3&#10;foQhSllvS565Dq4hnbQ3/mt91BqDDzO3vY88XoLl2ruwPSZF8zF4zPdCenhuoOSS9k3W7IPbLRpZ&#10;U6cX4HqdAwctkM9js840d1vbntIeWa9LBuzetfb8YAGaCLyvKJ4jYaDOTzqyp33Tz8vSK3W/r7u/&#10;1xX7iK7as1/gc53Xe4tw3JYbXZsB7gOfifIGvXW+5wWApMD3yxT5Xv7t7y9T2xQZ79+68c/3PmvH&#10;JVzxpZEgVgAVDZtx70O5WtG9SK5cwmBkMjBYEMwVMFMjAm8o377imU3KZQhTI+h4us2HI/XDvnwC&#10;9xbuJyl3Z5eRwcnypQ+r61MG+KFUpg0j+uNi+c5Yi4jQvms7pdfrwx0bLY4GdBf+K8MVO7i1vRz7&#10;mErj+eNyY2v83PaZkhYT9IJ9FgzzscZBjr3zAHbtBVgNFOuPPxqKBEkDExtbc2cUZWL3ctLJ9/Jv&#10;vj+zOflsM7J++V6tZ0+15olwSmGCeE3zR82W+9pbfKbFpU3py8aihY6nKwl/2JdQJJSc+oYFlKz5&#10;8m+LO92WgKc0OV/FabQXj7FEOdnUWmbdW22niUPKaYLW2/Epjnwv/+b7N0pJHQFXn3DzvVpapsJ2&#10;N6r2tqxzC9n1NmUZml8d4zFtWmuG15k77nnMLJ/9WMuqv7JkPtzdS95oU8maRuvWYpva11wPxZgO&#10;e5PT/Mf67se9OT0Zb2mI+FTuPjH0rGnH9OZuy7Ys+1rn9Jh6NjfleDxkEwiUk3X20Zus72jTFWN2&#10;KxYSZ+ul6z50MS/HquHHdb5FE/asM+1RqSePu2IM4NoZ94lmSKuwpWKXOifSWg/fJ+atRPA5Vb6X&#10;f/P9G4ajtywtlYuJfO8tju4xNHbykO66AOV+R419kcFjzN1rXuwVv9PkvUdWrML7sfm+ZByjFtwE&#10;/Zn2yHre8mRkPMahKDb+vvSNyqfHlzZ9X/Ky5KaCU9qj5OVxzD1vFMPq9xkiRm1a61pWtnr2Djao&#10;pxrpzZgG3mEm862lZSl8bqcFSeku/NRq4++I+oTMB1VkCrgzKtrmLBxtqvmC8WCbUqc+8z3Wdpz6&#10;aFPGRwcKxmeP254e39fuR+DpHJsafjw2qWR+/4qlEiuMOrvcMbLdd+dGpJ2RPkrGqequEbPUwbAO&#10;lEyN23k+Ss60R9ZnBL95zAqnt1h/PNjaNybgtEfY4z2Uc5SMK9aXM28es0+qz6i9ScZKvkXf9pKZ&#10;Oaqpu9HawGY3snhp+jj8jp46+2qw5FusgzPrlz0+r9GwlfjS+Tgh1JsEdyDc3l2xB9bGmWtjKZol&#10;X8E7YQT60OabHuI5YfxZM2bJOejG6gxFgsOZaXFGK7YRPHs/X4f7RJP0zjjbnGo76q9mSdhvtvae&#10;2mLdXswvu5TzU18xL6j7wQGQ/BYZFpZ3DUuCn/mYsr26J9Y7ktPEW2PycQdfM/4ZBswZt7aFj8fp&#10;a15aO61o1pbD1j2gwYqs72nN9/Lv/j6u5THwY42QEbN87V2TcvdR7oZj0QIaZSWFU5UYYxWxExhZ&#10;6ydvd+87xkEWWAuqv5qurI96e11XUhiuvpTAgdjd3l4s0dlulsOxGx80XHJ82AniOtUqP2iM7hGB&#10;0uryc2l83s/BCpnBNY6eB+apRx44pVGXb5i9uKZjNwLMCnU4fVyY12b9vLKHgQP4rRNnJtC+o/hY&#10;2idCGvBmOrYd5buxqoqIC2gGrvle/m3vs964Zehkft5jNv/6/Q1fJjUKE5jOSuZb65alsHpIwzEz&#10;NcngJzLJImBvxreP8dz6Y4xf30b24yl15uxCrq9pyljinEf3HKHKZhtmbrGWBdVMB6S5pDXjgwp7&#10;69Ra1l+9J7BYzd0m7bzfsZ0jYZpZmLbNVHTUK3RaFMMUtd31PH5NkW9L/iKmCtLbPqnbvN1wy5vu&#10;H7GzcB9Buu5EaSKAuZeZfZt/Ww0jfJMzJH7evV8Fke+9bZcFVyOjiFHKvpmjtwsL8q1tH0dtpqPX&#10;quN4PBMBassLVgqnT25XLHxul+0+YcEa2AIcuaz53C4b4YRcOMUcqJjP+rZ2YWmR34i/MaaOj2bk&#10;e59H/IYdT08qwsYdcIdy7xoV3ObHPm4zK4wabgaHEU98WakZf2JnQrJJ+XBaxJ/3p+cRXQuqv/aa&#10;YlbvfSogmD4V343v3kQcoBnHi+n8T9jkL439ZaIo67wn3hNq7krFDJR9WetXf+21xTOKo8QtKVNb&#10;zRhLmo38JsBIZ/aoPPPtsV+mwrb8asWeQ6KX4PZzpQqp1NUJwJPqEYxw/cYtJ7cKPtIyXgkObj3M&#10;e0kJg4THcjarYeG7h4oJ3YOaF5/pbSODk76ijBEgTs0pPHwtFicxbf1BfYwVS3gjya43vhRjvge/&#10;eu/1AcSCqK/aIqL0fpLIwd+GDs3bAREdkzjM1941Dh4ADEyOKKajgsAY2b3VwxmpTwnZ9wUz1990&#10;I1YLqr+argRquxfSLUSv/sRHQLtHoDMsn+/ugUFzBt0Y5mk/Ioi978/NYrH8z3aCjQkyJ5/+dCNt&#10;KkWoYPcHh6CwAe1cRs/45buz2DPG5CXGZt6sjUxMD6d87yAoo9NehDKw3zVy+O/ZtzMBo+oibQyx&#10;xCc+V8SIT97Cx1mjFvTFtENksO0eINxDrXI58PW0Q1gFE9+qG7RbWU0+MLXdbWMoYx1POvPt2qBZ&#10;9mmHSd9YgfDh3VjOtKTaGPi8tGU+peurUjdmyvQfWO3ty6IhYGBb8nNUtxnPpS5tcFry/vzbjCGu&#10;K5AXqLLYWGS/txG1v/bRtzGN5gqE+E5L2vEYQE8v8/r0U7/Wgj4DY6GxEndBkfU42tfAWPE4cla6&#10;M/yIZpy6fqW3M75xx1eZCjBW3s6g4T1myvRCRecyovamIjp0z7V6cNs1WBSjtY8wDODuW2VDrjxO&#10;Kw7vsu4qDwEDLwe3qiGOGWs/BdAzBmPdYlyVOrcF1oRW233ugdoC5TS894iulNhs6YJrI+MD52wQ&#10;qy9G4nCxBExyNgiHozYj5nHJRsaTjyY99fxHOEltP3rvsd0jo6usKLe+d+7AY06gbfSQoJ33u7G6&#10;ZZ5oFc3X8m++vqzJkdxn6qnT8uX1Zzp99yBRs/fytc8j68bpySC/X1aMONyt70j/VBX2HRBaaXaP&#10;FBHe2Tutl/ZmTNw44c46qZXDcK6D4sb9I4+M/BItYF167jA8ZB63MmM+20E2NCxueBkRx3vV8B5B&#10;uJL1ROSkx1+PxsthQ3w12MyWmjXKscex1LIiZ+/FCc8BW9XSMgPUoUGsgZPAbcAeVu0omWhZ1xsP&#10;GjyPDg4Qw1fZss7BQ5dByWMcxFQMdmSf9Y6SifikAQOsQZCPl0ykI2Nrx5DuWYOdmOz2zsCRFDKT&#10;L/oxcebjVyx2uGRiZFOazjul7DGko2Riqr21uVO2zowTn8kFo3vJM9c90TzjJeOrp9Yzfbr31FEy&#10;5rR7IBeLD/ru7AVpJYPtPnorpuqvhjDCFgSxW1pGSXXXYFrJujUnzEncR0KlDsUYGWklCWg89rjh&#10;0KiagEXfrDGzHqz+6YTJ7dHu+eKTQeJy9CUVY47cw6hjJRON6fM2LRsO6blSWOM1yYMInNVpcKLC&#10;fRPNzFLguGzix+N5Y3LrHcnKps45Ez7QET9keV/dDZY96J397LmabB4JJ7f1Mzsy9hHZOzK2OvSO&#10;7O7k8ZjwYg9sxtT4gsFga3MGtzvIVHAqXhIc0drjDRHyERO34iT3OsfWDmNU4QnltyYJweFq136m&#10;3OAHd/ebGVVgsLIuR5n2mM4yrCfmsq+K5wfOXx02K3H/nMreBHMxaqy+W8mxTjVaO+jptNuEpyWU&#10;xWEDPjja6sxobtfM936OPZw9ddxpYrQ2QYtYLLzaiz2AQl0QkY3dXPk49qmVQUdkt1tAfIhPwYe3&#10;NixWt13rC1fDboHzYzqyAhAi59jiCs67Z1XLSt+k2c2ZXbrtpFHstDsuvsn38m9/f1n6vuW+M48R&#10;lO/l33wfX6cdbsC2E5jJnsj38m9/n2htNu+5/fK9WptMRTgieYGIgssQgPDrq/U3XRoRyFyDoqCF&#10;lthSkx7COyBCROfS6g2MITvydCqRaW+EsKC49xjBlUlZ6dhurt4MXUZI6n3EoMcs4YpL3icWtmbI&#10;EFhxcNt1BcEYRNznPC2tfAG+r59NSwg9cO8szNXIsiGw7wkE1mqitxtVznWha/1Zg2ZHEvNscYpu&#10;cFgvYJibqXszLcV25YwKfJ7xEuMN1VAPay4KYVPxI6IhP481glKHjrG6Tnub+b4dO8yoBEyb6oQU&#10;xBHdiH316eNdzZY8I3ijp+ncpmMtq/7K+kGjMVL3memNFwGOctEwY5XFdYeOm9MSHeGfC4Kz7llm&#10;7KJoDDGpWBH/oE0fxJJTR4J++2rt1Afva8b3sDqndgk+MR2zSymb/OoyPphWe81Yp+3B/EvN3pbM&#10;ywdD+sbRZe2Ze/IIQGOQy9h8MInkNgk2OUJej/dmwCRXHUfApo8Q1rndsLPObmTm8RiPsrOjBMt3&#10;mzJYZ5DQvToshPhHmOC+iYboFUuUWmf6KmccolV4zeN15lvTffvONXI2ge5+6AAmPzrmbAlZGYQv&#10;98L/HTsKzvbxXXtWEMyCDQe7paKLdp/shEh9f2YabbaHCeOxh31P79fS2jiJTWXt7O/tztqhhpJZ&#10;0LNwbAi+M+z3Ruu9SfeyD6rpiK10PD/2weBitLScjalLcoIYLGuy0Yhn1KmeOTEGbEtN8ORTb36M&#10;aLFQ6gOIme0A4qcwELzCmv1BHPzgGLIf8u/essxL8WXqV6fzOuaodXq+9mWICke3eb03zFgPR3zS&#10;jaAW5ztac5CCRaKUlqXuyun7VxpM3o/vTeT2YfI/Ptqd7+Xflj/HL4ijtNq/0+eL2nOby5GWNXc3&#10;3R9rz408gKWVxtzUObbUKv+mdvgPuZK6Ec3t7Zvv5d/+Pr5tgyoHCuZ+J0i+97k2d3bXZeAURMea&#10;dh/7nyrDIo4Dha0usaTObRJZVv7ddbujfO4iIJI0GarFUaK+uY9JoHFqWIxPukWKWOS/QP2qzddh&#10;2ni/T4D4z7FpoXo272wSa0A+N5qlxD6wYk55vPazOZhe2dHIY0JbmTp2LIzb+SDj8oJl4pjsFS1T&#10;CI8Jp+a4ZDW6kwZpDTltBqzaipJ3Y2Pcj+08qahsgouz3P1ep+zo/JtgLPXDF8xS8r0PbUrUorcK&#10;Bqk4BNLkjIjiy9d+xDQZsQXSPm7JBLCw5f9olaPRYNO7YswIYuc/YrTW8vMAJPN77muig1ib/mgA&#10;RsCsdTL8TOyOrZjNdt77g5UP80IbEjCrhFTr659Vu99xd9uMTQTlMMLH+Ku1bEOe2Gu6qqwq267K&#10;bFCWgxHW3Icoy4T9ZsL+FAY7wYbRJBrYtK0F1SriF8zw7XuWaNwv7MrX8m/Tjz6GH9pfZ5V+AXQt&#10;KxORJtsitgMXfDLZs2+vZQm/X8flHROY4SmKZv/d20q9KxYPldVXy5idDXt7ZGvhUUWgZK9J7DYp&#10;o4LYJj7E/vTGRxiOC19/GFglihs7dF8Zx6HTyg2xXulHqzBDhKyjPl2p8pSQh1HbiFykgQI59bxu&#10;LOsOrwO7WovFT8y9ODcCQtN75LxtZBCZfjuLR1yVUh+I2xxvrFPiVP25tkQ8kqWgnU6fhftxIzM1&#10;5jghEBtblM4ZU/ucmONUmPRtHNnKvgWMHzZwVeATXQ/Ha+9V3Laddzt54Pp6RDb66z/y2ej22Ca7&#10;58558D6vZa75t9mlTzXI1972VDRKqvSmUejHfIru9SRXBIYzHGT2FAev8V1a1Via1UATkFhzsRqM&#10;eR38rKB7qD9OsXU6t9av/tqbiJ2+3dG8swLZR1KOM/iF7vSxFGPryRk+ESHJtrhz3N/YG81E3AkG&#10;NuPERyFOuIwTdNmMcbNCRS1hyDWdGwi9545aIFbrV3+12uJapKk7kvbaYmAzCHOHJdpd6P6UiSpH&#10;8PF0rFi2SORK4E1tmaGO+lwaGd88R7DbtwS40lPl7ONaN40GV9WupIetobbFsHPunsDMDsegE/fA&#10;5lBtI3yVW5ZZjRNmO/ct9iG/fcTMAmhKzxP3Zw9OjgIs0uvpWLGv83ItKf5Z3aAIKXgYmuu4ffVK&#10;S8to2mebsWIjipgaw6BXhpm4LHukWsZ9xkhIsd0a17c9pZGNaSy47j7xTqwqSjOy7zt2p7e5Fd+l&#10;zCec1es3l7CxA98zOmiotix7sXAtY3pv312b9QmnLGsbZ9SmMtsQkNnSwh1rlrFimbITyRzhlRNa&#10;Z6XiQHedxiIkmVYKuuQ4x1INRP3VHLJHjIK9tm+Kjeqku3YtlphRBpWOZdRQbWd2OSXbQVBGllic&#10;Kukn9N74TcSB8uQHKxq46eG+PXt6XInzlJH52oHTev6KZBCVphP35vTZq+Ki5Lzbpuf5FidTdpQy&#10;dHa40ET5Wv5tr3+qWr72rgtra+HQlXHydUuXMdZXwkNdSID0K2zgl2Qs5Q2uCB6nxXcBex5ifRXQ&#10;hydbZdKJYAptN//0p+ylz/mNq+Ugg4eRw1T6SAoALwAbcbb4OA6dsGT2bdfL9GI/LQBrb35eQUI2&#10;sWt/t0lTxAy7OTuWkImQHUiRIterkeJ6kEzfv8Wurh2o7AW5eqlfaUfsK7WD5ycO3pr1o3Ys5dKJ&#10;DHBcz2/Wlml1Chej2d7pycm9uuZl5yLx+92UYXvx6sqMwGN29OVjllvGTERavvW220H2mMXe+HPv&#10;EynFW8vHzLPVdeUxeudjkNIPI9Ra1l9Z5zVudHj1C3afrKVkYlFtPU3/sWG1jH02PZI663zGTS2r&#10;/sqSgXzXGktfNwXhT7GWalMDgAnwnNzboPpZZjc80WbHlxOKtXxfMmHupIVjk15dGONSsTDNrBls&#10;1bEmkjzj77eSidPs8/fFpAn+Cfjh0mWqAGXDcL6Xf1vr3EBYLmdjuODL7w5Gvpd/+/sw3W2exdNs&#10;28pOE8GHlsCaZCqCCZVxoiW4VSAfM3lpF2EB01fBC4u9eqNOUOyvI6TX2oPpeD+ykBaNvb7gLg0S&#10;uKwBFXCH9UnEMxMYrjV9y2jJrGNPeQ0L42yzKeylGAPitdO94I6waVeMBdtOHl56/31rs7mlOZy4&#10;m2RdbLwYASxYiV3xmOMDWWc8Zlp+vLVjMZhpSblHL4/WLoaPzWZSMsfFGuVP5XnXKBl4Yb335sRN&#10;jlN05+aMS03SsoGBOMRVHrPfNuvM6gq+5X2dP9JzgTJsVCufOZZ5ZG+1Y+5421cEHHOHPTwAFqH2&#10;FbsYcgNHkBMwCUVvYod5yQhxa2aSD3oXW9VGMr5nbst4zV2sekuT0BnNsw3COO4dKI/RpltV1kOd&#10;KKq1rL9ayQQC2IPWoI/hE16ChSUTYI4Mjq2IYlz40qdHQmy7LRkbGRCva59HCKcwwkqlaM+2EMDZ&#10;IOva2uw7wGA0xZ7T+mHpKRYzNjr3hoxdktlH+d77Nlo5r/nZPHCmLK9PYhp+HfAoFYEHb7MWFiA2&#10;IUc9B9sookxtJLFYlZgALhtBnWwEYhF1Bcdj8JxWjzVDHwe1lvVX4gJ6vsVeYtEJF1l7h/3j3STi&#10;p+58VTcunMvPi5t4jXbOEVjLqr+yZBqpbflhLNBeUvJpLMA1rdOrOXvJlEW129gHNk6dmdjDwsbC&#10;igFOdEmyPo9/1gS7STxK/mR1ai2/8nk5wpBtHkRlH8eH3UqcZltxs1GLK0zsGDru3sr38u/xfh+v&#10;cTZunwdPHoO+TwO29WlQpwfnk+99VZuNc+0NfStMCRZqx/3n2hBtav5PcMrslm4pemnvbGfMkO2b&#10;LLHPMvYalOHHdp0W+47jEi323XsNgi99Emw+i/dX6svoTA1aOxLpOtodjnK315/bMd5vPhemAhfr&#10;henT+xUjvRQcosTjFer0PQ5xM4F9kB01w742TuY0gi81e18yA7hxGOFnX9wSpvAcouzTbw7RUTJr&#10;l+7zsL7YJ43Bkmmc5jOz+CDrOvrvOAcJKs7eBpl/7mziosnJMWmQOhFUa1l/ZWsz+hPrsXNJLB5b&#10;xphyXq3NkUru3aiKsfupHwNijxvt17Bby6q/WslxDjB54O/wzDITUuV++SXtwVxX6gyq++ES5iln&#10;Ozkvs7LuhDXUS52DiWdE570iTYRAhDvF3jExJn8Nlf2htWXsxFza45lc07E7M6excHmfW/5auIsd&#10;APg6rWXzvfzbWjN2LPY6Mfl0Viffy7/5PkR4AzOxODyxV/Oe9HnbZ5C/Obfil7NrqrYc4VI6bW85&#10;fOHmgvYRwm2o4de2EB5B9/doEU357vWDgHVLFXPs1y3BXqjwyPb32U562Uem+UfEO0nINRD9o/yJ&#10;s2UtCIz1uTbzfd9yOEkZHT6ORB5Nw4k4ht6uNIsHDOBphHMCMW7Ua49xTDp6aln1197TWIQIIWRa&#10;SDvJ+rxhkfhx3efCwpDIYFMszlxievf5rJaVdc8yl2PwspqOgx97qnwv/+b7gDHj36wJ2gn8Exov&#10;7xOfatsbcC0PTyvfy7+ZP4M4YwasqI/9gflerU2m4hBC9hnMYvPzs89w0/D9s2kgyCp1xYzHluHW&#10;7nhVsUFroOW4jA0A770Vpzv71ozUNP82HR+xXtidYeJwxF5G5li8GgzKPolynIYtGy/M95oxxfTm&#10;4pYF/i9o5MgWEd9dR65pZ+/FSM1iMdP8PFyk2Kb4NSbwrtkj0ko5H8PLFnjbZ3EaoM3/+90HJZgG&#10;FDk23foMvysusjiPM6Yk9oFnmRzTeu8XvS+Z2ztzpFzvVWDMoliDQ2yEqYwj6CHM3B/jvRkl4wn2&#10;3ZnXixfCTPcdla8jnrVJwufsinH9c18d1lrWXw19rGVjZfcyW3GqpMZUOTwE1ZjNyebhnaA9YEYA&#10;uK3UWKcRnzTqzAKx3+n9OspbK8Uu+rgq4KUY/CY+bulnDkIRk83HTMZDCObUbr8UEKPz7F5zIjL/&#10;5tg8HzeOKV/Hpr7PAbvc+Ic/RMj56xHCnQWMzVYLaMvpByOK+x6654I9Y9vvD/InXp5EKtPG4dGm&#10;3m8xwa1+/TYcTHls8DwPMcxVLBz2nul7BTomynzDWvCDR5kapKV+rN2b4aRwhFC+nm9iK33rf2DH&#10;vkJ5/13NcICZh8+zcMEcyjKGW3cQAo/brk4VZ4824GmQvH3eIfW+ZKwSoaDdPbhsSGAvXdCx+Rjv&#10;QUrmFoG+iw1c9S3Ptaz6a29ZXENKTq1Z1dTehHCm5FQMCFbGlMdxE0RTjAiFMcLhAcg60xJDrkOY&#10;Y4vwxtmFfTtE4gjKlNtX83HfMDi2GuMGo4j8vFob1ys69dyREwBPBMduW2ltOM1+BJy9nFxL3bBV&#10;27f+aq3Nx636rSGxn3BnJ49Kwe+lwYTBgHavimFvcgY6mNWxOsPhxy00e51x84WG4PBUPyrEGS2O&#10;Q5SSiQX0m36JIMcXlffxV2tZRy3vQanvPUwzM4KzpfK9/Ntap6xzMTJjo7YsnmN1XEdtkILNNYzD&#10;O5u0KXvc8m6onSRJHWvN6q/U98zdwFTVbTdQOzhWGebEwamzI49ZmWfrxP6d9yVrG7ELr/UjcVfW&#10;ET9YN7L46fEqeviIome+72vGqr/HK94QxGf6hyz3xWWH8YsD3scXTnQEIN6i5X3JTBAZ34GjbXtH&#10;etbs4MgvuTJ3MVzq0I3bFxJxeM64PuMlczM+mHuNEBwbSMAyr+FsErPdBxDxqdjVUkbIOe6Pr+dc&#10;NhA7gLHwrWTWYPsK+KhzfFpr3z7OlngYGCmZ+aL5d/CaaP6hzl8wS4T9YBrCNhAbwWfO/voY0+R6&#10;qzwoMy3wFHtbfVzPgdgfvP9FxDXIjbbZnuMKQaa3Pv2sHfGdRC9G5IcrfgIQrJFa/VF0t42n2rxF&#10;aqzd2syJf8mJq7Lu5vZpcmqD4LWZRh/jn+1TOqm5DCXbvJZVfzW7w3aBuNpm768AT0UqUcoI1LXH&#10;4XgXpAYFmPFXFDssQi0r7UMrk1QL+0BapqdeyPfy75c6/rhNOT3Sa5a69ZEA1GLLTFOC1VutGdjN&#10;E4xx8ujw+mrNvsIax3FYuL0KiKVUZxI+Y40oMqvITBE4+sozZSQsTHPH+/tgPrWLtiOmNmcJjtm1&#10;s12n92vdsvXPqcDhHtU52vH8GHJAPFkOm8BcNh2J3BrRqDLS40o22ZFCZXDlW9ZwQeKGYPsJj+dj&#10;aCNnVLD/J/niOJG9x2OOOrMgSEqYnfnq6LIxg29c7SXH3tsevajtW39laxMxTi6Uxgq39exPxl6k&#10;nFj4V1xXWx/DSSao2SbaY2m1LMUFPEn2EQU0G/BDXHDzXM6PBEpitVhUCYciVWGSq6FEdiDAJObj&#10;s9WvmtZf2UaxEaalxSWJDzqWklnjpDn8/5yda7rkNq5sp+Sy23b1mc2d/yTuCgIBEhQzN9Wff+xK&#10;ixJfIJ4BEEV1K0eGsS9vUewOwmamoPW++i/3jCfcwRUUisT2TLrA0PDGK4l5nzOoD2NsSLrI+lms&#10;c++r/3LPC/6BECCb1OeMtZ5WHYKbcHOnC6wtxGbOGcZWUqn31X9lz7gZClqB9xRlpvXMiSdEEZ/m&#10;xKFGbY8hAz+GycbAHnPeKBKoZ0XX+KjsdXZ4ocitPVVhcDPm/ARttP7rdseZrZgSalhIF250tG4X&#10;/tnuhRNHr1g4wQp0lxxj76v/8m5i9Rg7pPJb3RcGiU4cDZg1uZ/awBYUDsXJJry599V/uWccD5b3&#10;GJBpF00K5mCa8SGmdwMIICTholjnpt31vvov9wya1oSCVPjPFj1kJHia89PypnbNlDxT6uLn42tN&#10;g8PviyCk7zG3jY7OI8WaIlITqgH69778K3tnCTeTnxRJ7knJt2ERoVg8KP7cMxFp48LwfUH6feMB&#10;E5lpoudRuKE/bgJR+5Oz7X31X94dOcVSW0Lje0C3FoEIdSpjtVHkMm5Uu1coX7ISS5jiuMJv1j+N&#10;YVwijaAzynjreZGXKKv4Bl7MWYUKcs7/qLLB1jMxZS8JC//3rl+sYgbv9Z3NjUz3VbUw6oGsYDpf&#10;OBsmqtVUpVnGGJf2593ELZURYWUm4K/pi8a5hnYGgQMuzDp6kwngtTG8GR0WN8j9mqIOOeF+pIEh&#10;Ldft4taPQkXhLNxqjOEyn1g7ACHKiY3V6bPsv5KCV6gXEaktCYFPT5yeirCHIlpzVmkoy+aGE+p9&#10;9V/uecH4YXxtdz0qgOV6W6piSTSgL8mCICL8mhdj3fELfKzO3qSyBbb7/mncJ0ngKk2+z1lgfj9G&#10;m/mgLZ7nDMDFKjAJl4p1tH1eUicOSFDyc9C8ggDxqM24eO+r//JqE5FMNIJ2FEHae4Z4rf39FwHN&#10;AV8HRt3kQu2q6P2vFzyypTrICbd9evVk4ZDd5AK3LRBJijkrihYDu9vnxb9HXIZ3u0KAh4Iw6/g0&#10;oYMnIn1CguBZA0F3farIxKuyfnLmbro2AZRKNGRYWfC+ThW1KarMO1DrrCV3N2dcJ5XLBDADImkb&#10;qSC944WwMzrvj2FqzhtDN8vLmS57Rp1LTUX4fUA/26eJNcRG8piet8eElPJU8dgVJC57pmBUamfE&#10;FfC39lOFcjbToUg/3DYDe7DKf73FOaH16VotiQSJDta7z5mgknPXufcb3/f2mIEFJ4Ecljod/QRb&#10;G8+TTMgHgEX2SeWz8ja6nf9We4SV4w4VTGFl3a73lm/JFZ8eSQLWFHzoM8OjX5dlzZzVouC1XM6X&#10;sjPnnvGwFrqICMa2plgMUoLHkgNxSAfF7Bnu7CgLAmTmhvW+PHfPFlnvY4Fjgkqq2qhljfb2gGNQ&#10;bGIQ2CFhA31rj1KaO00qjvLlv3+fkEmtAQc2YoJfvq9LgJMOOWazEobH3WfvWctxlgzwACbDyV71&#10;eUAtICob9WJO6Q6IWANW74ONeu4Zfcd85plSC8ERAfSxAm+5iUkxCKdzMYo3N0AyjfaukvBWQdcf&#10;Ozu5qEt5oukF0Xpk4SD2pc+y//I5hDeZBsBxoP30nomSpyXHiXlgImV/OjJOCDIRlZc9Ny6lzJne&#10;c2OAcOaNS6GmVF412xLy+7JnnK3pCGf2cLhttTl1JiFqm3Ba+8BYo9RZ2Bf2eYz7smdhX5O2kb9s&#10;Vf80GrrT9vD7ZH3ouc/4X6GM4OvophFZuOyZqLrP7gFWO5L3krbJ7Nk9Py1hEOYWlsBdz4oKG6SA&#10;eYKp2+asixUtrIB8YoL3x2DH0vOPvsPFR+PxZc9Qp4U7qNOtwiYcqdLkYBlOD6jVJvmXUzlWG35E&#10;osvYq8ueCepCkdopgsskrW+Tws9mpwSxxWTU1bPU9zzPeNno+QWFEXDSTb/R8yFVBXerzWTgCnuE&#10;Fg8LuId4uyH3O+/ov5KT/IfVdtwLX76MlZWH4WcA45Cflt+2H3doXalxY9wzgHu32lpBY9lRTLci&#10;Ud1m48Bu5xl4rvEmME/APC/2mXohwhnHqJE22z5Dr5UMBXBtq0iBGYt9nXsFgia5/uWcMantSyB/&#10;WaimttoQoIlX/oxgUpPCkJLeDEI6aHl6+7Ln1StAFGg7sNJ0TGF4O1NZr54pGQNeMlYMz5ySDK57&#10;ZpMrGHDwXq8JjUre2RgNvj0oNHqmPqlY/H3Pi78TIbenCeMGcuYA3npdENs2o8WQgGVzPu97Xr2e&#10;+PI2jZd9LycjVWDhpb1nTobzBkfk803PnAs7KKkR/3CNsgM+sELpbgTYYoX/EDc777M1weQhuIUF&#10;MRrnidM08URu57/VfomCsi8PjffIqVgzWxG4PzGV+tlpj3V9SedU7bHwvB/W9AuuArSRcQggWdK7&#10;xen7HE0mkes/gXsXl/kJUYp/k/YJMrhqrxElHxsj2nGUX2LjXECs2NnYM87B9PPN2Rx3gWifE31Q&#10;QRHsXUaucARF5zYOtoIZpBx+OFM7vehKJ68jCOa7HA7dzZ0oTOiF+3X7SPtjPPkNNS8NsVAZM/L9&#10;4LX7SBfMArUB2NDkGW7nvz4Ja3sQKI+o2da+rV/F4xmV233YMx2YPJ/CD/TQQftogRKK9/ct1WU9&#10;Rz7oEeTMoC9nHUAncrpuK/GFNlFIkLJJmwSQCu89aXPr7W8sgyw3RFUykNPWBtzOf73ugpsW9cOB&#10;LFXczn+rPXpl6jk4dHXqQha4nf9We0KZSbEseMavln16tJ8RGII3U7K73XFf5fStURFy/bVxxOXx&#10;4SyiZP+2LvLlLH7oeY4XHxj7pfUoksGDUMuLRr17+lfxR1LaJ8vXc/eakrtXXADVH0/uD3vACc49&#10;w+07y6b6ux9mhuw1DxaH6mcFQlseI4S2icMera1A9Qn5fXCNc88EKQz0oqZG8oK5por/5cAgcdKA&#10;+5J/OjO9ry+nDsPUtXPhleSW+wzNU9e/lfsC1tuWNe/hd+gxvB8fU6UiedN8+27F8K3Nd2HSm+rY&#10;eib361c/Hu1xLehtz8ucQSdtru82MLSsXm4NF8Ay7jq3tz2DLUnONam6qGT9tHJYN0wdl2jparbQ&#10;1GAeb2K1K32A5iYG3QiQKIN98nivORk7GSCD0oIQXKWQcp2m+i9TGBaAT8ZBaQXkY6cSoAGDveaS&#10;iJhzzhgbeA+Sb/S++q/qGVM+qRPkBQHKPmfcIPUYTrb55FkFRwNwyaOL+0T1vvov94zJb2fDAatB&#10;Rh78JTZyQnbnnMkOKDASc36DQ1ASrmEgB+gLsVVgxdEzF7aRUNiXBO+EPRkAfcEm3a82m1wYXIIw&#10;eUtqTWrFi4KHgnpbz1ghztkm/iZIz4ue+7tYZNun4fpJQvgOZOw0cYcbwACJiWK6O8+INMHjxokk&#10;Ugcr6Z/GYVAbqRp/m1WDf9BkwFYQnXox50X3nBimZbUneFcdR2h6eTz1Y0qCSDSFNO7UbFlrqgae&#10;Z+7FbqddzEq5nf9+am9qcrveW73F2Hw4EGq7vrscjgmZrpm1o/WWXxDEM/xQDoetRBtgR5dLJOMH&#10;W29jJ2C77IsjTTgLid/REfuj69WDsxPZ3srSYbkWEySDhGk1MiMKWFVdYNNcA3bczfNqg121zkMm&#10;7Z5/BQv5x06rk0SS8WnbRKqid7j31X95n2X0WpqVRT43ko9Z5JAEhr+xz3l9zGrHklyu9tKz5reB&#10;PcG2zJ5Znc1VQRaeQxXopejtb1Z7EbNIFIp4bJOaUpg93RPDVvkPvJpSWi/2edEdAP8mjnRZ7UV9&#10;RFXdQGSr9tC0y76zn/VTUoAJew8CV65+eQ6mdmqeENRBe0PLaK8Mkm/Wglrn8aH1xLD5m1/GBXQ6&#10;zSgcE6q3Ef3McfUZ5uikAgWLIkWCPVt3EWPZnnE8a3uNB3CwqTCTzJjVtq6oltCUUm3FInC8ZI0v&#10;7x98SRh7PUSfBVPSBiR1L94k5X7ejtRn5rXKGQpOGka8xGNFgNzKf90aD0+4EMn2Bqb6fbcYTaaL&#10;0vq5W/u3l9EDf9spoc/C40GxC7Z0WI6vC7nsD1DdF3pu23Zd4da2AId/KgKoBDDz9nClQdyMnmGf&#10;2bYqmmDYk/8SukeL+Ho+wI3nBVm0njq0v/n5fACHkvtDhCX/beWA/HA+cC3CNcdb5GF3tQdkMpG4&#10;fKhr5NpaALqFocabIMDGw7vzIQRpfpaT1aE9SiJEQuizKmCyrT8B0vSqwzs+VYP0WpkDEOqJshwa&#10;5U/rjyqdGiitVSzh624tNLiOxyPodOHxsOIx+8MEpY0EA4AMtprzhIYEQvlhxd139EbEjqh4vIMq&#10;TzSuz+cLPcE50xgEPZ8ALPZ30tPWE/Sa8BoQAugnW097a/Y21Ch0IqHIt3GdqrvJFvE7qlWhd8xX&#10;VZslWaewtuE4nA8BIOfKEYhlWtFb35/+K9dPVXeyT+ykiHLXZ1EFU8tWaljXPoBTeZ+/8PJTn0qU&#10;zRghlx7pprBlnlRMcaVMRNZW84y4sYutyGApDtx76b+SKgVHj3kSp0471vMEvuVyBiDHFZxZB4R3&#10;FEYoqhw3dL3gA7iSsGr1JlccKiKzfpZIdR51QtLEnfvDEcwab8Lsgknc8R7ij+ndU+Bh2zK8DPAx&#10;fVZ1FFBQWqfomrYaZHzHu3e9yqD0h1Hp2N11qrIoYgWlEGxhcry+VZSc85/A50e3/XhxABQvj5lI&#10;jfOuuNmRBhRH8ji0zX363KhgCxmIjODUbQ7DvTw6JDApEuXpY5SnbjFqDU+gg62GJ7F7h1Gx5Njr&#10;tVOksZ1s4DR1Tq/7HK70GC1hg66FKRsljgIqD/m7zRXAYjpkwntZQfJqnstnESxbidtlKpTGoIRN&#10;m+dcBOzejJ8/+vTWxoEGNWMvNi6sTN/jHbfyX7cuQI6AbOVkcKvjvuki0yAx6R5djcLKwy+UCyxF&#10;v82HY5bECcI9FeTHfE59ch/oJEKcYhHHKz6FbWofD8pBak/zKZ6sHLCKMn2wQz3l5IsElLP4kOLt&#10;qkgfNOZm/pvNKXhA3kqcO7mAnXXvZv7r5oj7JDXQ7AlT+bhL4KTLnoU/KerydTBIOqxDDYbAICDA&#10;H1pzDmNXJmdchnLcDhJv8+xSpEkFQxhPrTfWVkpH4KAq5NkeTvZeD+9IQKCC2EbAl4lsrD6BodpH&#10;gnVFSLV1iuafogoORtaZ16/Prf8yHSyv1k5Vt+uHsds6GhPMmaDYSRSYoW+6xVNjwYFYjhHPbllh&#10;M2wO0iZWVqGjolj3LPlXexX7srFA8XcDs5R4vsmJ9lR3VifZ9WXtv3KRF1F3EjHL6aZlR9A1zvBO&#10;ANFVyb1Tt4sofc4WMz21Xl3ePQVtn9927BXvrF1dRLqb9ZdNgcuqP7UEsLYYb0FjTw1DDj93+FJ1&#10;AT6d5utJJ1oO41OdWlS4l1oapJyQkoPyB6wwIzbwYzkmV76CUMiz9lYbXRwzTyUXt2+K04N6jAaa&#10;eshbrfurMi/XVWwasA7VQljnqVIN+fCzp+hER8SQpUaJUp5GC4lxX8wdmVjxJkHIN9yT+LxyxNQn&#10;c9qxTCxCat0S6BtI9IMV2mf2xYpFgcyinJinCgqwiMiZj1as2gevbu19Mv03ziQxIZlKmheod8UF&#10;4utu5b/H1s/81o+YOOwOFNzRD2cbSP4Ps9Cl8enzkAMZBebbuGiNqpJfHwDor63BnKR/GEkn1+P3&#10;1pzWKNxCaEC1LL63prBYzhMFtuSz17HveqwqAL6/MwEYVrxlKgKwJZV4TE3FMwgZ0b3F53I/Luji&#10;NzhyPEq+nQZLfavlSAKK8wjpYYOkcmwo6hQD4kxHVseV3rPcOKgLO7u6jY8bFHN8VullTe3BF+P8&#10;QSwLFTmKPeir2X/F2qLg8934LCpkB7GC/UQKj4eU9drSBxRuyeQCAJmkSh/79L7m+dCNK8ElFLP8&#10;QV8lmcsQC0xE5dl0yjrPR/isHDIlBfsy4V5K81dB7a5ejBsQ46SzgICFj/M59kkcO5U0Yo3KRFpI&#10;UICL5H2qZhXuRtMnJqLLyANkySuQrmhluY56XKPQ5oljyKbhgXjphs0SR2OpZn2cPrO+b+AG35zx&#10;H7jNZ16Ows6lsWNsyvwt/jl5eR9l8gechhnH4S2yTdb15yZV164lew9jtD/8pXJ2WgvwJ4K+nM7N&#10;thZo95n6jKmRDIc9cyv/zbEpuSBnBPy+6u651XE+yFKvAk7PzgcQFBRQiyGrZnuLewstlD5Xqgq9&#10;QQYJhpQaPwyasqltmbCQU2QS6pT/cSHw/1CiNB04wGzyUu4HDXu+uSoqxBA+a9DlM8riVv6bredN&#10;nwztru7JuOk9l4kyt+EJmMdu1BIc244LteOrVv4tgXLD13jHECPMdyR50pHn4b8xH1i55dnAnTly&#10;7FYnmmAvuXIhTi1Zvj1KDogRMouHElZDBNdkR+mbeKjbjc/GmvvOEYrvx/5w8CGq7/NB+GS0R/f9&#10;BUTv44nAZ2B9jdYg+H74Ns6qnBo1+suj4/Ee14pAZlpKEK4qwSzkqkg/8nGwv6fsFjwneSPXsqP4&#10;nfjBsc9FBigFph0R0MGup68bDrBe1gEtMuAzvR37BO+R0hSXoapxtc+O+lRB4/sBgPH78pNxom5o&#10;ghKiKh4wPnhxZlFJciXFFRDJsZLf9g1BJof86AHQR983RBBFqvIhrrG2wOi3Lss6+N55Pqc1JN6D&#10;RReflTOveZ8FLvUCPxkxpazN95RY5Rn2Xvqv5GcqBpMribe3XzJAPSZSV2JAo3jBuqkgou3+VNpo&#10;nZ3ei9c4eyMd0tKEGo6P0/lZGoMMkEd7jIXIiGBNsYnfxbFK2yKR47VRqGqdgkKcKp2hXeaUSllb&#10;qFZXF4G1z6fEQu5PIOTJaPNVFO/NMQiDVr7w6BY9jBG0brWBQQaIJl3jGTPtC9t/xfLSLZmL/jBW&#10;1vZhKNUOvJF017r9jfMstW/W4g3OEteAQve5yPJD9w+TSJ2KDWqlGN4620/72uf3hTAI0TtxE32e&#10;YcRq/UAXMFRXLq+3LKVwr8JwYxnZnl5EmJscIOJ4yO5EqOGhYvTR5+6oCql9yZgwfXMwfaoAJUiE&#10;7pf4BUdXpuKgGAYUKtFlrxSeTwnElEOMzJkqQTdOVU1meXhc2T63LztDUAS2NAbN4S0j5oedUXmW&#10;TK/D8xbnvIaEhgznj0+ifjUFGjeyqt+Nhxgw1d823kOoHxezMsniTZxCjZ/L0QrSLB6awGpAVCRw&#10;QhllaUMbvdsXFf1JxyJRVrj3eipUDzwZOvuy8SXEi/NwfuNcM8VfzFPV6pMWCJ90RRRfNP7NoDFK&#10;XW/kSRlMlwkkOv/BwO4jSKonVCdomUj3SX8i9MSJojV0NknyO/pwvMgpPE+zyxdS+VU7fhwTAO0R&#10;1/yo/XFJhsFXooDyVPibp+nAYX2BDuS2+SiUxO/qW7rupdERziL+X4wN9+6LJVQ1O39W6lv/LJfg&#10;+bMlF02e3NlFLYXos6TfFXmqMHuqpk/JqDJvDsnAP9CJF9pFh6FkRfTJMXyhixCrUln1EItSzdtn&#10;sTUd1nrITFzLKF3xJiwZaRNCoO9g/xXkqax4A5VhKJGH7uWjSIIR5+SzqXDGMk8KSRBLGX3q4Hyg&#10;z1OfVIQkhJ1viiraZ1XgLE4hYeut3gmFGpwGTpR9oqR6L/1XzFPFUJPRc3y3Ai7KMXAxHY55mGVe&#10;BMFzXCYF9hfUd0VDAGjlgtV+ckO4VNtl+ZRd4Duz4H+dhkifQDeLNzEwX6wtcUcVvVOfqjIZQsBT&#10;Uf0sq8lsWWerOB3KOcMiX9naODh9Cy68Kov+f+Q3yg2w1YL+VRHSb/yGbXP5ERWT7ig0yBX1PSYL&#10;+rzzG7yk9m9SIe9TnQP3HVRCfFdp+2P1AFqFA/vjfIjyGVwMH72rKEUOqdFmcoF1RAXJtYYcjshQ&#10;8yeBfuGABk3g249Tc0eHKmYYs6LGR943YZpAxOBYic/q4r2mlWHuVyUxaPIFX4FBWtKq6nBPUiCe&#10;7XzSuB9tPRisgKB049TA7V9g+aXTJyBF17psU0HzTuID8gPGvPUJlaV6SdGq5EhXa4seTb5BjFbE&#10;2LaMQnqVQ8qcepodbtKyvX7z5uAOd31CJpZNZSB5P5ENLpyoO3m7A5ZIiS/TQldM++iqTwKgyjTV&#10;rsD2caOvyydXus0ugbgbDal8aO4KqIhMMrvrU9sUpKm61Z2XofnZ/KZCFonDbUCM0G/ihChPb5cM&#10;/VdwAMlAjxbx0+tnA09zXBoJtt0khwnoKzzRpUFxaECPeXZ+Q0aiMkrGqsrWsM/brfw3xwZTTrQ6&#10;6trT99pbEweCIINhUPqnqgi71RfDRe6FzDTDZY/LPGbyg+FCUzBqYzKAk0L3NFUSk0KFi71EDHRN&#10;gocKDIw3R2zruHKn3SJ1Rgj2eBPHTyM8rBFKHOdDqgPvDxGrMSA8Hy8kLJ9FWse6Ysx3LY0Byf8V&#10;A0Jpb8eENF6VS4mH6M5DnXpQyHGerJk9pVyJsE1FEUgPCMJrWhrDAcKXCw/zP1PluU/YdIa1VZi8&#10;VXrmPApUOaZyenikn97LF/pD6XSMY/ho7+gP3ZAbwmJIaE+NIQB/Q/UIWlCCQt8XABGGFRFSeZGr&#10;R+7Rf36ZrL26RfMIMuP1npuGBYtWMkYLy/zgPewrFlxAblArNkW5s0/KZaSspxhWF0csAlua58yn&#10;5Y7+sMZ9fy+SuzN48Opck5cLLze+tqsG9GEv+8y+0AJbiqYfu4r2OnaVMf/Ai0gC+icD4kVBNSRd&#10;sZYlN560gLWnuuRiydxOGSrl3RphLFXgn1ympgkIzWonoKqd9TVi+Wgw+kQFfCGt8AqAVcodhRf1&#10;PrmDEuuuk1gtggq1Jy8iTPsmn+sP/FOJ+qQEfL+8Ao4HTcaAsN16NQ94CG8GzZdf8W5th58k3sRY&#10;6mebo6vIuXYM27crWbhxmVw8e+WsVIXvFJ4MG+G1EjXaRYHo2cy+1SqlbwhfaS1Xs6S4ootTolCh&#10;fax9IsrL/pfPoW31vypGGTv9Uq9bVVSItvtWhnMgVv2gS6qIZSztr3GNXXLp7WQf3I3k7siJM7Se&#10;p/6K9zkZGDEPZect3IQUOEcgVVnyg47VRxBck5QPOatGn9QE7AJgdWVAXJ29UV9PSBG9CUqFwV3P&#10;k4RWBTzHm8QhOw1R0sRJUgc/B+c2YxFgBNGJ7vvE+2PPwdPPMfhFDIiM0a6dUBpMCbtjtHD0F3c/&#10;A1ZQOejxJvvZhQ5msS5A1MOnwUs5IONo0Vs+VQawxho7qUBgGf14OLw2buW/2ZpQUvq3/iI9+JGR&#10;92hN+D4GC58p+nKrE2VxiQgYgvEO2SKbyoc6Jk+nZk8Nl80jijFuFqwD/WKXVXCh2D5vNk4BB5aG&#10;qD5RcR8VleAr+RC29sK6RplQbdjxWWiyyxr8fyr3GA/5bB8Q8WeMt/GQGG+tal/N/it2DwVeEfrx&#10;JtZRz2vhtlgHdjhpe00g4EBeBAKQL/QreCB2X/SJSO2cYkn7/ZewUndr4AoQfEajxYWZ1xA/OL9p&#10;KWYofELq0f+yMgXfdyv/rdbOG5zp0vTgVqc1pKyNPfa4prViC0OFszmd8JA8D3gm+bRy3WMlHvM5&#10;9kn4JHkmlsOuLwItcOCHMNWmC7EaeWBIMP2E+vB8c1XQsvmK1p1QUZ7AZVW21qiGMI3RGm0k7Jql&#10;9XE+iHv3AB12BzGasXMnWd2/N4VofciqvLD5ljfhDt17TJKAIftoP1sYBmenL/nWrfOF0+kz679y&#10;JZd8TdAAv9oxxgHk3AS0I6VGrYQENCiNL8IPGRK5o5WZS/FfPPqxQlNNrdwNvAZZoHc+rGwQ5SoG&#10;IV31qQqfwVYAbivOs8wEtSL14kMGBg61tCIhs1dJqXjFHMDGh7T5+4lF2l2F0o46tQ4IVIL1Sdh5&#10;ph1dTROnnUNGKsLZl5ZAcjIrAsd45tpe41TJ3URTI6Hw3jmp+FycRX1VKRXL2i5TYf22pFYVB8w3&#10;dc93EN9jnv0w4zNLPkOY2n4l3nEr/w3y5ixwjHTyoTPG5lm51elILHmknO0svGAKXPJI8RoqV3KZ&#10;LA5BWGb0pms4zkAo9x0jlEMw45Wqh46Vygc/zkfHPMiY1cQ1+B3qqPFkjJDWoqn+7dPs50ER+pIt&#10;Wye4pD0fUg6VdRVTIVqaRQwfu3nqE7r5J9H1uig71AWvODSFx2Wsqu4u7vYKTlmdHS05BESySM6w&#10;99JXXK7axHjBK3+6hnnw3VhEWv8b1L3sT+8pmSpBFEJtQ+D8i2LQfU9w9owucswS6V6TXR4SXquA&#10;We+l/3Kf87PEd7u7HkdFDYh/4HlYqBbO7hvGvwjgY5/f5frUCPDWb7mTGLtpbH9RNLZ905VFWTgJ&#10;9Mo/32lfhd7SDLhXnJBiuW9c0UEJ+7ZMsLL0rcjPEb7c2jfBweJg4n/IauRXtC/8WnprpV92ZW1o&#10;pkF8CgVumukwFAeVcc9NVo+56xPMRoJ/iL3t9wJgEya8grKIW4hVvo+UW5izSuMPjtKpo/8K+iSO&#10;7lt6Vfy+CzxQOEbMKON4s26IU6dpTDApA/l38wTrmHon/IUBr/vJzFxWF68tF2S1hwgO594QNgvH&#10;zFWfrJ7h2E/7b0W3C6re8B4gx1S/WVwDx5WI4nZtcVtamyCjKMPsJk28fn8m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bgEe+&#10;iNen9QhvASwR23kAYgqCHQ/lsr/fTTRSDNPoc0jIdWXRHClDEdxNMYRtQMSDU/AqNPGmT3iCWTxB&#10;te2zEFhSJoymswusB7xmwRIIwYQ4v1paGU8m+Gdkh1uGDMwjFtC3Wukthmq8DTWRepv+CHg4ZLhQ&#10;LUVT4IWxZRTs7KW5sM2w+jJuixFkranz9E3TQhq6AgVmP2pUnGi3+hK8o7VFruXXD4E7lHshl4cK&#10;v2nKZDMp+0mPCO/2vYVxKEajZ4I45Qj7rPqv1JOV621IHPTdFhIQnDPJRBP92X8ZTHTIvnpyvYv+&#10;KzukYL8TMhho4zeABxCOOUN2ro9GRSh+pX1MZPdNl4RuU4Bo4bbPEihFFRorx5HZHqKF5EkEM/XG&#10;/oACDZGtN62DKLglATh2UjKqrezfBGenuPsAQzwvLeZ5BvsoD9DVRt2JaX0Kwc1CrkdGUJD0sYh8&#10;xoDuTv+CK8Ag6Hqszrc0Zs1zpEL1PnEJpKcTFTs0ics+D2/W2mIn1mdBivS1BWlg0BSYyBf6HVOZ&#10;n4WGOt0un31G21dwhZEXl/NcMBtIrU6aK9pDeXxtbRvoQHetB8fqVNN/+XgSiveWPeaJhVCJdNLJ&#10;e58AOtJ0e7m2ZKCoNN4gE1NC7SeOOSRpPMTQ3PqEwtJwLgK7W1vlfZr6YDV9P4Ex1LFHqdzWdmEY&#10;sL7x5mWfaARpFj+PIBaE0sQGHxLss68t8jlZf53syz5xdWXUioDQJvRxOBKKGH0+GSPIBvxQ8VCK&#10;7JGGLAMtTQA4r8pvvuNWR4rDUWPDYCjMbeLIQnTbPogiDSSE9aR6825VmBnpEJ8+C0qtkgly4tUn&#10;Pm9fo/u5T883V4WoKPmA0RsZhYOEGadb+a9bEznaqWRpfVxDxoQZOXoYCOe2hqoQlmIBFt2vV0A/&#10;I1oSu/ySC+PvVbHQcWofnEKJhunuf0KMiHkZp/xZ79tWheR0lW1VbwTAf0hq133w1qJoXYAif/O4&#10;hv/5k1UMRiNoQqvdIjVS2UmjezjfhgVExU1f2Of5nPtkO5J/PdVj9AfbvU/MGedMNUPGgBa/f++l&#10;//IZnecaN+jmGSXdAFfC+OwTsocnquqZsAhvOB/nLVfoCdkjZqw7bDWV08PimSSlhnp2d8aBZzoX&#10;luj4r42JE15JvlImVp1xinqBgo8BOQPxss8pA59mHdeBk4gwPvs0CMFrq8SwFkH6tHlE38H+K/eT&#10;2CsmQ7zJOezzxEHkSJ+wYZs2hEGRTg5qHFY0qPfiM+Pe0E4d1kAj9zjdyn/dminn2OTCqzCam/lv&#10;Nqcx9STGVBQ1D8G78L5nc9QtNwf3s4mbvfkvuGQEvlkyMvC25n3eHhKuChtdjCleKkoBDcUFVDEC&#10;QYJ7PiqotEK3C2viYFbvaB8lNaT+yU9yD8SPa6C6YSnJEPRhMy1L1vvypMB4Wu7DpkMizUmBlk+T&#10;kOCQLMDVVODyCQoLxZRRBsPKuDsdcNUSrHg/NvcE1cIBxsWHVd+ha0CEcmHp+ZR5vmA+eKoopJiv&#10;Mtvtw7Amz0dmZZ8t2EYihfEu7v/Qwe9mK9SJdwZ/S48vKzOOmrDxYSyRzTMCi3btIYb3Ck2A2Tkv&#10;ciKtZpsPfoL05JNDI5687i3VdNjeGJTsUp/uTkT9V5KUrpv20eXEbIomG29PAhF5cfvWrerNpaZZ&#10;js/LRf4tB3aM+OGnxedLKC8//HAOy0IW2kIslyBgZnfedUttdnuuuLR+i5aosoArCumaY0ybdbYI&#10;MdcoQuMgEK2nl90S2HDOJEek50yCFQJWFLtH/uKGbuTWdIy3oGQ820I3nLrdmJHcbPMlqDJfcjP/&#10;DSJAbIF4DoZMLZ0Zg3OzE+UgoPCnO5OCCrONh8IB8SrEsClURPbgupbrUzx7SPwbK0Vv/eErJwnI&#10;YAN9nxbJXc7l0x0ZyZrYsq/zEijUGBLlhHXFmz1Azoe6yUeFe+gzG7caBGGjpCXXuiITIaPsXEZr&#10;/gva3j6tgG18msOzpavx9tA/dCxAduGet5zsu9d/JQHgWDKiE6QAk9p6hkIT/86pQXJuc1Y901wS&#10;2N8nqLFX3X1iXTkaQ6Zb2vLL7nxtjwCzKHE7/63vA65KgSydOyyDb99HH/csVDDK3hd/97hyHFdn&#10;YApwlPVtLJPhmBi7ycnAnaf8Wx7jnzUxIWuC5dxRCzKZYvZJaSLEJhP+hA4F8xjkMOh0fwwkK4kJ&#10;Q/Jdz2SpmD3jGROafmGUxPJGrYPs+c9NXwAITwioBkZqxZmjnVcbMJjDXrAsJd+1npfHo/pYk1eC&#10;4GsD4oTAwD/w0g89z1HPC7PmRi4Xuil23t389Iw/IsmAMiWTdntf/VfSMR5MLWGMmtPVNQNWG/XV&#10;n4Z3dfcxj9H2/TZAghd+L96FeL1e6mVbzoUMFNXrkDne5mTkPsMzMs79oG2frpotQJ4cr0qkxg4v&#10;p/bDGo3CHGONdNnbBjGBMRrNjothYCgb2eBRZlXjbSFJzxS5j1QQr7RiUPfBiokWl5E+29cloKoM&#10;+7BjHu2Veu1RcVXGzo/29rDlWjlVV/+BP/b9kTdvG/+HlZ5nX7HQHnneSAYusXGdRo0Q11nuf+h5&#10;JXRf0zdP4HpMsMW6irydQAjzTc/tcNPzdg5WrgPb6YbKxnXo2fvYZ9l/+TRg7qWXTwg+hfwb4aJk&#10;lUYgE2BbbbxfUEHyO5IHvcO9r/7LPa/vAufrkRO0xOXT0gj2nodFljzr5WrrAJtvHPjd+hhMVbiz&#10;JhmsS4LSEsbqg+uc56zLL71e+BR70IKNXDYD6bkzmfVtYYL/130W3nXb56Vnza9bJgxsFBlI7jfu&#10;WwlO1GfZf3mfF5lIIc0N5MSnp8DF/asLKhoBLicD/KXQ+y96njKRZG8Mze3T+J2SDMjSEs6y9byI&#10;PSIeFJB60fPChbgtaMN6N8GF6/T3Q6JOYSL42DudjTVM6QbAbovroLMNT9DYSAJdWwQLZRLFKuUU&#10;SEOZIfervSiiKsTbI2d8mknVpwHYjU/XqaIEiWsmEZAGPPlin6m5ofSRMSm2OQvBzk8LPpxL8g8E&#10;GErZ8hgtIs8kThH5zq/nTDgGwsmeBaxrHqSR6ZRgFGXmSUFbKWxcYO2eVZn1Bfckc6ggH8rD3Ngj&#10;JqRDFsvd2HPO7THr92rOQinHnP9VzeN+bDhGwBryMZCtTT4TCXaKNNFkYgpv5kzQw7o5MnIXwKvd&#10;jBZOUnBfbZ47rWP4od70rFrruc+EHXe+DU9XstYgQNS0XWXhnFHGPR+rXqP1ps4v+6/knkKiWnM8&#10;fZpCT3CP6PkwMEz2jBgKioW74gVt/7TaGLMmg8NmLF6K9/s8ojIxKW623DdS2C1vBhkUO+ljCdni&#10;pUrt9DX19e2/vNrwbctn7I0tpwWY0Yj5j4HJvbhpQ6rhaTsK93BekvTQDDatGuySTKr4KHikEAaf&#10;tXzaAwZ2e/iqvTD+7nlm+A5sxAEYULijsSKFe9ObjQzWxVb9Mf4b98nMwnvzmNm5Z0wjn9qxaFvP&#10;yCRrmKclJ7XVEun1bqI72L2PngbAp09Km+05w/h7Cg8Pl3EDNXgR1YRQluVELuzCjgqfWVWPCrm4&#10;5bszDMrBpM4dVm2zF/wCiS9AXlATUrhXf2LrQAF4I4lQbb5FYgBMOt6G4zGMe34BW4cL5rsA0PdJ&#10;UT3GYQ3VE+5lGhAZ//pWbcU8hFm4lsIUaP/XtM2UNogMn2bOuSSU9QRh3siAAhHOV2FTeN/nqVNz&#10;/5X8QpVzzIq4ajsL5JSYRel0STtonKqG/VRRR8M3e1N4hVIL5zn7XLtPJEItJDtcSaxudx4pNQJz&#10;jXDGY2BuQyHl0HUeiU1tqbrwRJTQDBFwUDKr9u78w5+dc6sc8a1wGFYcUbjYHaX44M/uu0MtseQ8&#10;Oo/pCXz07Ll7jXSaw7PBW2ATvKdu57/ZXncdFBaKcOODBx/XVHG6lBb4pv7aSr/9SapRhXMoh7jF&#10;ghTdkK9MJxUGMcrEnSh+HynBubwHkm0gWm3Nze381zNrvaAyjX1fpMt5ZuvQkYNRJKDouk+c0Hcn&#10;praa8M03cQIuTfOlp+jD9DzOxOwZUZI+Z+V8UYm2UQuhA5fbY025aXIQ04NaznMmpGFCBPUPIr5/&#10;GsokxhTbxW7FrUBzYPAOB+DwY5LApLcfPe+7A7a20Htopz9FEPBnwb9yEID2y1bxd/03d5/4EEZI&#10;tkfAVzEjt/Pfas8ahKYKzoWjaY7kdseVwy8k2o+lgY2EfltLw6wciR03mW/6GvxZdtN4W8nAbzg/&#10;0VRVDol3CehujjESYwDs5GPiKJsr8RdB4FTb0fSApvps9Fl67rlGRFORJ/lRQtYxneVE7e1Z9zR8&#10;mR4BVtOk2/Xe3IuOee4EHr+Uh7WmZKUrZ2JMfBT07FxTuFX3SY0wEtZuqFFZDxn9hMzgy86B8Ej9&#10;12MkVTxLian9f4mFBc27nf+6fRsVB/WKurDdVWwsp6oAdTuXKviZ6jNH6blQbfWVi3lcifMekJyX&#10;fgU+TZ5Q50U4GgxzFB0CXewDkxqXZxVen2X3Hhzh3DMUk4AkQiBkCzVYIawNmyF5EVKG4j29Z9Ta&#10;jJsjhGD5jhv0vvbdAV2UNfnZTWXi5Uq5nf96N1FiLf1oP7OR3K73lm+plJExrFLFNs2YYgxW5YBA&#10;UISnbzbhGlcS5TEU5DH2vjwC9/kvsKWAd/GWN+rziWVivr1eIA2Q7dtK9N7cy99KUkk6VZXPDkjA&#10;++UbmeVvQi1pe/YHZUwsCRBime5+Ry1gTEvDAnCa2lnxCmIgpWFhaVKnvvcM7sachqq8b4qiCByD&#10;ChxzhstsGXs8ZmCpNpLWnBi0OTDgV4kMIusZgWtdpq9v302YNn0mZ8S4T3fex92kPTjRhJ6gSs7c&#10;XX/Xf72PItH6PjVeTWNu10fnt9jvNDJUCT1XcU51XSj47BbJJGkUkzHX8fNKfOhZuVH5LoyItYEL&#10;u2emz6c9HdwL3S0L+Ee6fb6NxlQ8uffVf8WcEYSYFH6Xywa6rqZaknwvPw3tB5xiDkz1tf1YXnBn&#10;z/W++i/3TDZBOg1IiScpvnFm1hovSn0aA3tbEiIcBYdSrvTZK+b9dp8Yz1kdiapZmEjfpZ2CwC6X&#10;SXshpC+4CPRJqCGlhrxJPSIub4HzMgLJ1ZyvEAI2vTcb/PgHXWqbGdWJ5fwYEpbOkSjbSPf2E/o4&#10;Mu9C61pO4HHP8OkbjcNbXDeyDR0Z6T3jLGxFCGQ+GfLO24T6rTv0vvqv3Dnwzc4q+JMKCXDAdkIE&#10;tLfSS+4Hq7Y9VjmzWB08uZ9QBseekdyUCvG7ZGD3OS/AVtxN4Kf3gVETzj3jNX4DCKQ+uHOM5ebC&#10;VuqTgikkwEY9C32+Mg0ik3ax8phhjrevpBF3zjPq5Ap/o8+Hh7+OPWX37NA7boZuQqoVY03Mffv6&#10;9l+5z2ijVfZg7tTsGUebGeXfaGtdnYMz8naeHRz6n7z021lQHKL2SClJHq/b+a/HKJRrarNAQlQ6&#10;uOvM55nhP7CSS5WfxGjOmaH32gAjYKDSVm03ddtF8hRigqpCFX32vvqvHC933SnyOXiDmG74G6pn&#10;qmgobhqP4XHboZZGaREwoKXmgb2vbY0w2uBC/qjsl22N9vYgHubOaRRb+96bd0K2t4euRWsKGX54&#10;qmY9yKEmDgha9UNyXcTO7teUYNBfxXCKBuanYXBWrE90iocS7hc9Fxlfnk14MD6DHLWpb/aMGWNd&#10;YR6B5bGSmPy2V+yy5/XwHeYMbdnUQvfdbsUgS01WjueMcHiz2jj+bYdRKJOLwLRTc1Iqwup9PggH&#10;JTV4tfEt1/nuNNV/mcLmxW1H9o6rpQ41Lu+uE1JWmIFVzwz8hcRTKZtazpNgWUXac0kkO9yz5OEL&#10;foEb31VUcZiZRuZqYzMXbePO7TBgRgJ9msIkas89b+cf9z8mQVIHrjl0u85T9/br+ZMKOyjiJ/0F&#10;LxWe6uxFbHET1jNDiWwbeNAYek0cQTZ5FPlLHzSzIx1hsuIFyJ5Z301w4R1xSVF6Rq5tPbPktizH&#10;TTWebe+r/zL3B7pS+0FaXBQJnpNiq7NCnHp+PCZqnkgBQSFIRjvyyG13CBw5UMRb/PcT90frnb1A&#10;CT4n/u5xZiBUpFsEJ+TfQWk1M9xrZUEAR4H7NKaxZBBKeQILf5zZuWfixnZKKlW/hx0pdFclKfg0&#10;MqqzK/yNik7kuD2wOx6sulmlAB0mhYVerO7wGCWjuH89vut5ucaESaGAdBKFEWAtxaSUA9NjgzgR&#10;iMvlnBkDJs79amMJGg9Fz7qNtG3kkizLY4axDQwWZF/vfHw555nBe/w0QtCbgfaG5dYHBhnY6zkf&#10;P3o2jed5JUvC926pT0rY50q5nf+6PZdU2melAkF4YzrnPFIwqY3gqHK7pIz2RRtZ5ckohQcP92Md&#10;LSLj5ZueO/KY2bnn47vLp7nAKhnlJJQfHt/2TEjMk6JSTOgBy6dxsqQWMRnC8pigVuov81Bf9gz1&#10;mwbJBUYpaITCfbSIhJ0hzJ4R35mVq3AZWlbucF/f/iupg6x34QeT18i42nomtmiB+GShRPJmtQIK&#10;Dbyx2P8Cq+LIAjjEfHdOCou9RNrzMU5OVwRgzhz6F9oi0tP4NI4Dx7LTNjD8KmR3ejyLUixvP/Z5&#10;P4XEKNAHcp2X8bqd/+a+qNpRMWrdsGx+6HbH3VwFC/F9Faxe9WD0Jl+AhiyXdOyP0aIttdhW7ly6&#10;pyNYqPwPMb+naqTb54rMnorVWoEIsazriIJH9Vn2X7lShPTK+SmRvgkW8K0qNx0DOzzWFQyWtfX4&#10;p91EZQI444+yVz/wYHF3x+rGGO1r+b6bOKlLR69VqROyVBQA2AwZd4+AyjxVnzCF4OCPmR3XdKmP&#10;c1I3qUWu/IRY09+oRt2zhGmrzON8jCy3dtf76r9M9/OSME6X6b7mLLBzTUqmRZ/zUrXm29k89rxq&#10;Eadjv6gJp8eLqEfE5sDuVnupZMOo/e6cM6bMXO0nu4K2SjgUN7vrGSlvUKu4KPp7YwjUPpx+vMNj&#10;DJHiF/X4smdciOUfec4ZeMn89JMMCJdOeQl67g2FrbrJgUfK21LOMFSRzc82pJZJX25Qn+ROU/1X&#10;0vaq44IUUyypceeVhUJtm7mCoPZlFXgaWLIXPJK1nlJeN5r3nsG0GUlOxAFfQBcb3PDiBCEiMXhm&#10;XpxnJIoKGAxeQJh6L4RA1LsMJbzRSpxZlwSUlmqnx9tou79ezJkAnzG3uCMQTn3OOP4KCkRBKGX2&#10;tZ6XPH3dyxDWzB1tt6AYeuSmUwF/KbZOLroye1vPnCSzOIrYyDbh8VXPqmbu8neKame2nzkJIC8k&#10;Si6ndMoeMBD2jiWL1QZ39Co/Q2VLiPOPnSJUnTjH2bOASX4MBYUxPR+vkADcZC/0SHZWGaTZM+Pv&#10;5h3QnT+Kh5HuL6/rstqUKQYflG/DfDOL5261idSpJuyYM/5cXS7dPk05fc9ZRb27rCLSA7QklwS0&#10;AKGx+30GNodKnD3/xSVvvWdwXU5Cx/dAz33OYNCEH4hxg2kLMribM2TlLFdmwN22Y9S1kcRPnW9F&#10;qboDTAwMRPbM6qV/7bJncLh2XMtxGpGy2bNQI7kZbIUAhutmUHKz+JAyVkJlefRsfSw4trBcEEWs&#10;FHEl1deMs+h2/jvbA/Fwe3rx2XU7/3V7YBlGRxBaz6AOo3K7kxwBx6a1y17wcO2ExVFMSDxfxD/Q&#10;GJ82X3Vuxu5DJ290bSxvkBZ+F0sz+PHcA/iVEcZk7KfRMh8zcO8gI9MtDLGafZb9l1cKj6G5IsPY&#10;bHMwhyxJDgxPqHylbfdBDTrQA8pZcvS6Z8G2bYhyC5huoFo/TTS/rEWW53fANWvOv2CpiZjnJBLx&#10;ftMzYCNvJOWEhEhsPSPWil2TWbad8j+I6RlvgndYSs31nPGnue4V/wBd1k/5YPZJgJgCWZit5owc&#10;4egHhYGhEDLyvmckvi0r7FNVeFznTC5aAWFIglRVvuUxHIfH7vm/IHTuewYlAyLBckQ3urTVBgjD&#10;p5PCFNvatDOAkUITj1MFdeZddw/+cqJtol5CFua7sJnN76TScBMMRZy+LQn8m7dz3BBE5ide9izP&#10;nd/VzWBtnyFtkCge2BP8I73c/jJCf+Kvt/tMDJJSKl5ONrIzqQgSZc8oUJnibwoj3ZFod457giru&#10;5sytzgCRYrVl54auUZ9GB9IKj42UCb2tNuZSefnkI/mAKzruc7Na6t3qmTAMJOie/en5ePXy1dt3&#10;c0bjmrCIikwtnxZLdc+PuJbqVNVjmSEvTpXSTLzP0/Mxe1Y2kjfy6eIA6z+j6PX4cs5wkhnLe7hH&#10;yDmrazlUbHDjJBwqp/XgAfFm3PVMTRm4gZfzEctTJM+sghzePdRHd4W3nI8ve4YzVaC7Rl2rrUqb&#10;M8hol9B8LIiDT8ZLjxFY4nmqnratMIgW/YfVVjU2S/f5+G7OcD+0Pa/248DyP3B7+vGDtmElFDnL&#10;x+WYfPRsfSy0EYQQuq8/+jdXwO/o4b29nK3V3qY9vbid//r7KttlLwPOtLKH3M5/3R78lpXfieBZ&#10;vn/kR6gyLvhHHF9BniZMxXaLHAoUV9QCJVGjKVeuMGCPlTv3LFPUq/7ELgCZKJvtCWwjMjVdR8Jw&#10;3bMjoE26ASCYOwygW+YotLhl/FQ/1vWgV5KO/RRmfC/tEPCliuGr3lLLYXGTE+kYNcVDiZJWaRRi&#10;feHGxbmCSIkRo5dvufTEQaWBh8aCKIdLL6rUb+A41oYkEsO2vdpdbIpiQhhdWyUb2KrMnOgWlt5n&#10;q4JzPo7wJ4XBb1UKZTw72Kriyd0djpeJLctuH2ji3+i4Dk+89HABTGAD/WEVgGjLiPqbFTdxAbB7&#10;TV/Fc+lbAoEPv5stbM0yZiKPfTiVyTwXGQ7X95ZTUEOuDbrbW3bHR+QJXcbrI1dEktSu1CFvS6QK&#10;FhQ+oKtuoRJnS3McBr9faJWoLEhjsyLc4ZsaK3eb9dS3uGJSOmSDJMfYeQLuHwyFYhlDxrWBQeA+&#10;RUCDhIW/JWfYBNqpJ4WXK3wP3mFlhfrqK9zBLEmjLPxDkFu9DVO5P0jY6FgRntSTO5OXNGMw5Yiu&#10;geFp/cMkP7B45znvEgy13D4pkDc/4rt0N3MhglaEpL97lDtyDJUmKyuuHVbEOh81i38KRERyZSRM&#10;CO4VAVPPAUaYnq8D7PLVY0vqu57lpcOiDAouzHNtF16JqcocHkPehQgq2PFlz/pcLSeL3QQbZxKW&#10;V4+13Cvn1GP5pnLcfnzZswy30p/GBNdjORT0euxP15IwUvlp/qeeVYCltFHiHZ3zApTGB1Zzfj4m&#10;Al/RaC3PvbeIahTEAWvUj0+jfqsM/icyAFXEja5+/I7CiNS5QtJJj+Q+SZD6+6drtcclH/9zz3WX&#10;BD0/NhJvXeGvUItzOWfP7TGxzntFkoAZzmvLhSdmXhWYJyd5DAz8qrKwcjPerXaLrut09lOFnETt&#10;y0/zMDSomrPyESafhdDP3PnIPVWp0gGNQ44NGpTqMcWkyiCYPYNRrYG9zDchkIJn1Z+WW7CxCpmM&#10;jmtNd9DsGQRrORlkAr/YZ4RoJbgdxKxwo9Z4CE/sQhp8HlpPjhuPwgstGgG34FpAdXbHMtECPm4S&#10;ghx7vIMAAFqhDx3jCm/mHfekLKOqIsVGPswVhvJLQIF4jDGzgYwEoinuWa67R8+W02nBAhkq3Co6&#10;dN7Awltu579uTzzROopAIeGmW9ofKVjmhk/tNKaKUJpbEQjrdrQo74azwRPnUL/gzmwGpZb97tOh&#10;qSRaq2sS2P1QUzSyrLFpQD7W9DxnjuJUUU0Jc86Ajb0kYi07HcGcpu5sKrzsmSozBR58WNuUAOTT&#10;JtHn2QHHXrmj0wlw17P8ZoUtRMHp8Qt89ws06vBYl455M97yC27as819YkXz5pkl6a42QzKsdOdi&#10;oZdzltPco8ba7YYo1yAhKuuxBENjoUTkXeGZlD2x8ntLRWk9pdRg5IVPvCZF8q6vBePTD4HVhHQ9&#10;vpvzcpfU8dNMpA5sfXoObNVb6vFlz8RkbGEffGdk/8+Mo6di0gC99fiuZ22OTfBphdSkqIs+UytK&#10;YZ+PsULLH1/q/l3PKuU4dVt53hoJcZoni3v2rOBoHfe3PaN5TLvt2bMUbTNmKVudtomTLnaIH1/O&#10;WcZAHZsHbRMYoehesvVnXrG4Wp3JMpUve5ZoNXt8nmewPsQ33bMPbO0zUeup83ym7U2q8hbeZn+U&#10;6J69Bm7nvymFuVSwgqJTI2R+bneUSDiGtEWhQIice74GqIsK4g5+sT3WbDxxkdl4fLmm63bVu7Vo&#10;VPiaS14kWo+HkV49a2uPPNJzt28eyi2JgAb4qDSyt0fLKIFcCvxPa0qdMGrPeU0f7B3IB+EwP7ba&#10;P2cGbVZM9CWdKiJf6mBJy/lp1tSQmCnG67G8dfOEcE5f6ObDseFjX961+Wk2s47uU/0ggWApRmDP&#10;3h0dAemjv1zOqlQweyasXEz2qVNRihC/od+2RnbZM/p4UT9uz+5fwJ1cWDjZmD2LUGhyc5RxRdC9&#10;jF8uZseVyocbh6V6ZSnGFGoUNH5xt8jV631AfmR9+avpEprjqphYKfKS92AB9UTMR1Teos+Wa1Kw&#10;kPJdYqplIXSe1H/FmcWPQvaFX32EEtAnaz4Fh/Xmg+Tg9PldZntvJKg0qveWUkFZK7o+LDirP/zA&#10;arCqWE3Z7TsUCLXJVZRusOMJIHG3JPsSEfFTXLttb8lALrYjiFU8vdpbrNsJLuEMBaqgusVxU2Ev&#10;6Lx7v7nDwbdU6HoQFuvIiU97i9VYjnFlsXWvIyDCCokK6t1JSnWKzZrBJQi+eevOP79as4VOrNPN&#10;D8+nxEpy54UheeGz4UYmalvF7h3mQ8jMx+uwFkTqTBdvFxkTwjYnkmcDS0FRqpQTBFdYqZotcQ/L&#10;E7CLSRd3JMXi2Miexabqw5RQr+OFj6wHPDlAVLH0oPAw3TNHSiRRUtavEv9oejHTKbvstMic29og&#10;1IMXJEVEwXyIimpZlqRmi1yx3H1ivdspkD/tXuz+Q9TSVj1IKdUgWJj9P/Bka/mHp5z4OkDYPREO&#10;vdpbDPoCasvJ3ncPl5Uvl1TRVaEH1kFB59UtJyLig3fdUpXRlgcJfBvIEgFTkC28KMp5XbpViQD7&#10;qIA7qPLMLbsQOM4HiIsPhJFaPwyQ1LRKwUvQM+0pl22YY8vDEht0NVuVebVmMl81SRFxdi3jpZbm&#10;fCpYeZwCjF9VTrmfLUpkHiCho7phifPXtZ3pFkdvixMBzqpig/IqvwiZ4K4mIyBHTDwR3ejTIiPm&#10;I3ZbsxVwMnmYDJYXlCy0Z+0eUr47s0lX4CrDHBSR1g5R+VsAWHeL0Hjh1iXDpfQh3dXYo3FkzlUw&#10;TrpyDxsQ6heMfHDsl5hxaXxm5wwdylgXGdhF+c9llXTIDVezFRqEmndp119Rsu7GMqKMSqnKTV32&#10;lsnQV84HRtld2LrW14KPQDqi+UjJ3W77CwSwE+apLqhxB/m7mf+Giokwriq8wmEVS3Kzk+4iLm9p&#10;TmSR/VwnhdpZIDAi8OBh2lNW2tKCawynad876r9yrEhz62LgIbbbCXWVo9cSUb9VRdSVnrZL/8By&#10;f3FOiGD8tsKL02qDRXMfcEXYWImt4mUbFGcs6OpBOV7snCfZPz5c4O/wl37fQhINHHD9Q3rj3vy4&#10;lrq7JsI2oNURWy0FWxIm47/0z7DbYdFdhRkRx1GD5DnT5albXbCY4V3g5uAJW7e6ajHDkaRZgFVo&#10;Hhc4nVLBdPilTeI7z2XpHfW15Co7V0TuL7lZfzk2AOvHJY24EQLDok+fQhPJcpF4ugFkpW/Ff5OZ&#10;I0s4W+dRHrtFYCZ3I4uExWkHB/HvulSkY8B+e7cQZup++EEICr/odqTcxrqO6zr6h5ELKROBpQCv&#10;72sBGaVGQygDeTKG/KDv42w5wilgVGIAV9y6jCK7zAhQRS5+9aeEJUNQyy2aQMarbqH2ujpCpcS7&#10;QQd82DhwuhUQc+2W7J452xryVbcY8vaIKNVPlQIWOUDqoPGgyCbSXHu3KncaopjNgPO+2FtxzHpV&#10;UcfWLe4hLzLur61UDsvk4infSMoHKY8OynTWx4JC0R33Ki9bc0RJVnVCGyEi8F1a/QkpcgfNYAGw&#10;HQx9TYcN8Ff9NwfD3XuURBjNWVTO1Nfm5NZIbYvmiKar225gAS7OxxaTe9I4GpOqCz9I3IFZrOsP&#10;iTkbVVctcA5zfP289ElxrzrekRglY/znp0kBxMiCq6IiCmBsa9D7ioXTVSJpbRAeHVfXLdSqW5Oz&#10;5rd8jvjG2qTgnj7XQBGA+9xMCkUo3a+68BRdbRvltgY0/xXIAJojnQdZL3RwnNT6EqpEV6Th6fOT&#10;BLa6oiZpma4C/KhSzI6TOnc7LhocVIWFgD+trxb1mEORpuYPK7c9BQCZFKlyu2EZXDEczAgxitEt&#10;SJy8cOD//V9uMFGwRKogcfGbN3akiE6CBKkRBgfxMevz67/8YXB+KaSJO//uijQBhZot67+ZUPKF&#10;sDoxZJS0FzKs7R5O4n1v2W0vI7KmO6shUUNUXu8t/vPMj1herUVWHXbvbRHNfMoG5Uq9JSluDkQg&#10;Bkk9KRnbjB37/5y9W48lZ3Kd/VcavDQgsc4HQtSNDNkXhiFAgCFftpvNIYEmm+huz4z/vZ/Inbn3&#10;Wlk1k0/p8wdwWlVRkfEe4o3DiojTTzHs2ivnJV1RMVxyeu9uF603s/912lpmS26mG4B9KnrzHJOv&#10;WiNeDKLBDu8f4jRtkrImb3i/sGNWp43BFvS/rT+LkbbZg4AOd0ADuvmtfheIRFbaH+EnZFu/ltdp&#10;V5vBBd5OEtGsHUqF8DDruSw8TtAKnlG3deazrht6odxOCtMqt2P0yg9Zz+1r38hzWZX1a5G5VMA0&#10;U9v+LDf1dEzOH8Rvb1/7tvnfGFybuchTS8Qkz9AMuN2Wj1/rD8ofctvfoICDkpZ1AxmPtyw+iLEs&#10;u+4bGHsrznA04hqodft5WVtc+EGlBE/+D9v9pKp/F6ZFT2xXGyjJ1JqfLJy+kf0c0pVzdflBK/PH&#10;l1WN13D325g2qw01ccST6o/fbk6nuz8na90a1gQHsOShaej6B6c6vgeIxMnG/pnuuMfyzMVazxcm&#10;0jrpLL6w5anfHjTTymH7rVfludzUcT66GUfctymw6yc59gc3bPy11+R5leflNI0luAulXi4Gbtb0&#10;94sDgzkCn+WmTqfGv3EmXuPJ47BpXmoOiFHWn515LeufRaGjY4InIa/N8mA3pmr3NTm3NT6dEkYu&#10;b0YSzyFo2JVm+63tv9tvb3lEKjlI7+1/+zV5pqx8Oxnnr9rUEh7M9SYPd7lfeZyZNR06rvMg1F+T&#10;5zWeGPWbyh+vtH0zrKMtUDKDcXc844fkB9/Ck61Zd3waH5wif2c52dR1EbjuU9gT+4ZW3YITWn8E&#10;Df0Z2Pndvr26Khc+9I3Fd/wbH4HXSwOk+uHl80nRvKX8agYMnR8lxmKUMxU7wfzBXe1V/vCR/dwc&#10;wZas/3U6pdy885uOpuhwQSwceT7c3ZSTJ2N7mXHTcNrWVW0u/a8Tz+m+tm7whXLb/b//Q27tZvq9&#10;jScvwaZjiAmMto9DlT9Eoe86aQclA8jf8DLnn511rmMyFsC6CIAvdvWMQYk6XPtFqJcZRbcZGWSW&#10;+P9SzuBJUHuXLp4M//YGckeut3emd7B13Ng4p+61mFPc402Lbr+1/Xfd98vuXS52vHvNaaUhVnvW&#10;FIhTShwf8PzDswI6H6T4IQPVTm+DW8MLJSHJ/ajRyzK9fFrRFNv5ZHXJjfg7kZS88qX04k5cnpKz&#10;nJfbRAZmdXWdnJcbzO2eDhBxJ3CeNpNorMNTxOLMk1jTeg8JYxPN1XKGSpmqzjY+iNetVR7TYG3X&#10;bov48Pb6gs3i77zKs08c+nd7FZldSuO/lWb7re2/p7PGY8MaLHYIpZnjgp7e0O23Xjuf4x+s55M2&#10;u1M9EGsYL/YVwIGOpMe7C3ZvTU+qfePN2R7IacZ1uqnnrVlU1MmYon3TLhAbZwVl8DesntfkzJN9&#10;w9aUnKE68Ebp/JSLEJcUM2uNmCg5kxLM0y5fcNGfROn2OYz44dmOcjyD8oWhigm0uXcvTaXUvKMN&#10;t9PTq9n/WnVc6Gyu2k7OC08WdsVCnTf78rXUcVJbsJ7Y5tL/esnzhQfHYVwzbqQt8AuXP7vxJIq1&#10;hUKY2bi2knRre5GT53BXpB9/lkD5QJPiIuUPz+664pmUE7+oc5s/nGhLyRmnb/qgnTHavZr9rxdv&#10;1oVyW764K6/88PIKXH6o5OSt2TQybsouwxJK9+5FxCz0EHG66Ux50notWf/rJGf4HC8jv+HKvAz8&#10;hqYF2vSWJOJkOVaz6WVgN9xBEO0DKIozFHES9MXFj27J+l8nOS89SscDmolc8WcnP7eaQOQfpgQs&#10;fohk25s15Xxk919b2+19OXEjgLnOxsOSw8jd3rntt7b/rr/NXq8JsFd/+zV5iDRuaoyAHiCv/GTw&#10;XdskSVxqAKB1KUibb600iJHxY//yT8Rte93RKashvV0LfOSt9I5bOZji+qjJXpwTouTkt0Vp8fpf&#10;pwWiafiGxxnkyw6DQmx8q5aB7QAmi22Emh95AU8xYXUfyf5v/saAADsSiEm/pZCI/+4B1ZfILvN4&#10;icu9emZeE5X3asuRDz6wIzARamZY+h47jt7Zlvf8QS/k7JMHHHOdccspIJu/+Zzbb23/PW0DJ3nz&#10;2zHFL7CY7bdekydiawzLWufVbwcmQnYYiryDuXERxZqi+DfotFAhoEZ2PYXHnV+NPaDrmB3JMxQe&#10;JseKKXmxhq/JGWYv1ZgDvggVErobkNouchY++II78ro7XEF62E7uPnjmD3FFd/bcxYa85LiUnPH0&#10;8b6vXsO2n2FbAZKbQXnxQeEP0wTgkj7t1ex/rdf/Yq2AdF9ndmw8yXpuEUJepCnGTp5EY7YoBV/+&#10;hnuIUtneqJfJInyu7a8SJj9Zidv34Fpu8Z9REX43/wHVtnounJddH6J/GOTdya2Z0oFmGd9KhfLF&#10;g++17H9tinWbzYALiGHa78SS/NiFdDcxw+xCdczIFZZdnaCxGtcVIp7CqagNW6zGE09O5ik8e+bJ&#10;72+Ub/OSJ/C1+bovHGFu6/ZnX3qsYUFSyjJdwKyccVOwN/awlouRiH7a5T8jVIB7vR5ptbbh8NPO&#10;Y16vuAy4fCz2yTXGO+gkf/qj08tu2RXF8+LTUzy/m1N7sfQI3szxjs+5aGmizm95li9GIIbPRFvj&#10;j+JAoelOMqKeOgRz+ZrryQ6ekncvZNxes9MNma9cL9602qPi87T/229t/11/e8nFDnva5800oP7l&#10;165gSrM0BQlpQMKAhVn+HGjyTlpdEi6gadcxBC9keY0hD9satCQRtjMNL2k/sI2Yd7m0l8f6mZN0&#10;AmMqhhezgbHz5Przj3KlVnuSljw7AwBfbk2kTCXEG+LhUyZ50hNEjlaHetMhFxOKB4pzlx9zsffA&#10;edFrZ929XsTecKIoq7k2wMKDbFKY5VOadI4ubH+yGa0a+mKsE/ui6VZ+cNjFKBi+uX94tsZRz4NJ&#10;Ox3G5tL/2l6FMxyIpus3pzmF2wIuoJ2TnYnbRJ+P4jlu6/ZDUrBv4ImFtzo0FEQ8NjgDGAjVI8tF&#10;mDECO57AptfSEUID64BAdTDxBAdnM/eL4Og6j/EsJxnoVRQM133PWxK6q2tAU+SZt6jXFkTgWlnF&#10;HXqBKOXPnuSk8/wO1kEWfKpX5mtJ90wa0fIkSLjBWHlw1ynom5yYo6SiTn8WnXUykc4/xKIjwLjw&#10;RNeekmRqbXm1tnIftNq0WQq9NlMo1mtDpdKqS848CUlscoL6eoN3OsCC1Sejmx7bVzwvyGUi83jA&#10;9cP5P62LQCz8dMucnJyh1TKjySTGX/1ZVnaNXU8bybZmOOXbMHTAbyusw/G8YL9BNBElKZ6o29UC&#10;JSyzKzGgo9qmr0i6v2VSS4DUOUxYLMVzPJ7TK4n1uaL7z/s5ePrT2hJheksh6PLMrH+W0HsPHQVd&#10;T5R6OZrjEuysGbyC1aab0rmTY6nWFvgrOv30ZzlEp2zDJgog5w1xMG00+vUA+QVwe6VEGb+u+zZd&#10;f9K0MNiwt9MHm0qa053efmv77/rbhD7WF5EedOukAaTafus1XT6J+VXHMW5jxRSc5cGb2pZpvr5M&#10;Kcq4OCwneSggeEPuDQwekYuVkrtcd4Jm9FNfPipl4AZtEzJwip5Z6w9BtbzuVWzyrqsy4P/Tuk+8&#10;8Bwn2H5r++/5twFXrBwmEbdb8VfXEEdu1UiLbiq9gq2xxdLp57PW1G0LPKnxtdKChD8xm5Vbc+l/&#10;nb5zmtCvhicgghlnH/qTndwyVmAa10EZZ56c0vXhwsZYs3Pq7OPejMW8bA3x+xNq+/xnOUirouON&#10;XYv4zj8chPW6qkRNzqvakvW/VjkvNW8o752XlJV2nJX27Tm5W7SRwPlA9O17yNU9d2V7pEanzicV&#10;lXiLyyKgoXcjDyYOtQaDcdLW1/vF2vaJ4/kjpHz6g+zqwfmsGk2KpTeptr/52hqSkJuU8ewbUR8a&#10;W+RZAbIw92j5IVvTthNR8a2oA0Lw7XoN0VajEpY/y9PWpudc6y3ugm/b7x7t9rZppVNfrNB2UwOy&#10;6gWeZ+p41+/cVmX77+lMTZp28wKfpr3v7rdfW0POD0dhkQc8H7c215ApQTgg6w+RrS4jIVTcodMP&#10;ifSfbuqLM/EqT+L2Wx0Wz3KfQ9o44oavfxYDbqmJ2O4bVvbD/ZqxQDv8DRtptypUI26pcYL4vJ1/&#10;762ZmPa2hYOuN2vIgzzJhDkTrPqM1QqdtTTwPv2Q7E/bZpRqbFUti3GxflmvWUtDUR8He+FFG5Xz&#10;Y7v90vbf04FgntjkiubDQEic599uv9R8TiQYDfMinmhmBnvKwg9BfK76jrtX+SJiC7yzpwNBDMbV&#10;lrAdW8XMOIb7V2n70u3biAaubjN6+uyobr/1ujzT++O0YAjWmCIeXV6x0w8fEbZk5UndsPrUNm83&#10;r3n0v9avJP/8yLmZVacdaF0orjA68bQj2x/dzjbM8FZPdJGSaBb9r5Uh6zZP7DCkprmMmQkAjn/8&#10;+s94AzYznaURp4+OmpjApz0mMrOZKdsGbP9dvwtleO64cMFObL/0qiiE7gaouXzuuujn9aHwCav/&#10;tK7r515+BnxlNb22jVSqaCCVkwsZhpj3fdqnzf+mOYDg1LUGRAvhqqc4i2r1lumeaygSPXdw2pEI&#10;hPPyaQQfXuj+19fv734yN2wF37AdpczxurFeTwfzAYvt1bPwOkc6Ca0K88WJ5tnnLiwSYOFWFBRI&#10;M3Snnca9305Ss+h/nU/VC8LLMbj8UXazrnPw+xux7E+fv348PQ1/vP/2yxLVn//xP75+WyP8X7/9&#10;t4+ff/vnf3r/w9fPn3796V9//fRp+ceHXz7+9vFfPn159+f3n3787v2HDx9//3b93fzo/ac/fnl/&#10;+j8TxjjhQjiXXzeK5Q/XH/v0+7u/LEeRjf/w/o8fv/v50/tvy9/6/fMwPL0sX75++6/vv/5y+ssL&#10;/UnW33799vHL9rzxx//yx9cfvv7xb1/++Z/mf/2fzz/9v3/78u7Lt0//8pkPZfHf//7hl89ffvzu&#10;w7cvy47Pb/3l6x+nX+d/vPvrb59+5//0x9cfv/vl27c/fvj+++Xb33/9x99+/fDl89fPP3/7xw+f&#10;f/v+888///rh4/d/+fzlp+8xGa6W//XHl88fPn79+uvvf/r3X97/8REp5u9/+J9/5iN+/Yk3iavw&#10;+/vfPv743b9++fjx589ffvvh3fKb705nZf3tf0cAZJp/nWR5/8Nff/7y27svn7/Ng4tJOyv77udP&#10;v/7x3/k/nP7X/5r/NVvAl737K7yIeW7IAfpp0I10Vcwf//rt3Yf5BSq+RoN8QBNMYuKcph9e84c+&#10;/N/L/r//M6di2Yo//bScj/c//OmnVZYPn3///Sv78B/zTb99ev/jd//l+3cTAMZafPeXd1iitLVa&#10;n5oXRP87ich0A02+f/cLRJP2XrXTC6L/GJkvnHh9rq+OOSURiFqcg8djTuxYcUKUY05JNJx4F445&#10;8chcOE1p5oNYvSQCxjZ9BY858ToGpyv6gD4dy5RE5AvpaiFWjzt94TTt2+7FPiXRZCYx8Y9lwkYO&#10;Tpy9Z7F6SaRlQr0HJ2KfV4JTErFPpIuFTDy2F072RCSRPhGYvxdOtDvF8T8+EUmEC0GY7Pp4nwaN&#10;mKwYpy6ORFHBi3Cd4ZU3nljJxG2PxZoi/fMXDi+iA0KuvPOM+qRwU7BKoqVTIGfpWPnlpadyGuUu&#10;WCXRwJAptxKs8tbjiWBsC1ZJBCsKRp8Fq7z2uFaEtI1YScUVRisJVctoussWY7HzVhpeSaUV03Ve&#10;fXhNOF6sYVLBizEJd2IN8/LT+4L8vtmvpPJrmNef1NJ0fhRyJdXIRWH0sVyTLzxfyTGAqJw45lVU&#10;VIihdcXjeJPXn7wrM26F0igqEn90D3oScuX9H+g4HrGQK6mGF8+q4JUKgDgAG2Z4JRW8sM8Mr9QA&#10;ROF5wm+EXElFmo79MrxSA7CEfKE5G0kFrxlmKtYwNQAGKpAGceanHPp8eicjSUhP8EoNMFMfaPkn&#10;1jCp4DWTVAWv1AAzn4LIuOCVVJ5XagAaiqDYzH4lFbzQ8+J+jXtzXnkef+oCxJkvqkni01bjeA1p&#10;PJO8iNzcCau6qIYX4WnBKzXADMImun68X+N9nlfjdJcNr9QA8CKgZ3gllT4bE7c7fyHBVc6GOPNF&#10;5XmlBiDMB8ZFnMOJnZ6/EL9p5vqI/UoNAC8iT4ZXUuENj+MveKUGYL+IwJo1TCp4oTeEjhoY+nk1&#10;uF8474ZXUnleqQFwujAczBom1UQUgNAdryGpu5CLKnt8m+P7VVTwIiwh1vCu9Abmxhjmh1GTohoY&#10;KfWKQq7UACA5gKEbXkkFL94Hs4apAbCjwDwYXkml7zJJjtgvcmjACMUaJhX6EONG3OVJrVzOPIE4&#10;cA+CV1JNtwK6BYn9Sg1ALuqKdJPglVTDi/7ogldqAIxeOnQIVkmEPUSi3ByNVAAk92iuJVglEW75&#10;Yucd+srTXOa8W6eBDYJVEk1kA+vreAEntn9mRekJIdVjVkVEBIDsnDiDU8pzYSWDDUWkgw2T6Tiz&#10;IrvB5RKqsKgAkVDUJUyoQZYFr6n/ehZLmFTwmgZbYrfy8lNLwYESV2vaQ56/cKqsgSsIXnn5ef4p&#10;AjRrmFRTz0ZJjOCVlx8TivS+uMcDMUi5eBiEyphynDPVlAQSBRD7lVSzX4C+hVx5/YFM4UYJ83ry&#10;lecvnHNI30LBK+8/r+QVBf9CrqS6AatFDOCY12T3z19IfhC0geBVVPDiwRPn8CHVBiFUfHmxX0XF&#10;GhKkEGdjAIUh16TpjVxJhVxgdY1cqQGmXokq2eP9GuTG+QvhBXhUuJTAqi5U1C0RKhd6o6gIiWIN&#10;ibs8UIXzFwKXJCMvHsqiGh2FRhTnMDUANb0AssUSJtGYyQCDBKtUAOCbJr9zaPAO3Oi8FlobDhz5&#10;TGXf5CLSbzI1NBdWgO8JsQupkuhkaYhzMcDEs1TYTyCLj1kV0WI/8bge2k+DlLuwAsL5IF6uIlqs&#10;wgfDKu/+TOozvgmgjsv3LQE5ntZjqfLqU7xC5b9YwCSCFSEos1epL3DSxq8+POwAclOqG1gZqVJd&#10;gMSfUO0xqyRCMwE4M1Llxcfrn6zLMask4l7By7DKi09DBxVKHmDP+dhqG2MKQ85Uy4wvc9iTaJ6s&#10;8amPT2BefMDQNDMQC5hEFCMN/vuY1QC6LlJJzV5EWrM/pbZYQKLizS8iul9OybiQKi/+jFcyTz6Q&#10;sstSINX0kBCs8uJTMIfBerxXA/c9rzqssN4Nq7z4pxFaglUSsYBTTimkyouv9yqJ/F7lxZ9YlUHr&#10;PCXRDXFn8GRCqrz4003CBHUphYu9mjoPE5yZOsXzDgMh5M0Xe5VE5D6IigkDd6oKLqw4tSYEX0RT&#10;ow7+5ngBp/zlwmrB/h9LVUQgNydbJViltrDH4jmJ9LGYcvizVJR44hcLqZKISkYqb4UZM2DhYvX8&#10;IFglEazGyRILmBefYDOlGoJVEgFGpy+DeESmeCykIkFgFjCJYEWo1JzAuvhM7Rj4yKFxMeXz5w+k&#10;gOgefmIF6+aTU3g2HvHg2YsXpUSCV119molMOudYrqJaKr7MyUiFQU5hsv2CV1KxflN7cCwXcelY&#10;jpmTRtXyMbMmo20N9e9iFUEGFTdCkibO2mTc/wWucmimzTDGy1ZfPxEI4mIeblqTwY34jJIt1QAd&#10;vadfpeGWZFQt0dxI7Vtqgul3hldouCUZTxjl80q2VAa0FaeEQ3FLMiwOmgGLpwU8Uu7bVKgbA7vJ&#10;psR0ADnilKRCmK7oDrtGvezlcMEN2YTrAP4pyPC8nlU4ucm08Ut9V3EDzqwwZUUGNwZDmJUsoCdz&#10;84iumVNSZDhhOBHmBhTUk4NM2zpzu4sM75K4l7kBU7F0fjamjz1uvbhvRXaKfKmVTKVAKyaqbxS3&#10;JCMeQKJSrWQqhSlUpmmgkS3JUD8u0EHmOleS0O2Ev4+1cpHBDfCGkq10yR3v4p0w6YDYxUeCxOaU&#10;qH1LpUAVxcy0MrIl2XAbh/hYc00t9+VMTsD9weCWi4yVJKylVrJ0CdVT1BEY2ZLMn5LCfy4BWeO4&#10;L02Dz0vib0AhQLndhNJEmOC6yPztnu4Q549Ecz2qbPMyr+JM5jXXtN84k6GVqfY0Z7LIvFaegXIX&#10;blN/aVKYTJsJMv/iTMl8cJvSByVbkvnXtLCg0weQFi7iBhQZkT86jonc4rQtSNkIN5jAQZPBjYic&#10;0SXT6CdXkoYV6gYkGStJZyljBc0cweA2IxXVviUZNhfBMiNbYUKx8MhZGT1ZZMONIlihlQsVCtKV&#10;pIHRk0UGNxDKZiULF8rBooeYWckiwzLHx1HcSpcw2o8ml+IGzODQ83bjdUyNu1nJVAozI4kySMMt&#10;yabHBb0bDbdUCniLM7fTcEsyInV4wkq2NDBmsAMNCgy3JMM35ZSYt3v6bJw3AC+fLTBWUJHh5dPS&#10;XMmWSoGmDFiG6pQkGdHBJwY8m31LpTDDAoA4mpVMMuIllPYY2RonSk8VlROckViXDeALySkobhkv&#10;AaKjMDrMTUxmNHhwF2A66Z4PCQkq+uqIdSwq6l7p8ydid9jGxWyGvRlmSTXM0OXiiBTElCoTcsbG&#10;MW0yzj/BOMOtNALcVOHC0sHvvPzMcab/ilFbMxXoQua5FRncVOoY5zC5EQakm6zZtyKD27NyOaZ5&#10;y0W2pWWLUZJN5leyNMIUdKmAQqFUKeeilM6YCQ0encF19+a6NRlXgECjOJONHwXCpLAg01gvNmC6&#10;Raob0AhS2krSL1OckiajMA67xMiWSoHOI6pmYumEGGfrkffXXLcCkRJyoteBkaxMkhnhDqDu2MGf&#10;Vi/nb5xWPAZshbMcVBQYM3RQLWNpBOr+FA7/utGnmHbkKo1opRHgxpKYhWyy2TXFrRXJDGtS3Jps&#10;KiGNtTUjzc/bxmZjuipuTUbXZ1NqSLSiuNHQy6T3dmS0BMMxFfvWgFJCkwoaSsPc/Ei48f8bbmmS&#10;+JUs/CqjaR+xdw23VCRTme9OSWNRiUIzF9twK52g71ujUfV9K2Apbw3Nz8R1KyoaN9AQ2Jit05r1&#10;fAEAvs6CHEd4iwpm0xTcrGOqBJhhtxpmSTXMiPAaZqkR6KMFQtcwSyrKc2nkZrRWoVLpL6pavfC3&#10;Y/FvsCvITAnJCmJKVSr9+oRkRQWz59tr89YUyBS7esAZxwekqKaNCOEOI1kqEaA0NLM0zJJqMJJU&#10;EhhmqUPI7eGzGWZJBViKfoTmgBTUlACVqp5HZeQBmbY+BkzMCgTZHdERitPFniUVXs0CrT62fGbQ&#10;10WDPLOMas+SatzDKU4TzFIX3E39vNqzpMI0ZknUAUldQNp4vDyxjEk1ziFpNCNZ6gJqfBT68ZrW&#10;tJfF955owU45jPw/IVlRsYw3Yywd71kBT/WeFZXfs4KegpigIs5IVhpEn8YCnxLNdSn7ohq8G6lO&#10;s4ypC7jThEaMZElF7Gza+BtmqQsYvEJPXsMsqWBG7MCYBQVBnQ7qCvlQVDAjBqmWMXUBTWyJ5hrJ&#10;kuoNe5a6gHIkQv6GWVIBzCDeqZYxdcEde3ZvDJ6Gr94w4lp1QCooKgeYbxSSFRXPGVW4RusXGJWK&#10;KQwKw6wdGft4FoaVVgugWA2z1iA0RDflCcT3Q38TR6fPv2GWVDhNzIA2B4Q+j5fHYlIESoMUFa4W&#10;Bo9ilrqALoG4n0aypMK6IpOuDkhaE3QzwU4yzJKKLvX4nkY3FiwV7BqfaZiVBiH/emVg4iRJYs9A&#10;lpPJNsyS6obUMkdEaP2ZtnEx5fQyJpVeRsoMgtntlNeJZWwqfUCWZvNnyU4TM46Xsan00V9aIV+Y&#10;LSNBDLPSILSAVrWrhL5zGaWb21TazcXbCWYAOKg2VpuWZBzpK0Aqx8dx6VF9XsfhpuIFTTbcVEE/&#10;mbeSDbWKPXFo7u/I6AKgckEzme1y1cjq25VMMoKVS8n8oQlOz9DkhmOtzOImI89OUFsoSLJ2xY2J&#10;KQY22GSUS/DwGm6NSaWPPAhrsW9FRuabDoTCfGR8V8lGd3NjizSZvwGNSQW1SeNmI1upEqacge0S&#10;922Gvl3uGyMlHm8VtyIDw8EkbcMtlQKpOBqeCfeawFV+JPA/lefCYkwyzFwV6NyRzeXGnzy+b41J&#10;peXJ9Fc41iVNhtU/vZwEt1QKIBaYIai4FdlM3DYgfJ7BXEmmbFBbZ2RLMm4AS6tOSesSEjSmDAXl&#10;HR/JzWailEgHYU8EGZgdijyNbEXGbeOQisAIv1bcGJMGruX4lBQZ68HNUdxKKfDi0B/PcEsyXhyM&#10;BXMmG5NKd2c0peGWugRfY3HPj29AY1IJ/6KFDLfUJde4bCoIyWuW+8YYL4Qz3JKMU+LS2MRGixvN&#10;dU36tcmwZSglVDeglMJM+3b7lmRM7ZsR1kJzFZQVn4ihVObFKbKRjZ4yhlsqhXGKVAiNpyk2AI+d&#10;WbaG2w6Tykk2zSgZRFfcFlCkkG2HSaVpo3KnimzGpQzZ8X1rTCpEXFRxA4qM+8aYcMUtlQJ1CVKX&#10;FJTV65Juc0pFFeMejWylS6gExX41K5lKAR+HAnfFLcnIYzO8S3FrXUK1v9Ilt0kGN9IFat9SKXC7&#10;mZyjZEuy0+w4dd/SwJgqCECYZt+SDLVFWafAKeKaxDUFAz4TUw23JBtEAMpLnJIdJnVeYXPfioy3&#10;+5mQn+HWdgkdWtRKFpaV2w1S3ZySRqUSEKamR6xkkcGN5Iu5AQVm5fTDzexbkU3AFfCaWclUCpM2&#10;UDlmjlMcLqbIznxHwy2VwiCXOcxmJZMMyxxbWZ3JVAo8kuRUFbciuwKWZAofuc+xJJz+WzVyYU82&#10;HZTUvqVS4L1heLhIkFLoVR8JvsWtZCoFuE1exOxbk9EizySaMTvrI5nmbMos92S0haQy59hSaFgq&#10;NRDTKP/Yx9mRYZiYHCm2QclGaaBpgbMjww1W3cap/kxuTH0f10jIVmQYeHSoMCuZSoFvRMGa+GSh&#10;YEkFcN0Ut1QKg68e90HIVmQgbukrYmRrpcC9QZkLbkVG9QRKyHArXULX4cnVCW5FdkO5nrJeqzcq&#10;rtF0wDTcSpcseVmjlQvQytMBGEqtZOkSW/QCuiJuANxu3cCYIpuA1VSxH+uSQqbiQM/IWLGSRcYj&#10;fEsxqOGWugRujBQS+HEOYSzJPPnOoypk6oxkdhHDIgMEMQhaI1vqEownigPNDWhA6y0gFBV5Kmgq&#10;ZiiNo9W+lS6ZdjcG1se9jA3AWXlWBatNhnlPQNpYCtUvdRppkLYzZ7J0CTMcAQSafUulcE1IZ56O&#10;Y83VnVYZnTozpMR9S6VAVJlydMUtyXhwXLsVOtrnvlFBSppWyFZkcKPfh/FxCqCKUUhy0dyAIsNd&#10;p4RUcUulsLh9BiRJiiKWZJKE06foeN8e08AAIkgLILNvRYZZQusmJVvrEorf1Wva0Nall525AQVt&#10;BYmPha9ka13yiFZQsrUueXoYLOfxfStI7ORHXK6juqkS2CcebXRJkeHSUjNsbK7qwsqLgzY3lkKR&#10;8eI8PxloCc0y4yjPa+o8qiKD2wNFdOIGFFKVkC3+otm3IuPtZpadsUsKquptriJDAS0TTo5vdyFc&#10;cdcfnI9TZESZaWdlMpkFVsV6xZ40erLIeG6Y4GBu91PqEiwuLrfatyKz+G7SZnEmx+ubVPLx7W4y&#10;BhARizBnMnUJsJFpgmi4FRnqDjrDrQwM1BbPt+FWZDOT1bS2oFtcriQQYzUNY09GiwTTI/OmIasY&#10;lKNexb6lCiLMQvGvsfB2mNXnJzXMiWlFuSRgWXCFxb4V1HVieETIhGxFxjVFKZj7VlhXHzEssnFp&#10;XXSmwK6oV/xnJVuZM9PsQ+mSxq2iSgg+mZVMXQJyYJJbZt9KlxBXnp4wx2ey+r3yUFFBYKJq3YV1&#10;SsBUdKbIfAa6AK/T0xMPwsiWumRwG+yAWcnSJUByVdsOkg1x38btI7liuJVSoNcHysTIlmTjPqjW&#10;hERH4iNJUDGUW5ySJpu+YORWjmW7rRauM+RtkvKHZ7LJwKE+M2LHcCtnhdGhqij9tju/3oMcuBE+&#10;DiGEXEnPLclwoC23VAqE55kRK2KvtwWXpST39sbEzLHNSranITT7lmRwu1PRUKJhzQ1zUp2SJIPb&#10;0/RyOLReuSfFDcyTiWA02XTZxFYw3FIpEK0kriNuN0Mv4yPhNr6w4ZZKYbjdm7lq6PzmJk9JAVix&#10;QqnuN7IVGbIRVTP71rhXlILqb3RbZJySR+UH0AYjlgTNBezP3LcimzzalcEp0PKqudEYSdQ4N9lw&#10;m4tzfAMawEqAHiNP3O4iW7iZ5h1EHlq2MUwMtySDG7NCzA1oACvDOKjxN9xKl2BNzpMvVrJ1CUEd&#10;g0QFRR1LQm4XfI+SLZUCDW/Qk0q2JKO/4K3CGFKbHx857XUYL2ZWMsm4b4xPEhEMYg/FDRSS2rci&#10;87qkAKwkX8FPGtmKzL/d1cKVSzpxbLGSRTZmgmpxQRi5VhIMt4mZNxmfyKtsbkDjXonFYQgZ2dKc&#10;oQsFwQijuXa4V9IxpsKU+tVYEspLKco2922He0UDcZSPrdciozCS+KS6AakUeDi4b2olkwzLnBIZ&#10;4S1SNxVLMs/UAMaFbEnGKSGsY/yAArByAzglilvpkgdMDBPpJb1ashEIUaekyLzXUQBWDC5kM7qk&#10;yLyFVwBWtDIPozklRYZWpjePOSUFYJ0B0wymFqekyHhxKKwy961xr9gJRJYNt9Il9MFS9TgsQZ0S&#10;nFPTxrvJWMlnVSN2WwBW9u2BuLmRrewSsHvEuoRd0r1YAb0yzNVwa11CKbiJPDHEqFZyFkWdySRD&#10;cy2Q0mObq3Gv99e3ColKrC8+khdnBgyKlSwAK3qSfTOyFdk0dSP4argV7pXuFRQ/iH1r3OvMM1S+&#10;aQFYiQXxBphTUmQa+U1KMDZAY7GbjBaKuMbGLikA62DOVK6D4uX4SFw+XmG1b6VLqJHHWDP7lmS6&#10;GoEcZHwk6sdVbTXZRHpppWXOZCoFUsl0DFZnMsnQWoQn1b6lUiAlCUN1JouM0fVTMnGsS3btWFlJ&#10;U0dFXCs34IrLrVayca8zucZUIzBOJLlhcfGgCtkawIrtRDROnMkmA79KhxTDreIljLdQ7dcxQ0o2&#10;iY6+bdwrx0SNhdmR2T5+uLD5kSROQbmZlSwylImLmXdHVvA2LhraZNMhUtlc+46s5OTVKSkVZBuC&#10;kpTKlSQBCjzUrGSR2R7NtM0tbmCBlY/TZDdk+wxiH9RLcQOsaVqa7cgAXM2SHGuuBrByRFTnL5Rp&#10;fiTcpq2W4FZ2CT0p6fsg9q1xr1i9ZC0Mt1YK91CZF6dxr8CQZjC7kK3sElzTGT977Ak37pVk/r2K&#10;KTSAFXgDFo3httMlBNuVbGlgUO2NWlCyFRlGF3NQzEq2UsATVvZkwWWnKJ9qWsOtlQIZGVMnTAOX&#10;vAHXuCoq0tsAVj7xxtR10E+ruE2SRMlWugQ4kWp4fbvr5jpj183tbgAr+dBpOH58A5rsihg2SuH4&#10;vjWAdYajqlhQkwEAUOhomrHkBrD7alhXk+GqP6rxIiSXktt4D+q+FRnRSbiplSylQCQIkJvZtyTT&#10;dYtgoUs2UHjqBhQZfjAdfIz12gBWgjocSiNbqiAUF63RjOZqACvv/ZPpg0GlaCwJnjBTRNV9K6WA&#10;wUWo18iWZGjkmfxn7lvpElpAPqsYXuFeiWDweJt9awArfZd4BYRsRUY1DuOUzA1oAKvOiBUZEWwM&#10;c7OSDWC9p5pcvThFRnCMd0pxK12iM5mFeyW3SLZP7VsqBfLdXB2TgS64LDYQ84hNVK0BrCQDXE64&#10;yOBGisrc7u7TqlFIRUYG+uFJvaZPqRR48KmKNd5ikRGIozu6ki2VArggBm2KGjFSuam5Zt/c7W5d&#10;MtyUbEm2nBLFrQGsy0qa963ITispcOa3BWDFlKF9htFcRYY5yfqb+1YAVrix38YyLzJko/jH6JLG&#10;vdLpfKZKHlt4RTY9TxihIl6cxr1qXFCRcUqYMmhuQAFYuQESF1RkpP8fuTtGtjQw3sAtyQadTomM&#10;4Va6xJ+SJHvDSqZSGPSYw6o17nU5k0q2VApz31TdIs9Zaq7bKf4RtUaYE0FGTIf8p4g8Ndk1kUDV&#10;yRPIfHED4Waa5jbZNe6cqrbDzWhu4EuE5moyNBevqbjd2LjNDZ9KaK4muwbC/YDxdOgt8g42N0wT&#10;obmaDG5kQIUuYfxnc8MuES9Ok7GSZMqFVqaRcnNjQqfwA5pMvwHcy+bm8t1NhhV0pWJBtOgubrQh&#10;MS9Okw23K5JN4pSkUmD1QaKqM5lkk9dSY1voV7KTTcXMm4xTwjg4YSvTFra5Sc1VZF5zFYB14ke8&#10;cceWAjZPfCQp+aeZPne8b417JdB+bfCTbFRzo9hIrWTpEmaYqRgezdyL28OzGsh017hXL1uqIE7J&#10;I2hRs5KlSx4Yvmus17uCy14zFYjx8oZb6RLgBtTYm1OSZJTf0lxWWAoMTowNoCMtp8u8b0U2A6Do&#10;y2xkS6UAN1SQki3JSC2S2jT7VgBWMlTAJ43mKjIG5hHBUNxKl1gLj6xsbMB0qLsznarpFhBkE1NQ&#10;XaWaDFwQyXzhUYFPLm5E4wxeucmQjcdbrWQqBXQk0VdzSgoui7KDm5ItlcIkEVSlBQUBsSTEuYCG&#10;Km6tS2hcbCrSCJA0Nzq6GCvoJpXC9GuS3JIM2eBmbnfjXulDwjssNFeReV3SuFe6Qw2o+tDv5izl&#10;StI9hgJXobkKwIrmokbJ6JIiG03+qM5kAVjhRuTD2MpFhs1FvETJVrpEvziNewVRjdVlVrJ0CW0p&#10;Jhx9vG+NewXtQBmR4Va6RL/dBZel5wmJO7WSqRS8hVdwWW/hFe6Vj+TumIVMVTLNoUyU665Qr/AC&#10;MG54pSKB15Q6HluuhXkdXsoJLip4KTQvvZlSHVAxqgySoiJwN82fj+XaAVdpKWgudVGBPEKvGl5l&#10;VkzNlVHFBXalR5OaDg9OPteQ0lRTiNxUY1E4uVJ7LJNHRSoFiz2+8AmPysQjafsbVMPLNNloKni5&#10;c3iXmoNEltyvpJo1NDgZumilXHSHc+cwqR6p+1A2QXV2pQ+Ru19F9Ui9oDsb6cuQ6leF1bzJsRrw&#10;mrbx4i633iCBpc5hUsHLeU0NUqVQSoVXi2qaAxhkK9mqWA3aOkxXh+PHuahgpZABxD+S1wO8jCFQ&#10;VGh5NbGCqtPk9Xg3GkDIlVQjlTobhWmlH9ydgVcQ/I4vhBd+rjiHBU2lIM7d5aLya5gaAKiDGhsK&#10;di/k8mcjLQegJqC0zH4lFc0HHgHtHN/lBqUSOTHpQnJoKdeYX8YGaCQrKsAAWSnjL15YY0auBqTS&#10;qlS5LEWFozNlacdr2HDUaeRm7MOioj5gxv8IXqU3iCqo+1UQVm3bFBSVokwAReIcFtXEL9S7XPhV&#10;rj/RGsMr9cb05Tc4YEBfcaKYsz1oj2N9WFRUdMxkabFfqQGu8YLd2SiqSZiqsHdhUK/JfBpcOi5G&#10;Lgea7clgpGjxU2T0rVGnvqnGB1PLmEpgQjnKzC7c6jUYommBdLxnBUDFbFMR7yJiHjJH0dzngp+y&#10;Gsq8KaIZbqbGlQM/jB1jbq0yOYromsawaq4HT1bywl4217mIaJlH9wa1X6kFBihjDmJ1ab2m0sTF&#10;MAt2CgROhQKKiJouUtTm0BdWlVKMR9PEkexHrDyHHtCpcZobcwq4w3RoxdstZgztJLEtblhpgelt&#10;bDyIatDKcAdSUaKlHNWu+Y3oUmXiNBWt9Kc96LFkDTilJ5AK8DUVoK3JMwtm5bBgQZBkO37ICqUK&#10;zoVKBcMrlQd+B80vDK+kmvSCOviNNaWLvtJURcWwF7qXGrlSeXBbKA01chUVJrqz3hpoSnZNJRyb&#10;Cg9YweUIiOS550ky3c92VFxoME1mGXeKQA18JCWQn3g1+EHFrNTH1TU2nNmzotLWQPVkpTPSVEiJ&#10;S1ZK58raOY0xtSp/R2UtuIaYTsbESNZU2jZthKm900Wlje7Gl94DBzC6qqi0M9Ho0mm5pXil/tBO&#10;UmNLnwAQqA1Ld0c7f9VR9Qa53OFInaOd2m7DaoMQRcWEIheEKFQpTW7uzVQL+k+FoiJwgTIVSrEw&#10;pQsvdTZSdVhetNCJLwQ0MMCNQzXVVNQe0ovqWK77hqFqXmmtDC8DU6MnQciF94xnZeRKKmCa9DYw&#10;cqXTcvfArotAKY3v4gvhhetneKUGgNe0sxP7lVSknccKO7QTydHFFxKUZBUNr6QiHTapLcErNQCB&#10;XYIQhldS3TLVmso1wSvNB8LcmPaGV1IBLyCfY3ilBgDQRg8Xw6uomA5k9AZo0dgvzHo1rb6pZkoo&#10;X3i8hgU6xaynHk/IVVR3nA21hoUdHRiD6Z9GDVGsBv+6M4Vn5JeCirrLAZ8c36+iGvCP8Y3oFRW8&#10;KHJWGMmmIhgzVe1iv0oDDGTO6PnCmrJZVAsaXq0B6GxlznwBVIHeYuUbXqkBBizELov9KqqZM6J4&#10;pQbQOqq6q2odVWhRreeLSuv5aq2KS3pr0LNkffP0TsM0AdWlm0VQ0TKWuW5iv4qKVrDTW+H4zBdO&#10;9A7v13SKwsKIL8Stv6KrreCVemP6IxicOjn64nULuNTwSr1BSa1KUlHVnbyY+mfACKD7g4pp3GMt&#10;H9+voqKMYfpHizVMvQHMmobShldS0eBAAR/o6pFyEQswvR2bipynalsJ8jp46Xe5qKjFUi3X7wsZ&#10;Ci8W36xh2xvsl7FFCxd6C57azM29L6qlyEXABJk7lWsIVFydw6Li9NLnT5zDwoTOdEzT+Zau5fGF&#10;2K/cS8OrNMBS0Sf2q3CkTLWmUaDh1RqAogDjpxSKFF5gNA2v1Bu3xG1Mmg8cXK3hM0W3hldpAJoA&#10;kzo+1lGFIAUeoAaFsmTxhVOkqGybotJ3uQCk1EeSsjNylbYZHaXOfGmAaUlt7PkCkGrdW1DQAWa4&#10;/Sp7gzeF1Th+UwoKih11ZbofYFLnLs9badawoKDcFJUpJXyavKZBiZIr9QYFf8/KryzYKXYUzeTM&#10;GqbewD6ksYk4hwUgnZHSSkc1gJSOyxNaOr7MTTZ+tlrEVBzA4h7VJDNc3dgxAC6qWTyPY1I9zz4b&#10;NdVkM07XqMRCg4JJxJhSy5i6g2ClKnXiOKRkfs+KTO9ZqgEaAdF/12iq6pGKU2/qr4n+pWCPc/QN&#10;ryJjx5TxW3hQmjcxI1LxSu1BcopvFDe6AKF+EYtML2JqD3JuoxfFjS70KWpARR4KEDogBlUICmws&#10;9pnIg+NVWuAKsUxrKUrxkxeNrMx1LkAoyUQSK+pwpMp5GkCzORulAxhLqwYIAHMIuaYLvZIrVQDt&#10;4h5MfwNc62S1jOc6NgQKD/pMUFolBIoKLA2NicQSFh70GUSBUr5FNVdZBUcLD/o0E0PN41xU5MFd&#10;cLTxoFShmbbiNCKN7aJOg1Jks4apNiZsbtDM5GyT10wRMXZAoUjp/oWVKDRUUZHbo1GikSvv/wMw&#10;QYMwBkwRcuEIsByGV97/B5xmZbh1A9TbG5UgpSlufCGlpY8qoFJUFB+rblX3hSGlkwfAerNfqTZo&#10;JD7AlmO9UWDQmR+l7NGiYgnVRC1K4mINSY88qgBYUaFCGfQp5CowKL3YFcKYbjfxhbTaUf2aaVsT&#10;VPcgkVRSpaho9K+6IpIdSl6nec3H/kNREbwdDXB8NgoMiiM3MCTBK60NngbVF5pEVMpFsN0ARprq&#10;hgSpqQqjJWHwInJDoaGRK6noQTChfbGGpTcewI8qXkmFz4xGNLxSA1A8pRqKYf7EajDdhSfW8Eo/&#10;BWwKxqhZw6QCp0Ott+BVONDHJ2YkmHNYVJjKTOAwvFID0MPEJbQLPAo2cNp5Hp+NalX6RJBD6fmi&#10;uiZ4o5IqDQMlCa4SiUWFc0Mhr5ErNQDdghg8IM5GNzcdv9foqEKB0u6bYfGGV2obTFGX6NhBRzFS&#10;VBSxyB7YZHOXGwM6AR/TX4UhCHGZ76h0MYCRXXvSZ2JZ5jIXGc+eCmY3bpSM04xsPX5UiozOjOou&#10;NwB00nSmBgJ8Q6whJoGysRv/ycAxOhkJuYqMOKdyYQv+CQBJno0is2ej4J+M6ZuUm5ErzRSUjakS&#10;IMgbCz8jOBWouMmoGDQdTugmXbwe7zHAjFxJxgg7FWAu0CiwfVDg5n4V2XQtN7q34J9v2K/SG3a/&#10;0nLAHCJwY1BthRpFiar4YYFGB7U/I96O9UaR3REiEvYG6iXPxtV0bBC8mgy9Yd7lhwKN8hI9Ulpw&#10;LFeTEaI3PhEOcsl1/aAM3yYD8WzeL/YneBFn5xONWEklQ8sP1bR0Bg2aHFhTnbrjHZs2FD2GWI8z&#10;FkPtVlJZU5QevckLU/RGLWFSEWhX7jKvcPLCrTRavqlIw0x+6dDsfahmpQ+MuzFZh6aiAhLvxvBK&#10;h4NiRoAW5hgmFTMJMW4Er0J/0jVuBg8caiiKuGLlaTZ39WjkKvQnzevvQdAKXuncUISnGp3xMMYX&#10;TtNQHj3BK6mYhHVlWnBjNiUvUoimy1lT3dKk3TR5YD5Z88JjNnIlFY2Vp/XK8Zkv9Ce4W6fli4oT&#10;T6Nlwys1AEHHMSrFfiUVc1dVyOGh0J/M35kSXsErtQ2dYae+W6xhmhs3IBfdfiUV7z8gCcMrNQC1&#10;oIO6E3IlFUM26L8keBX6E7OXYnLBq6geWUFTI0gP3jjz8LoyIYemIrVES1gjV2oAmmUpC5teZvGF&#10;toEVibWgIsM5Y1iO96uoaAeuMFJsUPG6uTL1Zk1Fh/Rr03yJnnrJi7nWaFEhV1LNJMwrUcv8UJhR&#10;pg6q+uKmwh+amXfHd7nQn4S+wbUauVJvEAfEeDC8UgPgOqgpYZzxWHlyX2CeDa/UALYslpxG8sJU&#10;Vver0J/T69Qc+SLiDLoeKsR34wsB2ygTu4jILtNL2qxhoT8ZjWQCRPzp+EBg93R7NGej0J8EKtXz&#10;VUSMYLpRKQ6ubnwi4U1l9hYRaCCmYJn7VehP7olpNILNHx/IflEOo9YwLYdnulaoc5hEnENqM9XZ&#10;SA0woWWBBuDCl1yYKUxHONZRhf4cDWVUVBGNXLTnNLxKA7CGIkNPV7KW62au5bFchf5cGqiYRSyq&#10;Z/S80r2F/gTgi0Mq9HxRcb0o2zVylQogV3Fv3srCjPKkABo1vMreQK+pDSvMKLweTbiXItjcZrDw&#10;BnrQVHQBVQ2KmECRvKbzvDn0RaXtqIZ+4qeYbAreQnyhtg8bMEoZyY0A6TFFonnh+pqzkZYD5gYt&#10;ecyZTyptYxfu8xrla4BzlHCHXMTmwAQJuQr3SRsqwiJCrqJitPS00zjWUQUXJfRNCaPhlVYKu0eD&#10;Q8Mr9cYNGBgVIyqwKI4UXUkMr9QbpA/4f0aupAK/RZGw4ZV6A1TqDJw69h0KLEoyhVyb4ZV6w8Jt&#10;yIPEOVziUcYGKLQogSXQYkau1BsTZzMQenogxhc+UB+oYnpFtVwUJVdqAEybKxXTK7ToxEVNvTQ4&#10;lJBrcIRuDZNKx3sL+MnAlaluPT6HRbXEsc0aFvATRLuqC3goKh2fL+Dn5GDNXOGHotJ5hwJ+EtIn&#10;GGjWMPUGn2dKiojuxtG4xmJjfKnhlWSTJVLblQpgIMHzieJsJNlkvxSvVAB4UuTQjG1TcFGJBuCL&#10;cg2Js5HkMHIlmc1WFlqULCyRURM/LDIwsI/GtCncJyMTCToouVJvgD3CIDo2AQr3OYNlB4hxfDaK&#10;zDxdhfmcgSwAUw2ftDWmk4YRKS0N8sO4eYpVkhF9VVLl1acKA+yLYrUjU49J4URndLmq5CTqH5eE&#10;iiXTUY+rHkQg7Z7BzZndSjKMNRV8LZzoNAp0Ya8iW3qsmKORVx+F8fykItjVaZQshcFTEl7MNSTS&#10;qaormwzAspkSw4Sv5uUwPU02rflNYKMRnxarRIVCfCKdSdXLtUN8gh8yeK+HIrNr2IhP0KWqepng&#10;eMgFTtSUfdELIIioZmHmuNEbRXaDjlL7lQqABNGVs9YKKErDNIMFpEt7ygX6bXrVHb8mTTZoCnGX&#10;C/A5tvUM3xW8ykCxvEpvAHJ2FlThRBfr2shVeoPMAe68kavIrFylN+iz9mwKvyikzG2m4Nm8lQX4&#10;pIITeJ55U4psJiWbs1GAT0Ylk/sy57DIrJ4vwCdJUXC9ilfqDWuFNk6UviczJOL4zBcZ2BLTmIWB&#10;sLnJ8JqKVsEryaYDlwkqN06UBSSsbHilutFrWAoArTGN3oVcSUbsRSWIdjhRbBvleRUZNTDKjirA&#10;J7YoHduVXKk3KNY3TQKB1+fZICxPRYtZwyTjsTDBIaKLxQs0lSloa7Ix54WOemycKLlE5Xk12RMR&#10;UfEucxRSrgdsbDO1s8mecTmUXGVv0GpCRcuxxPMTsdlMtpe/nVT889qENnZkhNhuhKYnX7hjBt7u&#10;+CTuyK7un03uiylPxYzJukCPDlXHjoyQqNGJzCYpZiCqTIHPjmwQZiIL+1hoUVqYMIlFpG52ZDdM&#10;zlF7lmoAZkCChIXDwMxcEEwBo4Lp7ZFUjxSBm0ZcOzIKYo39y8uazGiSzaMpDkiTTdjRKJBCjNLP&#10;/47MtGFWegc/B9j9YZyIIuKSbMwBofF3ZAT6Db4Ho6GY8ZaZHgE7som3K8lKgzDNRvksFCzlNxKK&#10;NYYpsN6kwqlShVlNRn7/2R390iC87KrvIhZ2fOMNR9+Ewh6ra+g1AaMr4441Ga2yB4ckTmOpApgB&#10;AzdHP8lghn8qmBUGFDuCCmjzxDQZSAF1QAo6ikKl4M9IVmSEp+9vjQ9NFDu3Gm5XYHaOH7QiAwUG&#10;YlJUQD4WEHTaoo+xKbiV6mF0J5OPzLalEgH2sHTkEdySDL9xHjXDLdUB3BaDU3BLMtCgdIsX/hJg&#10;gtq3GeIgfLMmGw2uyjswxIobUQJj7TcZ3KZxgFnJdEhYDsstyeDGg624tUp4Zs6HugFJxuTwq4Em&#10;HeutwoUiG26k2bciG8wwzSUMt7RGpgb42lREMuA9tnsiJ5M/EbKVLqFmQVU3Yer857ilUqCQirSr&#10;WskkQ3NdzWMvZEulMGVbY6Ed3+6GlU4baPW6FUIUbsRDjZ4sMn8Dqq3oDVh4NLORLVUQSUrQwOa+&#10;FUoUbkCj1b6lCrqmL9jgesW+pVKAG4lHJVuSkRRdRiMKbqkUbiZ1YyKB6OC8AXc3KEpzJgsqCjdS&#10;CMYsKbJrHDZApmIlCyw63Mb7Or4BRQY3VtK8bwUXnZVk6wy30iU0GVaznEF6xQb4U1Jk19jWUxtw&#10;fEoKaOpvQJFxAwCoqlOSBgbc5O0urCm3+/bqxrwBBRv1mqvI0FzoBMUtlYLXyoU35e2Gm9El1aCU&#10;/tVLCzpxA0qX3IIQJhUhTkkqBbgBv1P3Lcn8ShZ8FG5EqIyeLLJrho9MyvRYtoadArAfE/t4JYuM&#10;pM4U5BpuqRQ4Jdgl5sUp5Cm3G1iiOZPVcRRuaDy1kqmCeKWWUi2xkm2X3BAoMKek0KfMSOHFUbLt&#10;dMnS8FHsW5KRgKavp+KWBgbWKxEWJVuSXeM+0OHEnJLSJTQQUy0VgXTH0wE3INTqTKZSmMqL6XQq&#10;VjLJaCxBNklxS6VA3JTEi+KWZNNi0kUKC1IKN2B65r4VGdwIyRvZClSK3028xNy3ImNMMWBPo5UL&#10;Vjo2KBEUsW9FxphX3DfFLZXCQOYfTfYQ/ZZnkr5FYBXFDShEKrItgM/jM1lkb5AtlYKPzlQL0zfs&#10;WyoFVnJpvSNkSzKyFAyuMbqkcKlgAhfQneBWuoR4/nSqO34DCmI6CMRp6yq4lS5hTA6haMMtlcJw&#10;A+JvuCUZYGf0ufEDCmYKN+AfhluRTWaE3KqQrTCqnBIiT+bFKTJ/SqozKXY5mktxS3OGgQgE2s3t&#10;rt6kc7RwBMS+FRl5XIxXxa3sEsC+CGe4JRkni/5hilvpkunK7U5JkmGVMJBUcUulQKMLZFMrmWQk&#10;cEBaqTOZSoHJQ+DwTT6gEKu4z/SIVrKlUmCIIzM+1b4l2TUt2MfAONZchVolfTmdTcwpSV1yw+s2&#10;Yc1jbgVAxZ3CpjeyNRnneAKNglsGUeFGuYCJYBRyFZUA3MOckgKhTuW16n1H1X9YCgQnSSsq2dLA&#10;uLnF61BWUKNXcRfpFWlWMpXCDcFvYvTilOzwq4N7VdxSKbxBtiIjYEIS38iWSuEN+1ZkAEpc1qjg&#10;qDdMrJ0NOLYUmozQ063p/UgH4TxcPKZMnTHcigx/lvlzZiVLKUzrDBWfLCTrDQYlLrvg1qBUgmNT&#10;K3q8kk2GsUynO8OtdAkpSTxGw63IBmRj+hcy+zT3DbWFhWG4FRmGCRhpI1vpEupTyCMYbk1GIYd6&#10;uwvTCqj9eebDin0rFXTDvik/oFCtM9+cMhXDrXQJufwpazt+caqR6XQYZ7Cc4Va6hPCF6tIMuDRP&#10;Cbl1hbDekdHJlO54RrZWCpTRKZxCQWK5o2hKUX/3WOhWgh5A1Y3majK4PZNKPtw3etv9Z1ZyR0Zv&#10;DGbZGW4vlII5JeRJ8yMJYmNlG26tFMbtEPeNu5zcMDCejbcI4ijJaK13C5ji8HbvyOj8MbOKxL6V&#10;UiD7oybbA/7Mj6TIAKSr4VZKAW4k04xsRQY3VcXLNcmPJP+pGtnvyKhqkrKVLsEMZaa7ka3IgCCR&#10;EjArWbqEhXwyLb2oPM8lwZa5YvCpOCVll1zd3Sm7hPKd4oZWNjFzKgWS7ApsrckH7MgYn6NavhGQ&#10;L260zTJA7x0ZSNIBihyvZMNdn3m7nWylSwjgqdZ5vJ4hG4YCL5fRJUXGIKInNJ6RrZTC1bSMFW83&#10;PdjjI+HGIAKjSwq6Ot2i7g3++qnJ/L6lLgEYOn6+uN2FlJ1unSgvs5KpFAY3cGt6Ajw15hXg8CPO&#10;ijiTqRRoDHSF1WtkSzJCSFw4EemlcWZsNwGr/0/a+SxLc+NW/lUU3wv0zf+ZCsuLWXs5C3uplhVu&#10;R/RIHS3NTHuefn6oSmYRJ+9V4YTthfrDLZAg8xAkcUASArTiJ5MatRGdqaxLUv4qtdGTFUwmNWqj&#10;KyttywmsMJJHhevggqmuS+gQqqugJCew7lymV7nNYU9q1Bb3LBVQkvJey4n6kIJ92+JqgUomKtHu&#10;To1Q+1p6UjKrRaidjUClbf0CY2ChRgJ9YQSkG1eD2irlc5Ff0LdtYwqosOtZjVB7XGtcaVvyJRvV&#10;Ve4lIj7YGUlthNUqc0C6CpXsSXijii9JavTkGBdsv/dc6TJUIhHxmlLlu/UuKFKjS9wii6WuS6iN&#10;k1MVlCQ12sZVQ5W25QRWzjOU7pWGAuuMjNR7OLFCT+YEVs4dThW+Gwos18aqq1Rb7xS4KY+pu9ST&#10;vRrkLscsKiMgJ7BCPeDyCihJatQW+/xKTyZfAo7jdfb3+7eU98p3Y8YpxBRwjN0H4JVEzg+XerJX&#10;ozbm7lJtvVMgzsgVs5X9W06XXdjhVHgcdkKpbZxjrTwMktVoGwOgsqPKCawklMalJYXvln0Jh0gq&#10;uaEEFlPb4kBfpSeTGl6ZM0OV8ZYTWHHlpYwPPlNnJLXRk5XZNOW9slVhJ1xqW/YlsfEuta13Cnxq&#10;8g0q0ZmU9xpJMEE2vZ9xcgIrV+kzexdQktSitrjyoFBb8iUkzvCIRKW2Xi2O8ZQe1GAB2X1uGKqi&#10;50pqpErhlUsoSb4Er1yLKaS8VygEJpzK6E55r6TAcB6khMneBVEbn61UW+8UuBz/IGe88t16NWrj&#10;/yszTk5gJRRUulabsrvPTW1AufLdcgIrR/TmCv/G7ryvLd7kqjArRLU6Ne6D4LKQyuhOavCKuLLK&#10;/JbyXrlDjkvrSrX1LsioLe1xcCWlUyR7yntlzw2VXPpuvVMgyMLB0cr8lu5djQTWvbQyTxevQqwM&#10;cZ3E+9k0qUV6FXvogp/MCaycIyw9P8xFfB24om1baSecrlGNRDVyjyttS76EcAm3jlXa1juF8i1A&#10;ZJ7mtjG6K54rJ7ByHq30qhIXZObaipjMCay8WhgXqr1HSVLju8GTl9qWfEmsLyp3lXCfXN+2hSTb&#10;Sg79nhNYqzdFZTV8Sez7CijJCaxgsnSnEm+w5LYFbVGpLfuS2NJW5reU9wr8Gd2VNVe6VpV4AnNA&#10;xZckNXqy2rbeKZDozwK2VFuvVp9NU94rd1TyZmqptuRLuINsqZy4JvGx+9xkpdRuqcxqsZ6Mx1bf&#10;r15zAisRWyosjO6kVl+95gRWjseQd1mpLa1LeFdgGCrR0JT3Sk+Sm1tZmSe1Z9sqUbWcwBrXx9Vq&#10;y+sSHFdpR5UuW2UEcGlPqW3Zl4AajCygJPsSVmolRixd7lr3JenCVY4o1e5o4/X5buDExE3ko9K2&#10;3imwUjhqceWU92q0rXcK5EntcVXB+9k0XfEafpJdTqVtyZfwkuJUWk/mdNmlipKUwMoqiJyzStuS&#10;GntThkDlu6UEVsK87IxKtWVfUo3OpATWYee7lTxXUiOpmshT5bulBNa4gyde53mPkqRGmjNXolfm&#10;gJTACpNZu71nT2pwwryYUaot+RL8T80rp5tbOcUGA11CSXIKcfKh5CfTla/cTERydKm23pfwGCNH&#10;QCteOee9ljOsct4r803pRBp+sfeTuK6gEd7PATmBNd6mqtyngBNOtcGuj5XacgIrybKlG0WAUqqN&#10;oVM528cV8UmNEVC5JVnUwiuUdvmS90qAssSsZLU4lFm51ZLFampbHMep7AOyGrEIEroKKMl5r4wa&#10;0pAKniurxZxfGt0575UE1rW0x8lqnNtlA1dpW/IlQLJ0Up4H4/oPQNSjtjLPea8jZx9KWRGiFlR+&#10;ZcbJCaycB4nrPt/POKLGJrNyAhS2IXcJl4SWMJnUWJrPFa7jyHmvHxxBr2QhiRqhb45XvkfJkRNY&#10;mXE4pfS+J0WNzJlIqn7rlTkk1/Uk2WMElku19WpxJjwOoRdq630JK4XIqKu0rVeDoYUQK8RLOO6W&#10;2kY0uuInsxqroDkS/QttS+uSiLRXsiI4OtgZyQovMhwqtfVOIY68sxeu9GSvBtvHLr/Utn5dwsq8&#10;FsMjGtO3LSIYlewxVnSdGhCpxfCyGvuAam29U6A2oqEFz0Wed2ckroTvXRkBKe914GRTie3jeG+u&#10;rRadOVLea1zah1suoCSp1Xsy572iFxuxt3MAxHFqW+QTVTCZEli5OziwXKkt+ZKwsRIvIc+7MzLO&#10;kpeiM1mNHqnxpkdKYOUS/Lg2tNK25EtiMVNZT3LxSGobL0ZUGOisBt9N0LaQZ06wO9VGTKGyx8lq&#10;ZS6f+SzVNnEjbWEnnNXIL+GUZAmTvVNg2uCIWmkE9GpRW+nxY/JO+7Zxiy1P9xRQktSYA4jQVzxX&#10;SmDlZGvpEoAjaVFZLaGRHN6uadTFNRiVlvVaZIYyc1Tm0pS+GqfrS0ugpEWKLb1YWd6lpFdijjUf&#10;mbRGuj5SnN+vSVLyatzYWnIjSYvE6I/SYWvWgN0323kXo3I7Y9YqR7iOlLpKgJF3pCoA6X2P0bLe&#10;ifDAGCk6lcp6Lc6LErur+JCU70oEqDZlJy0Awv9VKkt5qzy4yFG0StOSWjkFm+PYHULiHFo8Qv1+&#10;gZDU8CGAvzKsU97qwLYtuPhCbdmJ4A4q4a1j6tcVuH4SS0q19WpxkwtveRYGdspbHQZC7JXjipzC&#10;6D4AtbFHLaQnkBXeqbEcYa1VmUSTGrXVUkJZD6Ta8BAl55/UnimhpZ7sXQILO0ZpgcBkXHZGUhtz&#10;fcUh53RXNs5xV18Bk8mVPNJdS23r1xUM7ceuoVBbr0bbonEFTKa8VTYbxCUrKElqRm3Jl3CmspQS&#10;ypM8+bsxuVX8ZE53JfloL323pFZHScpbjdvgS4f/OfSR21bEZMpbLdOlhDdybWw2KiMg39dKjmyc&#10;lnuPyaRm9GTyJXFSouQnJd216pVT3iqJHjw2VRndSY35jS1RZXTndFd4z9IlKZA86btB8lWe6OAl&#10;iU4N+h5eoNS2Xo2VAnNABSUpb5UbTVklV1YKSY3aHlPH+2VyylvlqArBtAomk1pM+KWrhyFQ+p7k&#10;MjsOghRGQFKLI32kkRW8ck53JXJdC14nNWqLdPZKbb1ToCc5V1wJXOR0VzZgpSvaMarvyZUFRmk9&#10;mdRAySOWU0BJ8iUsgnDLle/Wq1FbcVOa8lZZ4DGhllCS1yUErysE5pHTXYlmfpRCCUkNz1X0JSlv&#10;levgSQcq9WT2JdXARcpbJbWQS4kqPZnUWL0yAipeOeWt1mfTpBYrc8LehfGW8lbjbputFHBKakZt&#10;/QIjPEm80f1+7k5ZsvUVXspbjZdLpspFWQSLOqdAbbWDn+xEOzXWysRzSm3r1YzaeqdAbRhZqq1X&#10;q6+C0jWv9VB5UmN0E1Oo7ANyuissX21dktQMTPZOgf0bAbVCoj5323efO2qLjI33c0DKW+VZ+0fs&#10;9P0ISGrUxoxT2XXkdNfHbrHiJ5MaKInla6VtaV3y2AmXauvVHpisHDPleG73Afhu8aJXwZcktait&#10;dLkN+fypNtYllQO7WY3vBpRLKOmdArEgxk2pbb1afbylvFXiXDD/pdqyL6lG5lPeKksnomMVz5XU&#10;WAUR5ir1ZL9ZIT6JKym1rVer7wNS3iqhAi5iq0AyuZKZtNXSkiulrUa8trSaTFoElbn+pbJOSMmu&#10;PKbG/q3QsqRFbJ6PVtkEpKRVjmrHUua9j0xaVEbLKj4y5azSGeyLKpX13qee45FSVjc6v0QEJC0q&#10;Y6dY+ma9O+C9jNKLUDCHnadjyti4yKvg/FPCKu8Aly61IQqWKuM6vMrBQfLXOjWe5oWZqnyzXosr&#10;aIlml7qx9wWwKUQTKpX1WkY39r4Az0h8q1JZr8WWDS69Ms5SsirQD7/zfpwlrbjWMnr//conpbji&#10;CEr3a5BP1n3pMRiA0gSaUlUJWNSYm6RF0jUtK3Vj7wt4TSW0Ct3Ya43cxThUTsRzXVrXITxWVXoo&#10;I2uRSAjbVJk9U57qgrsq5S0mLa6biielKwDpfQFPvO2Vq0jJI+j6gyRVJplSZb0v4JIY0rsr36zX&#10;orIxLlIpQL/3BeSVzaUVj6S24q5KTENKbSUWHNcDFNCYPAgfrXTL8PCRUluXj2GoZP6IWjwWWToq&#10;hV7vDnhsBFf3vnGixoXBtQxo9PqtycxbVZVgpKgxXxDWLWASvd4lTJzYr8w0osYlvqxgCoMbvd6V&#10;TCTTjoVbSkSNHewRvfJ2EKDXLyw4nFW6bFvUqI41U611vWMg+FbKpqW6Xi0euy3t69HrXcNElLay&#10;shM1IlQctSqsttDrXQpZoKWQpKiVH5RAr3cPzB08tVQad71aPOa+V+4XGD5Stmrc+VJJFxA1ni/n&#10;bcVC3AK93qvw5nmJLRU1Akc7d2tWBkLOV2WXUklPoLreGTGDMxvXquu9Co+gli5Lp7pezamu9yoE&#10;WEqvulNdr8ZF/HiHWut6r8JLD0QZK8jMCbLwPqUbSzAzuQdSWSprPVHjoBx34pVmhJzrSsZs5SEX&#10;quudEaESDhPUquu9ylhvXa8WVyGU8j0wM7kHrkqsHNUStbhkFLq1Mu5y3irXltApb1dGrMpTlmwd&#10;KjlzleV95RIwquudEUsVDnEWUqzQ690Du9t1KYSxRQ2yFY6kNJvn7FUilNxbX+nM5FVwmAQzSt+u&#10;dw/xuDUXMFSq69VAJiOhNCOkDFaes4ild6W63hnFleTsjkut671KPCdfuVeTb5fU4jqdygUf6CX3&#10;sHCoowaVpEbb1mJnJvfA8c/KDcRYmdTwDTxVWurM3quwpi3tI6kuqXGJGM8oVapLqaxkUrJJqEAl&#10;q/HENbvrUnXJPVBdJUMIkiOpxQqnch4Bvd6rMCFM7GQKAyGrcRF36foxqkvugW9QG3dZLW7UriRA&#10;UV1yD0ClkrqpajD7cyUDCr3kHjioV7kwQtVIHueO/hJUknuIR9tLm+WUB8u9LuVvl9wDSWEV8oPW&#10;JTWjut49EKmrZFxRW6/FwyJcdV3ry947sA6rXEFG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j3rhI2rdOrLmCzFu9UsDKpfbfkTYphBRb/nY1MqEeN1Scil/TissD3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Z/WPHMd3Il0dEf+7/xGZ2fwMPOZ+8ifl2C5np/w&#10;/DMa5xqDP/NeyBWeK9ScdD8pmjy4p0ejaNr0ANzV5sDBGcjnz2ab6e5zb9vpvopelxaw+6y3550N&#10;aEPgtGJ4GwmFNh98yEv3k++8LFejpml9rvcuw75EV/6yf4DPdV6nM8IxLiOftgW4X/hsKD+ht85T&#10;uwAQDdZ+TaP9rv33+v0ynEmR8fvxcv7td19bxyVc8dJIECuAio5tce+Xcbmhzyq5cgmH0dTAYEIw&#10;V8AMJxE4Yvz5imfrUi5DGE6Cjr9u82sh9fZbHsD9DPejyt3ZaWRwsny5htX9rwzwl1FNN5zo+2p5&#10;Z+yMiNC/63lK72oPd2yccTSgu/B/abjiB7czl+M5pprzfF9vpMbPZ54purigB+xbxTAfaxzkeH48&#10;gJ2/AqwGhl1//tJRNJCcYCKxtWVGUSd+r0067Xftv+33M8nJvc9o7Wu/y+28tNZ2IpxamCAe0/yr&#10;Zcu0Xj0+0+PSp3zLk0ULG7srCd9+SygSam72hgeUonn594w7jUvAU7qcV3FO2os/44naZJNb2dp+&#10;tnYYOKTcXNA6vp7iaL9r/22/H6ml2Qi4rgm3/S7X1rTw3SdVOy7rfIbsrj5lG9peHePP9GluGavO&#10;lnHPn5nl23fMdeV/tZp5uPuqeaNPpWg67fIW23C+5voyjOnw6nK6/7W/e/81h4Px1hwRT+U+J4ar&#10;aPqxrebGZVuW516n+zPtPJcprz+XfAKBcopu3+iToiesuQxjdkseksXWw9bn0MW9vHYN79s8Rhde&#10;RTfdV6MO/nwZxgDOH2Ma6IbmFbZm2K3NDWnnF54G5q2G4F6r/a79t/1+xHFcPUtPtc1E+92nOJpi&#10;aDzJQz7XDSjThBnPTQZ/xt095sWr4RNdfn2RFa/w+dj8vGYWRmdwE/Q33VfR89ZORsafWVAkHz8t&#10;V6Jy9+dbn35e87K0pIJO91Xzsr/mnk8Mw+tfM0SM2uatc12t19vXwQddWpWvGdPAZ5hp5ebaWi08&#10;t3MGSflcrFOzj58QXRMyD6rIFDAxKs7kLBbaNPMB42Kf0qZr5tvX8zj1q08ZHxdQcD7PuG3352m9&#10;1hGsdF5JDe/HJo1s71+xVWKHkWeXCSd7rd25EenJSL9qZlF1LY2YpV4Ma6FmWnye56Pmpvsqukfw&#10;J39mh3P12PXnYm+PTMDNH+GPn6GcV80sxa7tzCd/Jk/qmlGvLqnVPMa3vWpm5siubqS3gc3TybJK&#10;0z/HuuPSbt+qWPMY++BW9MMf93s0fCVr6fbnBqGrS1gOxLL3adiOt3Hm2tiKtprv4B1wAtfQ5k0P&#10;WTnh/NkztprboKu1GYqEBWfTZTGasY3guL7zfbgPdMn1MXqfk31H/tfpScg3W68vtcW+PblfspTb&#10;U18xL+jygwMg7S0yPCy/NTwJ68x9aP11rcSuD8lp4u1k8lkOPmb8HgbMGeOZwsef21rz1tvNi7bW&#10;ctj6CmiwI7tyWtvv2n+fv2dp+Rr4sUdoEbP2s8+6lLuPWjYcmxbQKDspFlUNY+wingRGa/XBr6/V&#10;d4yDVmGuKP/rtJX90dVf950UjuvaSrCAeC57r2qJzl5uORZ29UHDJccvP0FcJ3vlnc64VkSgNC/5&#10;uTS+3c/BDpnBVUfPjnu6Ig+c0sjbN9xeXNPxdALMCnk4fbkxz9369c4eBg7gnx9xZgK9MopfW/uG&#10;kBN4Mx/2PMo3squKiAtoBq7td+2/5+/Zb4wtdDIfU8zmf/z7jbVMsyhcYFustHJz21ot7B6a45iZ&#10;mmTwE5lkE/Dsxk//zMrt+jPO70ojez+lzpxdaPtrujK2OP3oniNUefqGmVusZUM18wGau6Q340GF&#10;Z+/kVuZ/XV8Cj3Uut9Gdn3dst5EwzGxMz2QqPtQjdJoMwxWd2fX8+TFFflrzH8RUQfqZJzXO28iy&#10;/LT9S+ws3EfQlu5EaSKA+ayzfdv237OFEb5pMyTrvOm6CqL97tN+WVhqtChi1PJM5rj6hQ35dqaP&#10;YzbT0WPX8frzTATo3F6wU+ie3M5Y+LpftmnAg51gC3C0bc3X/bIRTmgbp5gDFfOtvWe/sLVob8SP&#10;jKnXoxntd1+P+A0/3lZSETa+APcy7rNOBbftsY9xZoeRw83gMOKJDy81s554MiGtS3k4LeLPz7/2&#10;IzpXlP/1bCludbqmAoLpQ1q78e5NxAFO53hznf8Nn/yHzv42UaR93sHqCTOfRsUM1L5lbl/+17O1&#10;rIziKPGpytSWC8aTtk7+JMDIx7yi8sy3r3yZDNv0r7PaPiR6C24fK01oRt0XAaykrghGLP3qnpNb&#10;BffmGe8EB7cetntJCYPEiqV3q+HhrxUqLvQZ1LytmT7tZHBy7ShjBMiipgsP36tlkdh8/Yv6qFVL&#10;eKORXZ+spRjzV/Dr+nrXAGJDdO3aIqL0+STRBv85dOjeCxDxYRoO288+6xxWADAwbUQxHSUExsi+&#10;ej0WI/mvhOyvDTPX31xOLFeU/3XaSqD2WoVcHuJq/sAjoNeKQGdYnu++AoPmDLoxzJv/iCD2Mz+3&#10;VYvnP84TbEyQbfK5/rqh24wiVPBcD5agsAHtto2eWZc/F4tXwbi8hrGZX+ZOJqbHovz5gaCMulyE&#10;NLA/6+RYv7dvOxMwykukjSHW8MmaK2LE3Wrhy1kjV/QH0w6RwTN7gHAPrWrbgT+edgir4OLP5gbt&#10;lnaTO672WrYxlPGOnc28XRs0y3PaYdI3diA8vBvbmVNVO4M1L33Z/sqnz0aNzJRt/cBu77ktKgED&#10;39KeoxpnVi55a8Oipd2fP8444rwDeYCqVRub7M99RP5ez9G3MY22HQjxnVP1wmMAva0y73/96rvm&#10;ir4GxkJnNdwFRXbF0f4YGCsrjjYrTQw/ohndp1/52i2+MbFWGRIwVn7dgoZTzJRtFSo2pxH17Cqi&#10;Q1Pbqwe3nYNFMVqvEYYDfK6tWkeu/Ll5cXiX9WlyCRisclhWnYhjxnqeArgKBmOXx7gb1fcF3oRe&#10;e665C60Fys3xThFdSbHZ9AnuncwauM0GsftiJJarJWDSZoNYcORuxD0urZNZyUeXdl/+SzhJa79c&#10;vUe6R4uusqPcrty5Fx7bBHqOHhTO834ju1vmibOh7Wftv+3ny9o4kmmmnTot335+tEXfFCRq+3rt&#10;Z1+PrJHTk0F+P7wYcbjxykj/qinkHRBaOf0eGhHeeX60q7ZPxsTICXf2SWc9DOc8KEbuH9lb5Jdo&#10;AfvS/oOxQubPZ50xnz1BVhoWI6uMiOM9WjhFEC4VPRA5ueKvr85rw4b4arCZpzZ7lFeOY2plRs7z&#10;Kw6sHPBVpy4zQB4axBo4CXwO2JdXe9VMtOyymxU0eK4ODhDDq2ytzcFDp0HJn1kgNsNgR56z3qtm&#10;Ij7NgQHWIMjrNRPpaLG115C+igY7Mdk9PwYLSSEzedGPibP9+RGLLddMjGxornOilmcM6VUzMdWr&#10;t7lTNs+MA8/kgtFnzTPXPdE99ZpZqzerZ77p80u9asadXiuQm8cHfRO5IGfNYPsavRlT+V8nwghb&#10;EMQ+dRklebkG00rRZ3fCnMR9JDTqZRgjo3lJAhr7M25YGlUDsLiSNWb2g3l9OuByr2j3fFuTQeJy&#10;9KUZxhz5DKPWaiYac83b9GwsSPtG4Y3XRh5E4CxPgwMNvpJoZrYCr8sm3o/njcnt+pDsbPKcM7AG&#10;esUP2d7n5QbbHuxu39lbapI8Eovc8zuTkfEckdeHjFSH60Ney8nXnwkvXoHNmBofMCj2NmdwrwUy&#10;DRzSKgmOaL3iDRHyERe3ski+2hypHcaoYiXU3pokBMdSO39n6g1+8Ln8ZkYVGKzsyzHm/DMfy/Ce&#10;uMtrVzzvLP7ysFmJ+7ep7JNgLk6N3fdZc+xTjd4Oerr5bcLTEsrisAEPjp5tZjSf18xf3zlyOC/t&#10;uNPE6G2CFrFZePQXOYBCXRCRjWyu9ufIU0uDjsju5QFZQ3wVfPjUh8Xu9rL6xtWQLdD/mQ+ZAQiR&#10;80pxBefXyirX1dYmp9+cydI9TxpFpt3r4pv2u/bf6/fLcuUtX5l5jKD2u/bf9nvWOufhBnw7gZn2&#10;Jdrv2n+v3xOtbd3b91/7XW5N0yIc0XiBiILLEIDwu3brn3zSiEC2PSgGWmiJlJq2QvgMiBDRbWv1&#10;CYwhO9rpVCLT3ghhQzFdMYI7k7LyYS939cnQZYQ0u18x6JonXFmSXxMLqRkyBFYWuOd1BcEYRNyn&#10;n5ZWXoC/9s+mJ4QemC4W5u5kSQi8cgKBtbrobaTJbV/oen/2oO1DEvM84xSXw2G/gGM+Xd0n01Kk&#10;K7eowNczXsP4iWqoh7VtCmFTWUf8f87OBclyFdeiU+qs/53/xN7aSFsgjE/aL/pGZJ02tkAI/SWE&#10;yPuzhlNqzlHWtfmtv3s8O0hUHKY5dVwKmyL6F99XiY/Tyn67RvAHO83m5hw7rP7L6yOMxkkNyXTQ&#10;IqAjGw2/4Mqb6k447pc50XT/XCjYazdMZVFkhJi3sIi/wek/fMmeI06/sNaWPTivjPuwKqZ2cT4h&#10;jslSMsqvKuM/xGqtDDstnPmXlR0hM3hGSA+KLranc/JwQMOQ29n8hxBxmgRJjgSvn++myMRWx3TY&#10;1AnBzi3Gjp2dwcz5GI2yoqM4y4OnPFwzlFBaHRxi049gwZVEg/cKE6Wvmb2yxMFbhdb8fM3cNV3p&#10;O1fP2RfUXUUHRPK1MSsnxDKQLjfo/yd8FDqL8913dqNgDDYU7HyLLQqdbKHIffwvxGjyHgTGv3D7&#10;LuM7tDwnSirL2t8fP7EduisZgx7DMSn4J8c+kFa7yfaSB5VzhFe+0fzIg0HFyHepjekmOU4MzBoj&#10;DX9GF/XIRB3YfBvnyd1u3nq0MJTqACHZJiHeuYGIK/zxfuAHnzEG74P/BmaRS7qZemw6w2FHueke&#10;9tFFhaKbWu8P2Fi5I+7mhlOL+o5EB29gJG7QDDUmt4+/hsG28bpvwunDfH9e2u1x/pvfp/wCP0qu&#10;/jSfD6unm8t8F5u7WPft6unIA7EkNGRTxdg8K//17NAfbEn9wJtb+PU4/63x6LZJqhQU/KqeIB53&#10;v5qfZNfZcQpFy6aNs3+3GIw4CgpzLTKpnSZhWP4bc/vJ5J1FgCfp68XUVEpUyX0IgYypwTHu5qY3&#10;ZOQPoh6r+eym1fgSgOjPSlroms2JJ2EDct2ooSgPrLFTHv+p2hxY75bRyGNcW35bGQvP+byCcW6w&#10;jB+TXNEmQniMO9XnEms0ggbmhlSbQVZpUTJWiXHf83neYrEmLmq5q6+TN9p/TYxtfeiChuJxNzjF&#10;a1FYgSE1hWBDOSei6fJ9H2FNL3wLvPvvhyMBGLb8J6xMpBFNr4khETY+f0ujfZX3B5CP/3ReExuE&#10;bfrdAZTDLDeZ+IyyYzvNGs+xH1g+yIU8EkRWcan24fdT+/kTdTclNh6UyYTn+eurzCOP79WqKlZl&#10;ZlUaoZiDcmvGEcVMiM6E9ZQItokNpok3MGfbAfUlohf8It4en2TG1bDLw/w358ceEx+K4VjpF4Lu&#10;sPwS7xgXSgdu9ImwJ28vP0l8v5/Ln7BAu6cATf7dcVEnsGioWF/5YTIbAh/GFhqVHCWxEmWbtFOB&#10;bxMdIp7+4BKG2fD1W8cqXlxl6I4Pq+i0x4awV6q0CjaEy1rrqUm1p7g8XqxWngszKCin1+vKrJta&#10;B3y1g0VPdC7ODxxCX2fKOSIZirTejvGIqtLWQ+DW5w07RVX162rxeDhKAZ6Wa+G+RzKi0ecER6xS&#10;lNYPs3oLZlWFbXurki3vLcR4k8DVCR/vuhSv2FXUtoi7LRr4PlyejRr+nc7GtitNNr5OPXjJNX/V&#10;f5Mv3a3Aw447JaR4SgeksI9+ytx7JZccw3YHvdwpCq/RXXJpmGbd0QRJ/LGxqoh5P/xY0OXqVxVb&#10;hXP7+vqvQBGZvqVo/sQCiZPkc0Z8oZQ+TDFST1bykYfEuPhJuf+L3GgEcQUYSMbRpRALXaqCzmhU&#10;Z4VOtbgh/1i5IaD3X1AtJNbX13/lalEtzOrmq7VaGKydMD+JEoUKXU8RVD7B8+kzsKRI2BI4rBYJ&#10;NddzQTK6uU/w273FwWVNldrHPz1pVLGqbElPtIbVNsZO3T2OmSBHhRPDsflotXJfOWUZaxw327q3&#10;8AfffYRkgWjazuP3JwfHpwCONJ4+Azvq5fJV9LOeoEhQcDKa67kdu5LvcppC2jwDKy+iZ0wEvUeY&#10;8cuSI5UfLolhkiLdGtU3n4LkF2JMse4SvF9YFQ2N5H0rOz1lK7pLkyfU6lXnEhI70D21QY9Wi9kL&#10;h8sPs3uRXev1SCnzalWj9tWkDQ6Zv+Zw02Z5BhaRbUqmhHer0FonpYLuLsbkkjSXIlwy61g6g+i/&#10;UiH7p1MQqz2A1XKsrl3B4jOyU2maUY9W+4ssJ0c7cMpsJhZVJVWhd9Cb8AO58gOLhtj0471dNT1a&#10;4vy3ncyRgZM7f6VkKMqsE/VmufaqqSiWuymef/1QZUpQKUcnyAUUeZj/5vC7pXnYaQs7tlDo2jn5&#10;jOl2xsoSfrSFOEg/0QZ6iX0pB7rCeWyO/5Zg1yNWVkAdT1JlrEQgQrPzTz0ll97yjdZyBIMfUw6i&#10;9J9DAGgB8IiV46M4VMAS6ZvtZQrsnQHYd/PegiTYRNZ+8KQv+QyLnU0T0hQShKQ3bK/qjWsh2T7+&#10;h7K6glDJBblqqZ9mh+/LsyPOjx880Xo7O0w5K5Eijmv9ZsdMrkkqRvLer/+o3Os2L5mL+O+DlcF7&#10;0eqaROAxGX1+jLn1QhLxLne9BR8kx0y58evu4ylFW/Nj5GxXXXnMvP0YSqlihL7K/str/qOODmNf&#10;4Pt8eoOMLyrtafaPhNV29kl65G2veaWbDqv/MmRIvmYNp+9JQehT2FIpGiAYEc+i3irUj5md9ATO&#10;5s0JjVueIePmdlhYSXrdMEalwjD1pzlsXbHGk/wLfT8h46cJ+X1haRv94/BDpfNbIsqkYY/z38TO&#10;DyjM5qyOC7p8KBge5781nkh3ylk0zUwrWwTBDSbgJn4LZ0KPOIEJugr4McJr3yI4oHUVtDDl6j1V&#10;gpRfh0sv8YE4jpIFczRyfaE7MyTosjtUoDu4jykeSfBCtWZvOS3+tHLKu1sYZZuksDExDsTIdG90&#10;h9u0JobBFsHDy+6fsU1ySyqcqJt8uvH4jQnAwZrviseUD3jNaMxg/jm2ZQz6Xd4M7+XEdmN8JJtt&#10;kCkXy5A/i2fsC8iQF9w70ImarCq6FZ1qamLOBg2oiKs9Jt/Wa8a6It5yXvNteE5UBo9K+MhY5Ehg&#10;bcqO417hcHSGPXEAOELfK7IYnMCh4ASRhDZvfIduMoLfGklyM+/Gq/Iko3s6LWPILqzehhI2IzVb&#10;BYzVd6A9ZjbFVbGHKlDUV9l/JWQcAeSgJenD+La4BIYlAtAng7KVbWI0fCnxiIsteMmzk0Hg9U/J&#10;EdwpnLC2KPCZhgDKBp/u2CbvAIaRE/vv68+N6blxTCU6FyKVJek98rgzjv5Qr3nPHqgpc/skxPAo&#10;8GgLIQ6eUgsOoCRkrfMhjuRlypOEsbr5BFDZcOoYCfgiugXHY+jZXA+boc5BX2X/ZbogPJ++Fxmd&#10;xCL77pA/XiwRPTXiVcVcqMt34yaGgWefwA6r/zJkkJQpP5wF8LVBXs4CsaY/XwOdBRlYLDvPPmTz&#10;Zs0IdnFYGVYccLxL26fX849NECxxQr7jOn2Vn3ReShiMcwUq6xxPvmU6Na7obJR+hS8yhmbvLY/z&#10;3zm+zqtq40IOLhrDPh4Epn2q0OmM+Xjcp9X8pa49qe8PkRI4VND9/WrwNqX+o5gy2dL5RkE78U5J&#10;yLyTRXmWyjVox490nfR9q1wifd+1awT4rJPA8zHex9uX0+kZJB7xdE28E6MMfn2PR41PnQtWgYo1&#10;aHoZ32mkoKAQmR6vpM7eoxAnC6xDNlcGf82YzHKCLys7Q+YAZwxDevZFLUGE+4iSp58K0YSM7VI6&#10;D/ZFCI2HkEFO6swYH3y6n/6fKAcmKmpvFcxfNxu/qGNyCA3eNgX1VfZfxjan37SuzKWN45EyhsgZ&#10;2Kakkr4bfWJkP1UZEDlu4C9pt8PqvxKy6gAdB/4fceZNErLkan4JPpB1bc1QdRWXIKfepJMzGMu6&#10;AtaEXroMxp+hzRueJlwgW+wUfodgdPyaUPYNtrezI1la/kzadIQys5yFy3i6/KW7iwwAdJ3ErMf5&#10;b2JTGYu1JoRPRXU8zn89nkB4EjO+ODSxgd5lPsc9I/hr2YpeTtZUxxzuUjYtMIcunCponRC6oUqv&#10;TRceTvcztWwz5d7rfzis8y3J2M+YIBdKGlmMJ530kke2f18ebwch/4iiv/s+fjavAsdYyVp/94w5&#10;lCR7h2dJ5EQNFXEcvZg0xgMMcDnhVCCqo14+RjEp6umw+q/YaTiCXAh+l6Dd9uk1YRH/cc9zwTDE&#10;M5gTU80lrDfkWYfltRvm73l4saZV+BFveZz/ejzEaP83NkFW4C/UeBmPfyrTG1Atp6blcf7r73OI&#10;7TPAop75gR7XV+O3KELwnhFZTD3fe4aahu5v1BAg66ErJB4pw4l3tColaD3AHM3YIODYLVV3VmqG&#10;Z+q/Ocd/shdCGcYPh+/liYxFq4GhhBClnIaUjUHztTJETKGLLgv816iRki08vjFH2rSTe/FkZTJm&#10;Us9DRVKa4meaQLsmRyShrGV4xsBxz1QNkPI/eh80ZxqkSNl07hl6lxpZrOcMkUQeuGFSpnXWi86Q&#10;6d7pk3Ltq8CZZWJJDkqE6RFHqAc3cz1Ge3sBGU2wsjOvjRfEpiujcpR4dpRI56yJ0f65rMO+yv4r&#10;qQ9bVpbdYFuqKuk+VYqHCDUanSQPR4B2khkO4LTUsNPwT75YMwZi9fQepbx9UWTRq1XAmBjxTXTc&#10;ts8UQuGT9WOE8SMKpmq3mgLCdP4rrdkU6b8+m2u5sUT+fjb38RTYOfEPfQiX8+cTQs8CzmaugrDl&#10;1zcnin4PpbnAz0j7/eb7+MsdSEVsTI3W8z7SBF39qhsOrFwJnusRg13JcIidqVyBookmb7AFbzRK&#10;z8Cc+t+f0maoFJYL5bO8USp97j9kR17hNv60MhRg5PAqhRvNMVnOcG4HLnB1u1oWTo42xJMk+eM+&#10;Q+oMGa6EKyjUg0tCArl0Csf6MdrDBpkuApXFBl1VynOH1X8FZlENgexZY9X03STgDGRPDBLsEVMe&#10;qxNETgwPxYsTThyAT/tdfMj9CFO2SNzYW1jpEKYjQqZ0X/XjShh8Zo3RwUien4FtVC9t6rqRXxC4&#10;KVjZthu2iWlWCTi5nLSlTtrq+O2/EttcblVdQ5RPGNHJuSjie2aYRDAIu/eJwW8sgWZk9dmaieGr&#10;C02sGTV/C0NQPFWlQtRoUQ7RIOMLqE6/eJB1o3Kcv77KfmoZR0g9dhg0c4KNKY/z38ROs3NhMs9O&#10;bTOeZR33U6ugYKqGKt75u+GUHDf3hoogiefYV9Z/eb5r7IZIVU+7IbSDYmU3JwpOl448xjI3dpS/&#10;c4a844gsvNxH/K7YEd/YjRg/5a9ih6cX3d89rwyrv/wVhwDxGv7hk2FcFhmPGHCcL5RoOSCO1HKG&#10;jICwf4cYbeaO1KfJ4PBNrsgujks/uuq+YIpDc0b1eQ6ZzvjQ3DghKDYEAZtcQ9nEZxsHCP+Uslra&#10;CVn9/uh6b5oNKAMYDp+QscHCAp5r1tVakT5OSjwRmA0y8iL1O+KazPxmzR8iS7j9iDSIN+AbQWf2&#10;ft36NGlv5UKZr9/EKQJXt/YcFPvN+A8eVwU3MtmecgUF03NP72eHf8fUCxP51uLHAYGNlOtnosEb&#10;l9UcKVW2W0pO9EsqrprdTfdpvpSHYCTT7I/Rz0Kk8zbNUIzzDqv/Sr5DuoBa28R+iXg6peKllKMu&#10;H0vxbpSqEKD9r0xscoQOy/whYfLWb/JA8qPLLnic/36c4/c4pXqkVua51UmA1JQyk5PAeusrg3Zd&#10;wajKo6n19ZV9ojXKcTDcBgCZUhVJuKc1vMhYkX5DdPRJM+Uk/EbMzfFxmBe87HiE1VpKUGaXtV3L&#10;+L42Y399CzoMr87E4/qY4MCmyVJsQuQy54jn9oU3qp10tWTbMlJYDKp8fppY0KaGwPtxj/sxYaM3&#10;p4L8H8eLVZEd/pi5ZgwCh4TJzN8VXRIzuOMqICv3trwXHb/9l7GNx9ixUJAltXXVJ5WLZMHCv9Su&#10;tj8mJmmiJk20fGkd1k4XxEm8RwBIHvAtXdB5zvIRR4msxTYVKRSeCkKuuxLJQCCS6Mcr1+8z7b+M&#10;IyXC5LuoJLrQsUHGxjE7RFHd2pFh7MtbFLuDsJklaB1W/2XIeMIdXEGhyNyeSRcYGt54FTHvaybr&#10;wzk2FF1k/yzw3GH1X4a85D8QAmST+pqx1tOqQ3ATbu50gbWF2Mw1w9hKKnVY/VdCxs1QqRV4T1Fm&#10;GmROPCGK+DQnDjVqewwZ+DFMNiZ2WfNGkaR6VnSNj8peZ4cXitzG0xUGN2OuT6mN1n897riyNaeE&#10;HhbShRsdrduFf7Z74cTRKxZOsALdJefYYfVf3k2sHucOqf1W94VBojOPhpw1uZ/axJYsHJqTzfTm&#10;Dqv/MmQcD5b3GJBpF00K5mCa8SGmdwOIREjCRYHnpt11WP2XIZNNa0JBKvzaoofMBE9zflre1K6Z&#10;UmdKX/x8/FjT4PD7Igjpe6xto6PzTLGmiNSEaoD+vaN/Ze+gcDP5KZHknpR8GxYRisWF4s+QiUg7&#10;LwzfF6TfN55kIjNN9DwaN/THTSBqf3K1HVb/5d2RUyy1JTS+S+rWIhChTlWsNopc5o1q9yrLl6rE&#10;EqY4rvCb9U9jGJdII+iMMt4gL/ISZRXfwIs1q1FBrvmPOhtskIkpGyUg/veuX6xiBu/1M5sbme6r&#10;amHUI7OC5XzgbJioVlNVZhlzXMafdxO3VEaEVZmAv6YjjXMN7QwCJ7kw++hNJoDXxunN6LC4QZ7j&#10;FHXIBfejDAxpuW4Xt35UVhTOwq3HGC7zmWtHQohqYgM7fZX9V1LwmupFRGorQuDTM09PTdhDEa01&#10;qzWUZXPLE+qw+i9DXnL8ML62ux4VwHK/LXWxJBrQUbJkEBF+zYuxnvELfKyu3qSzBbb7/mncJ0ng&#10;ak2+r1nJ/H6MNnOjLZ7XTIKLVWAKLhXraPu8lE4cMkGpz0HzCgLEozbj4h1W/2VsE5HMbATtKIK0&#10;Q4Z4rf39h4DmgK8To29yZe2q6f3XCx7ZSh3khNs+vXqycMhucoHbFogkxZoVRYuJPdvnxb9HXIZ3&#10;u0KAh4Iw6/g0oYNrRvpMCYJnjQy6x6eKSrxq6ydn7qZrE0CpQkOmlQ3v61TRm6LavJNqnb3knq0Z&#10;10nVMpGYAZG0jVSQ3vFC2BnA+2OYmuvG0M3ycqaHkFHnUlNR/j5JP9uniTXERvIYyNtjQkp5qnjs&#10;DhIPIdMwKrUz4gr4W/upQjmb5VCUH26bgT1Y7b/e5jmh9elaLYkEiQ7w3ddMUMm169z7je97e8zE&#10;gpNADkufjn6CrY3nSSbkQ4JFwqTzWXkbPc5/azzCynGHCqaAWY/r0PItueLTI0nAmoYPfWV49Ouy&#10;rFmzWhS8tsv50HbmDBkPa2UXEcHYcIrFICV4oJwUh3RQTMhwZ0dZECCzNqzD8tq9WmS9jwWOCTqp&#10;aqMWHO3jSY5BsYlJYIeEDfRpPEpp7jSlOKqX//x9QiaFAw5sxAQ/fF+XACcdcsxmJwzPu6/eq5bj&#10;LBngIZkMJ3v15yFrAVHZqBdzSndABA7A3o2NeoaMvmM+cy2pheCIAPpYkW+5iUkxCJdzMYs3N0Cy&#10;jPauivBWQdcfuzq5qEt1oukFET6ycRD70lfZf/kcwptMA+RxoP10yETJ05LjxFxyImV/OjJOCDIz&#10;Kh9CblxKlTMdcmOAcOaNS6GmVF012xLy+yFknK3pCGf1cLgN25w6kxC9TTitfWLgKHUW9oV9HvN+&#10;CFm5r0nbyF+2qn8aDd1le/h9sj/03Gf8r1BG8HV004gsPIRMVN1n95BWO4r3krap7Nk9P61gEOYW&#10;lsAzyIoKO0kB8wRTt61ZFytaWJHyiQneH5M7lp5/9B0uPhqPH0KGOi3cyTrdOmzCkapMDpbh8oDC&#10;NsW/nMqBbfgRhS5jrx5CJqgLRWqnCC5TtL4tCj+bnRLEFpNRF2Sp73me8bIB+QWFEXDSTb8B+VCq&#10;grvVZjLpCnuEFg8LeQ/xdsvc77yj/0pO8gtsO+6FL1/GysrD8DOQ45Cflt+2H3doXaVxY94zgPsM&#10;28Kgc9lRTLcmUd1m48Bu55n0XOebwDxJ5nmxz/QLUZ5xzBpps+0z9FrFUCSubR0pMGOxr3OvyKBJ&#10;rv9wzZjU9iVQv6yspoZtCNDEK39GMKlJYUhJbwYhHbQ8vf0Q8uoVIAq0HVhpOqYwvJ2prBdkWsaQ&#10;LxkYwzOnIoPHkNnkCgYcvNdrQaOKdzZGg28PCg3I9CcVi38OefF3IuT2MmHcQK4cwFuvC2LbZrQY&#10;EmnZnM/nkFevJ768TeNl38vJSBdYeGmHzMlw3eCIfL6BzLmwg5Ie8RfXKDvgA6ss3Y0AW6zwD3Gz&#10;8z5bE0wegltYKUbjPHGaZj6Rx/lvjV+ioOzLReM9cipwZisC9yemUj877bGuL+mcqj1WPu8NTj/k&#10;VZBt5DwEMlnSu8Xpu48mU8j1K/LexWW+yyjFv8n4TDJ4NF4zSj42ZrTnUX6IjXMBsWJnY884B9PP&#10;N1dz3AWifS70QQVFsHcZuaYjKDq3cbA1mUHK4c2Z2ulFVzoZj2QwP6vh0N3cmYUJvXC/bp9pf4wn&#10;v2XNS0OsrIwZ+b7w2n2mS84CvQHY0OQZHue/PgnreDJQLlGzbXzDX8XjmZXH3eyZDkyeT+UP9NBB&#10;+2glJRTv71uqy3qOfNAzyJVBX646gE7kdN0w8YE2UUiQskmbBJAq33vS5gbtN5ZBthuiKxmZ09YG&#10;PM5/jXelmxb1w4EsVTzOf2s8emXqOTh0depCFnic/9Z4QplJsSA841fLPl3GzwgMwZsp2T3uuK9y&#10;+tasCLl+bRxxeXw4iyjZ/6yLfDiLN5DnfPGBsV/CR5EMHoRCLxr17ulfxR9FaXeWr9dunFK7V1wA&#10;1R9P7jd7wAnOPcPtO9um+rs3K0P2mgeLQ/WzAqEtjxFC28Jhj9ZWoPpM+b1wjTNkghRO9KKnRvKC&#10;iVPF/3JikDhlwB3ld2emw/pw6jBM3TsXXkltuc/QPHX9W7kv5HrbsuY9/A49hvftY7pUJG+abz/D&#10;GL61+S5MelMdG2Rqv7768WiPC6FPIS9rJjtpc323iaFl9XZruACWede5fQqZ3JLkXJOqi0rWT6uG&#10;dcup4xItXc0WmhrM402sdqUPsrmJQTcCJMpgnzzea07GTgbIoLQglK5SmXKdpvovUxgWgE/GQWkl&#10;ycdOJZIGnOw1USJizjVjbOA9SL7RYfVfBRlTPqmTzAsClH3NuEHqMZxs88mDBUcDcMmji/tEdVj9&#10;lyFj8tvZcMjVoCIP/hIbOVN255qpDqhkJNb8Jg9BRbhOAzmkvhBbJa04IHNhGwWFHSV4J+zJINGX&#10;3KTn2GaTKweXIEzeklqLWvNFyYeCehtkrBDXbBN/U0rPC8j9XSyy7dNw/SQhfAcydpq4ww3gBImZ&#10;xfTsPCPSlB43TiSROlhJ/zQOg9pI9fjbrBr8gyYDtoLo1Is1L7rnzGFasD2TdwU4QtPL46kf0xJE&#10;oimkcadmy1pTNel55l7sdtrFYMrj/PduvKnJ4zq0eou5+XAg1HZ9dzkcM2W6VtaO1lt+QRDP6Ydy&#10;OGwt2kh2dLtEKn6w9TZ2Qm6XfXGUCWcj8Wd0xP7oevXg7ES2t7Z0WK7FBKkgYVmNzIgCVlcX2DTX&#10;gB1384xtclet81BJu9dfwUL+2Gl1kkgyPm2bSFX0DndY/Zf3WUavpVlZ5HMj+ZhFDkVg+Bv7mtfH&#10;YDtQ8hDbC2Stb0v2JLdlQgY7m6uCKjyHKtBL0dvfYHsRs0gUmnhsi5pSmD3dC8NW+U96Na20Xuzz&#10;ojuQ/Jt5pAu2F/URVXVLIlu1h6Zd9p29108pASbsPQhctfrlOZjaqXlCUAfjnVrGeFWQfLIWNDqP&#10;D6NnDpu/+WFepE6nGYVjQv02As6cV19hzk4qULAoSiTYs3UXMZbtGceztvd4IA82FWaKGbPb1iOq&#10;JTSlUluxCBwv2ePL+wdfUo69HqLPklPSJiR1L96k5H7ejtRXZlzlCpVOGka8xGNFgDzKfz0aD0+4&#10;EKn2Jk31824xmywXZfR1t/ZvL7Mn/W2nhL4KzwfFLtjSAR0fEbnsD6m6L/Tctu26wq1tAQ7/VARQ&#10;CWDm7eFKg7gZvcK+sg0rWmDYk38J3aNFfDwf5I3nBVmMnjq0v3l/PkiHkvtDhCX/bdWAfHM+cC3C&#10;Ncdb1GF3tYfMZCJx+VDXyDVckHQLQ403yQAbD5+dD2WQ5mc5WT21R0WESAh9Vg1MNvwTIE2vOrzj&#10;rhukcWUOQKgn2nJolt/hH1U6NVBGq1nCx91aaHCdj2fQ6cLzAeOx+sMCpY0EA4AMtp7zhIaUhPIN&#10;xg07oBGxIyoe76DKE43r6/lAT3DONAbJns8ELPZ30tMGCXrN9BoyBNBPNkj7aPY21Ch0ImWRb/M6&#10;dXeTLeJ31KtC75ivqjdLsk7l2objcD4kATkxRyCWZQW0vj/9V+JPXXcSJnZSRLnrs6iCqWWrNKxr&#10;H6RTeZ8/8PITTBXKZoyQS490U9iyTjqmuFMmImvreUbc2M1WZLAUB+5Q+q+kSqWjxzqJU6cd63WS&#10;vuV2BmSOKzizTgjvKIxQVDlu6HrBB3AlYdXqTa44VERm/SyR6jzqhKSJO/eHI5g13oTZBZN4xnuI&#10;P6Z3T4GHbcvwMsDH9Fn1UUBBaUDRNW01yPiOd59BlUHpD6PSsbvrUmVRBAalEGxhcry+1ZSc85+J&#10;zxew/XhxABQvj5VIjfOueNiRBhRH8jy0zX353KhgC5kUGaVTtzUM9/IASGBSJMrTyyxPYDFqnZ4A&#10;gK2HJ7F7h1Gx5NjrFSjS2E428jR1Th/DHK70mC1hg66FqRoljgIqD/W7zRUAMh0y4b3sIPlonctn&#10;ESxbi9tlKbTGoIVNW+dEAnZvxs8vML21caDJmrEXGxdWlu/xjkf5r0dXQo4S2crJ4FHHfdNFpkFi&#10;0j26GoWVh18oESxFv62HY5bESYZ7KsiX9Zxgch/oJEKcYhHHKz6FbWofD8pBak/zKZ6snLCaMt3Y&#10;oV5y8kUCytl8SPF2daQPGvMw/83hNDygbiXOnVzArrr3MP/1cMR9khrZ7JmmcrtL5EmXPQt/UtTl&#10;42SQdFiHmgyBQZIAvxnNOYxdmZxxmcpxOyi8zbNLkyY1DGE+hW+srZSOpIOqkWd7ONl7PXxGAkoq&#10;iG0k+TIzGwsmaaj2kWBdEVJtQNH8U1TBwag6M/762vov08Hyau1UgV0/jN3WszHJOVMqdhIFZugb&#10;sHhqLDgQyzHjCRYMm2FzkDaxsgodNcV6zpK/2qvYl40Fir87MUuF55ucaE91Z3WSXUdr/5VIXkTd&#10;ScQsp5uRPYOucYZ3AghQJfdOYBdRel0tZnpqvbq8ewravr7t2CveWbu6iHQP6y+bAhesX7UEcm0x&#10;3oLGrhqGHH4G+FJ1IX06zdeTTrQcxqs6tahwL7U0SDlTSg7KH2mFGbGBH8sxufIVhEKetbfa6OKY&#10;uSq5uH1TnB7UYzTQ1EPeat0flXm5rmLTSOtQL4R1nWrVkA/vPUUnOiKGLDVKlHI1WiiM+2DuyMSK&#10;NwlCvuGexOdVIyaYrGnPZQIJqXVLoG9JojdWaF/ZBysWBTKbcmKeKigAEpEzt1asxgevbuN9Mv03&#10;ziQxIZlKWhdZ74oLxNc9yn+Po6/1rbc5cdgdKLgDDmeblPxvVqFL49PnIQcyCsyneTEaVSW/PhKg&#10;P44m5yT9w0g6uR4/j+a0RuMWQgPqZfF5NI3Fcp0osCWfjce+64FVEvh+ZwEwrHirVCTBllLisTQ1&#10;zyBkBHiLz+V+XLKL3+SR41Hy7TRY6lsvRwpQXEcIhC0llWNDU6eYEGc6qjoe6T3LjYO6sLOr2/i4&#10;yWKOz6q8rKk9+GJcP4hloSZHsQcdm/1X4BYFn+/GZ1EhexIruZ9I4fGQtl5b+YDCLVlcQEImpdJH&#10;mN7XPB+6cSW4hGKW3+irFHM5xQITUXU2nbLO61F+Vk6ZloIdTbiX0vxVULurF+MGxDjpIJBk4eN6&#10;jjCJY6eSRqxRlUgLCSrhInmfulmFu9H0iYnoNvIksuQVSI9oZbmOelyj0NaJY8im4YF4AcNmiaOB&#10;qtkfp6+s7xt5g2/O+Dfc5p6Xo7BzaeyYmyp/i39OXt5nmfwBp2HGcXiLapMV/9yk6t61VO9hjPaH&#10;X2pnJ1yQf6LUl9O52XCBdp+lz5gayXDYM4/y35ybigtyRaTfV989jzquB1lqLOD07HwAQUEDtZiy&#10;era3uLeyhdLnSlehN5lBSkNKjR8GTdvUhiYs5BSZhDrlf1wI/BctStOBQ5pNXsp9oWGvN7GiRgzh&#10;sya7fEZZPMp/c/S86ZOpPet7Mm56TzTR5jY8AfPYjV6CY9txofb8qpV/S6A84Wu84xQjzHckedKR&#10;1+G/sR5YueXZyDtz5NijTjTBXnLlQpxaqnx7lJwkRsgsHkpYDRFcix2tb+Khbjc+G2uGnTMU34/9&#10;4eBDVJ/Xg/DJaI/u+4sUvdsTgc/A+hqjyeD75ts4q3Jp9Ogvj47ne8QVgcy0lCBcdYJZyFWRfuTj&#10;YH9X2a30nOSNXMuO4nfiB0eYiwxQCUw7ImQHu5++bjjAelkntMiAe3o7wiTfI6UpLkN142qfHf2p&#10;gsb3AwDj9+Un40Q9oQlaiKp5wPjggzOLSpKYFFdAJAcmP+0bgkwO+QGBpI++b4ggmlTlQ1xjDcHo&#10;t27LOvjeeT0nHBLvwaKLz8qZ17zPSi41gq+MmFbW5nsqrPIKO5T+K/mZmsEkJvH29ksG6MdE6UpM&#10;aDQvWDeVjGi7P1U2WmenQzGOExrlkJYm9HC8nM57aUxmgDzaYy5ERpTWFJv4WRyrtS0SOV4bjarW&#10;JSjEqdYZ2mVOqZS1hWp1dRG59vmUWMjzEwh5Mtt8FcV7cwzCoFUvPMCihzGDBlYbGGSAaNI1nrHS&#10;jtj+K9ALWCoX/WGsrO3DUKodeKPoroH9h/MstW9w8SbPEteAQveJZPmh+4cppE7FBrVSDG9d7d2+&#10;9vV9IAxC9C7cRJ9nGoGtb+gChurO5fWWpRTuVRhuoJHt6U2EuckBIo6H7E6EGi4qRp997o66kNqX&#10;jAnTNwfTpxpQkonQ/RJfcHRVKg6KYUKhEj2ESuP5lEAsOcTIXKkKdONU1WKWh0fM9rV92BmCIrCl&#10;MWkObxkx3+yM2rNkeR2etzjnNSU0ZDh/fBL1qynQuJHV/W48xIApeNt8D6F+XMyqJIs3cQo1fi5H&#10;K5lm8dAEVhOiI4ELymhLG9ros31R0590LBJlhXuvp0L9wJOhsy8bX0K8uA7nH841U/yDdapbfdIC&#10;4ZOuiOKLxr8ZNEar6408aYPpNoFE528M7D6DpHpCdUotE+le6U+EnnmiaA2dTVL8jj4cL3IKz8vs&#10;8oVSfvWOH8eEhPaIa95qf1yS4eQrUUB5KvzN03LgsL5AB3LbfBQq4nf3LV330ugIZxH/X8wN9+4L&#10;FKqbnT8r9a1/lkvw/NmSiyZP7uyil0LALOn3iDzVmD1V06tkVJs3h2TgH+jEC+2iw9CyImByDF/o&#10;IsSq1FY9xKJU8/ZZbE2HtS4yE9cySle8CUtG2oQQ6DvYfwV5qireicowlKhDN/pokuCMc+rZ1Dhj&#10;WSeNJIilDJg6ODf0eYJJR0hC2PmmqKJ9Vg3O4hQStt76ndCowWXgRNlnllSH0n/FOtUMNRk9x3dr&#10;4KIaAzfT4ZiHWWYkKD3HbVJgf0F9j2iIBFq5YLWf3BAu1XZBn6oLfGcW/K/TEOUT6GbxJgbmC9wS&#10;d1TTO8FUl8kQAl6K+mdZTWbLOlvF6VDOGZD8yNbGwelbcOFV2fT/lt+oNsBWC/pXRUg/8Ru2ze1H&#10;1Ey6Z6FBrqjvsViyzzu/wUtq/yYd8u76HBh2UAnxXZXtD+yRaBUO7Nv1EOVzcjF89FlHKWpInW0m&#10;F1jPqKC41imHIzLU/Elkv3BAgybw7cepeUaHamYYq6LHR943YZpAxOBYic/q4r2mlWHuVycxaPIF&#10;X4FBWtKq63AvUiCe7XrSuB9tPRhgQKl049TA7V/k8kunz4QUXeuyLQXNO4mPlB9yzBtMqCzVS5pW&#10;JUd6hFv0aOoNYrYixrZlNNKrGlLW1MvscJOW7fWPNwd3eAYTMrFsKgPJ+4lscONE3cnbHbBESnyZ&#10;Frpi2kePYBIAVaWpdgW2jxt9RZ9c6Ta7lMTdaEjtQ3NXyIrIIrNnMLVNQZrqW915GZqfzW86ZFE4&#10;3CbEDP0mTojy9HbJ0H8FB5AM9GwRP71/Nulpjksjwbab5DABfYUnujRZHJrQZZ2d31CRqIqSgVXZ&#10;GvZ5e5T/5txgypmtjrp29b320cSBIMhgGLT+qS7CHvXBcJF7ISvNcNnjMo+VfGO4MJQctbEYkpNC&#10;9zRVEpNChYu9RAx0TYKHCgyMN0ds64i5025ROqMM9ngTx08jPKwRWhznQ7oD7w8RqzEhPB8vJCyf&#10;RVoHXjHmu5bGhOT/igmhtLdjQhmv2qXEQ3TnoU5dKOS4TnBmTylXImxLUQTSE4LwmpbGdEjhS8TD&#10;/M9UeYYJm86wthqTt07PnEclVY6lnB4e6adD+UB/KJ2OcQwf7TP6QzfkhrCYEtpTYwikv6F6BC2o&#10;QKHvCwkRTisipPKiVo/ao19fJmtjt2geQeZ8veumYcGilYzZwjJvvIcdY8EF5Aa1YlOUO2HSLiNl&#10;Pc2wujgCCWxpnjOflmf0hzXu+3uR3J3Bk6/ONXmJeLnxtV01oZu97Cv7QAtsKZp+7Cra69hV5vwN&#10;L6II6E8GxIuCakq6Yi1bblxpAWtPfcnFkrmdMlTKZzjCWKrAP7VMTRNQNqudgOp21nEE+hgwYKIC&#10;vpBWeAXIVcodhRd1mNxBiXXXSayQoEbtyYsI076p5/of/qnM+qQFfL+8Ao4HTcaEsN16Nw94CG8G&#10;zZdf8Rluh58k3sRY6mebo6vIuXYM27crWbhxWVw8e+WsVIfvFJ5MG+G1EjXaRSXRs5l9q9VK3yl8&#10;pbU8WiXNFd2cEoUK7WOFiSgv+18+h7bVf9WMMnb6pV63qqgQbfetDOdAYP2gS6qJZaD2a1xjl1x6&#10;O9kHdyO1O3LiDK3nqr/ifU4GRsxD1XkLN6EEzhFIdZa80bH6DIJrUvIhZ9WASU/ALgBWVwbE1dkb&#10;/fWUKaI3yVJhco/XSUGrAp7jTeKQnYZoaeIiqYOfg3ObsQhyBNGJnsPE+2PPwdXPMfhFTIiK0a6d&#10;0BpMBbtjtnD0F3c/k6ygdtDjTfazCx3MYl2AqIdXg5d2QM6jRW+56wxgjTV2UoHAMvrxcBg3HuW/&#10;OZpQUvq3flIefKnIu4wmfB+Thc8UfXnUibK4RIQcgvEO1SKbyoc6Jk+nVk8Pl80jijFuFqwD/WKX&#10;1XCh2D5vNk4BB5aGKJiouJeOSvCVfAhbe2Fdo0yoN+z4LDTZZQ3+P7V7jId8tk+I+DPG23hIjLew&#10;2rHZf8XuocArQj/exDrqdS3cFuvADidt7wlEOpCRQADyhX4FD8TuC5iI1M4plrLfv4SVulsDV4DS&#10;ZzRbXJh5DfGF85uWYoXKT0g9+i+YqfR9j/LfGu26wVkuDQSPOuGQtjb22OOaFsYWhgpncznhoXie&#10;5Jnk06p1D0xc1nOESfgkeSaWw64vklrgwA9hqk0XAht5YCgwvcv68HoTK2jZfEV4J1SUJ3DByjYa&#10;1RCmMUajjYRds4w+rgdxbwjQYXcQoxm7dhLs/t4UovUhWHlh8y1vwh2695giAafso/1sYRicnb7k&#10;W7fOV55OX1n/lZhc6jXJBvhqxxgHkGsT0I5UGrUSEqlBaXwRfsiQyDNambUU/+HRDwxNNbVqN/Aa&#10;ZIPe+bCqQVSrGIT0CKY6fAZbIXFbcZ5lJagVqRcfKjBwqKUVCZm9KkrFK+YANj6kzd9PLNLuKpR2&#10;1Kl1QmQlWJ+EnWfZ0aNl4rRzyEhNODtqCSQnsyJwjGeu7TVOldxNNDUKCp87JxWfi7Oor6qkYsHt&#10;shTwtxW1qjlgvql7voP4LuvshxmfWfIZwtT2K/GOR/lvkDdngWOkkw+dMTevyqNOR2KpI+VsZ+MF&#10;U+BSR4rXULWSy2JxCMIyA5qu4TgnQhl2zFAOwYxXqh86ViofvF2PjnmQMdjENfg51VHzyRgho0VT&#10;/dun1c+DouxLtmxd4FL2fCg5VNVVLIVoaTYxvOzmCSZ08yez63VRdqgLxjg0hcdlYFV3F3d7Baes&#10;zo5QDgFRLJIr7FA6xuWqzRwveOV31zAPvhtIZPTfoO5lfzqkZKoEUQi1DYHzF8Wg+57g7Bld5Jhl&#10;pnstdnlIeK0CZh1K/2WY87PEd7u7HkdFTYh/4HlYqBbO7hvGPwjgI8zPcn1qBHjrt9pJjN00tj8o&#10;Gtu+6cqibJxE9sqfz7SvRm9pBjxXnJBiuW9c0UEL+4YmWFn6VuTnCF9u7ZvSweJg4n/IbuSPaF/5&#10;a+mtlX7ZlbWhmQbxKRS4aabDUBxUxj032T3mGUxyNjL5h9jbfi8ANmGmV9AWcQuxyveRcgtzVmX8&#10;wVE6dfRfQZ/E0X1Lr5rfd4FHFo4zZlRxvFk3xKnTNCaYlIH8Z+sk1zH1TvgLE173k5W5rS5eWy7I&#10;ag8RHK69IWwWjplHMMGe07Gv9t+a3a5U9ZbvQeaY+jeLa+C4ElE8xS1uS2sTVBRlmN2kidfvR2an&#10;MDWl/yxnfw3Qyxw/S6zTflJq4MyfYeW3peBzdlcwXSfXtWelnabzWMngQQmPcItt4vwo1aV29OFu&#10;sUF6yvegojLO5zg1z9e5ppFgJnaeAKqdtEZbh93fg4s8U8/kRooozbN1YlamgwGC37xTeGCp3Rpk&#10;wno3v5bSjxK3b91lyHqrFoq0NjLhqCBnA+bVf0dUOVuMIYvlsnxKtySpO32RoJ5i4wtpgmp4eMC8&#10;+inRL5InvHV/YjakxoBvWqHEFeYSLb/4YxXhyuSeGZx+tJ9yvDlBTBy0nRU0SmfhXP3OJNhwlAYS&#10;gB3pO49A/vePgEe+iNenQYS3kCwR23lIxFQKdjyUy/75bqKRYpgGzCEhV8yiOdKGIribYgjbhIgH&#10;p+BVaOINTHiCWTxBte2zEFhSJoymswusB7xmwRIIwYQ4f4RaGU8m+Gtkh1uGnJhHLKBvtcpbnKrx&#10;NtRE6W36I+DhkOFCtTRNgRfGltGws7fmwjbD6su4LUaQtabO0zdNC2noDhSY/ahRcaI96kPwjtEW&#10;uZZf3wTuUO6VuTxU+E1TpppJ1U96RHi37y2MQzEaPVOKU86wr6r/Sj1Ztd5OiYO+GyJJgnMlmWii&#10;P/uPyQRA9tWL6yD6rwRIw34XZDDRxm9IHkA45grZuT4bNaH4SvuYyO4bkIRuU4AIcdtnCZSiCg3M&#10;cWS2h2gheRLJmXpjf0CBTpGtN62DKLglATh2UjKqYfY3wdkp7m7SEM+oxTzPYB/tAbraqDsxrU8h&#10;uEHkemSUCpI+FpHPmNCz07/kFWAQdD1W51sas9Y5SqE6TFwC6elExQ5N4iHMw5uFW+zE+iyZIh23&#10;ZBo4aYqcyBf6HUuZn4WGOt0un71G29fkCmdePFznkrOB1OqkuWZ7qI6v4bYlHeiu9eBYnWr6Lx9P&#10;QvHesss6sRCqkE46eYdJQkeabi9xSwWKWuMNMjEl1H7imEOSxkMMzQ0mFJaGcxHYM9yq7tPUB6vp&#10;+0kaQx17lMoNtwvDgPWNNx/CRCNIs/h6BLEgVCY2+JDSPjtukc/J+utkP4SJqyujVgSENqGPw5FQ&#10;xIB5ZYxkNuCHiodSZI80ZBloaUKC86r85jsedaQ4HDU2DIbC3BaOLES37ZMo0kBCWE+qN59hhZVR&#10;DnH3WbLUqpggF14w8Xn7Gt17mF5vYoWoKPWAAY2KwkHCzNOj/NejiRztVLKMPuKQOWFGDggjw7nh&#10;UB3CUizAovv1CuhnREtil19yYfy9ahY6Tu2FU6jQMN391xQjYl7OU77X+zasUJyutq2CRgD8m6J2&#10;3QdvLYrRlVDkbx5x+OsHWAxGo9SE1rtFaqSqkwZ4ON+WC4iKm76w+/WcYbIdyb+u6jH6g+3ea84Z&#10;50w9Q8aEFr9/h9J/+YzOc40bdPOMUm6AK2F89pqyhyeq+pmAhDecj/OWGLqm7BEz1h22WsrpYfFM&#10;ilJDPXt2xknPdC0s0fGvjYkTXkm+UiZWnXGaepEFHxNyBeJDmFMGXs06rgOnEGF89moQkq+tFsNC&#10;gvRp84i+g/1X7iexV0yGeJNz2NeJg8iRPuWGbdoQBkU6OehxWNGgDsVnxtDQTh3WQCP3PD3Kfz2a&#10;Jefc5MKrMJqH+W8OZzD9JMZSFDUPwbvwvutw1C0PJ+9nEzf78C+4ZAS+QRkVeNvwvm5PCVeFjS7m&#10;FC8VpZANxQVUMQOlBPd6VLLSKrtduSYOZnVA+yzpIfUnP8k9EN/iQH3DUpIh6MNmWlDWYXlR5Hha&#10;7sOmQyLNRZEtnyYhwSFZgKupwOUTNBaKJaMMhpXx7HTAVUuw4v3Y3BN0CycxLj6s/g5dAyKUC0vP&#10;p6zzBfPBU0UjxXyV1W4fhjV5PTIr+2rJbSRSGO/i/g8d/NlqlXXincHf0uPLqoyjJ2x8GEtk84zA&#10;ot17iOm9yibA7JwXOVFWs60HP0F68qmhEU9e95ZuOmxvTEp2qU93J6L+K0lK10376HJiNkWTjbcn&#10;gYi8uH0Dq35zqWmW4/Mhkv/JgR0zvvhp8fkSyssPX5zDspCVbSGWSxAwqzufgaU3uz1XXFq/RUvU&#10;WcAdhXTNMabNulqEmHsUoXEQiNbTh2AJbLhmkiPSaybJFSKtKHaP+sUtu5Fb0zHegpLxbCu74QR2&#10;Y0Zys82XoMp8ycP8N4gAsUXGczBkeunMGJyHnSgHAYU/3ZUUdJhtPBQOiFchpk2jIqoHV1yuT/Hs&#10;IfGfWCl663++cpKADDbQ52VR3OVaPt2RkayJLfu4LiWFOodENWFd8WYPkPOhbvJR5T30lY1bDYKw&#10;UdKSaz0iE2VG2bmM1vwT2t4+rYBtfJrDs5Wr8fbQP3QsyOzCPW852Xev/0oCwLHkjE4yBVjUBhkK&#10;zfx3Tg2Sc1uz+pkmSmB/d6nGxrphYl05GkOlW9ryy+58HI8AsyjxOP+t75NclQJZOndYBp++jz7u&#10;VahhlL0v/u4RcxxXV2Aq4Sj721gmwzExdpOTkXee8m95jH/WxISsCZbzjFqQyTSzT0oTITaZ8AM6&#10;VJrHIIdBp/tjUrKSmDAk30GmSsXsGc+YsukXRkksb/Q6SMg/Nn2BRHhCQDUxSivOHO2MbZLBHPaC&#10;Zan4rkFeHo/uY01eKQVfGxAnBAZ+w0tvIM9Zzwuz5kYuF7opdt7d/EDGH5FkQJuSSbsdVv+VdIwH&#10;UyiMWXO6umYAtlFf/Wl4V3cf8xht32+TSPDC78W7EK/xJSgbOhcyUFSvp8zxNicj9xmekXHuC237&#10;dNVqSeTJ+apFauzwcmpvcDQacwwc6bK3LcUExuhsdlwMI4eykQ0eZbAabyuT9EyR+0yV4pVWDOo+&#10;uWKixWWm1/F1Cag6w17smMt4lV57VlyVsfOjfTxsuTCn7urf8Me+P/LmbfO/wfQ8+4qF9sjzRjJw&#10;iY3rNGqEuM5y/wbySui+pm+ewPWYYIt1FXk7gRDmG8jtcAN5Owcr14HtdENl4zpA9j72VfZfPg2Y&#10;e+nlUwafQv6NcFGySiOQCbBhG+8XVJD8juJB73CH1X8Z8vou6Xw9coKWuHxaGsEOeVhkybNeYlsH&#10;2HzjwO/Wx+RUhTtrksGKEpSWMFYvXOe8Zl1+aXzhU+xBCzZy2Qyk585k1reVE/z/3Wflu277vEDW&#10;+rplwsRGk4HkfuO+leBEfZX9l/d5kYk00tySnPj0FLi4f3VBRSPA5WSQf6ns/ReQp0yk2BtDc/s0&#10;fqckA6q0lGfZIC9ij4gHDaReQF64ELcFbbneTXDhOv13kahTmCh97J3OBg5TupFgt8V10NmGJ2hs&#10;JIGuLYKFMolilXKKTEOZIc+xvSiiasTbI2d8mkXVp0mwG5+uU0ULEvdMIiBN8uSLfabnhspHxqLY&#10;5mwEOz+t9OFEyR8IMJSy5TFaRJ5JnCLynT9eM+EYCCchK7GueZBGpVMmo6gyTwraSmHjAmtDVmfW&#10;F9yTyqFK+VAd5sYeMSEdsljuxp5rbo/B36s1K0s51vxXPY/7seEYkdaQj0nZ2uQzkWCXSBNNJqbw&#10;Zs0EPaybIyN3AbzazWjhFAV3bPPcZR3DD/UGsnqt5z4Tdtz5NjxdxVqDAFHTdpWFc0Yb93ysfo3W&#10;mzq/7L+SeyoT1Zrj6dM0eoJ7BOTDxDDZM2KoVCzcFS9o+ztsY8yaDA6bsXgp3u/ziMrEorjZct9I&#10;5W55M6ig2EkfS8gWL11qp6+p47f/Mrbh25bP2BtbTQtpRiPmPyYm9+KmDamHp+0o3MN5SdJFM9i0&#10;anKXZFLFR8lHCmFwr+UznmRgj4ev2gvj755Xhu/ARhwJAwp3NFakcG96s5HButiqP8Z/Y5isLLw3&#10;l5WdIWMa+dQOpG2QkUnWME8op7TVEun1bqI72L2PnkaCT1+UNttrhvH3Eh4eLvMm1eBFVBNCWdCJ&#10;XNiFHR0+s6seHXJxy3dnGJSDSZ07rN5mL/gFEl8JeUFNSOHe/YmtIwvAG0mEavMtEgNg0fE2HI9p&#10;POcXsHW4YL5LAvq+KLrHOKyhfsK9TQMi469v1VbMQzkLj6UwDdr/mrZZ0pYiw6dZc6KEtp5kmDcy&#10;oEGE61XYFN73eerU3H8lv1DnHLMirtrOBjklZlE63dIOGqerYT9V9NHwzd40XqHVwnnNPteGiUQo&#10;RLLDVcTqceeZ0iMwcYQzHgNzmwolh+7zSGxqK9WFJ6KEZoiAg5JVtc/OP/zZNbeqEd8ah2HFEYWL&#10;3VGJD/7svjv0EkvOo/OYnsALZK/dONJpDs8Gb5Gb4D31OP/N8brroHKhCDdeePARp4rTpbTAN/Vz&#10;a/32g1KjCufQDnGLBSm6IV+ZTioMYrSJO1H8PlOCc3kPJNtAtNqam8f5r1fWoKAyjX1fpMt5ZevU&#10;kYPRJKDoui+c0HcnpoZN+OabOAGXpvnSU/RhII8zMSEjStLnrJovOtE2aiF04HZ74JSbJgcxXajl&#10;vGZCGiZEsv7JiO+fhjKJMcV2sVtxK9CcGLzDATj8mBQw6e0L5H13yK2t7D200+8iCPiz4F85CZL2&#10;y1bxd/03d5/4EEZIjkfAVzMjj/PfGg8OQlMlz4WjaY7kcUfM4RcS7QdqYCOh3xZqWJUjseMm801f&#10;gz/Lbhpvqxj4DecnmqrOIfEuAd3NMUZhDAk7+Zg4yuZK/CIInGo7mh6pqT4bfZVee+KIaCryJD9K&#10;yDqWs5yofTx4T8OX5RFgNU16XIdmKDrmuRN4/FIeFk6pSlfNxFj4aOjZuabyVg2THmEUrD2hRlU9&#10;ZPQTMoMvuwbCM/Vfz5FS8WwlpvH/EQsLmvc4//X4NisO6iPqwnZXs7FcqgLU7Vyq4WeqzxylK6Ia&#10;9lWLecTEeQ8ozku/Ap+mTqjzIhwNTnMUHZK62CcmNS7PKrw+2+5dOMIZMhSTCUmEQKgWammFsDZs&#10;huRFSBma93TIqLUZN0cIwfIdN+iw9t0huyh78rObqsRLTHmc/3o3UWIt/Rg/q5E8rkPLt9TKyDms&#10;UsU2zZhmDFblSIGgCU/fbMI17iTKYyjIc+ywPAPD/EvaUqR38ZY36v7EsjDfXq8kDTLbN0x0aIby&#10;W0UqSafq8tkTEvB++UZm+ZtQS9qe/Y82JpYECLEsd39GLeSYloZFwmlqZ8UriIGUhoWlSZ/6Dpm8&#10;G3MauvK+aYqi5BhU4FgzXGar2OMxE0u1kbLmzEGbEyP9KjODqHpG4FqX6fjtuwnTBmZyRoz7dOfd&#10;7ibjyRPN1BNUyVm76+/6r/dRJFrfp8eraczj+uz8FvudRoY6oScW51JXRMFnt0gmRaOYjInHe0zc&#10;QFZtVL4LIwI3cGFDZvl82svBvdDdsiT/SLfPt9GYiid3WP1XrBlBiEnhd7lsoOtq6iXJ9/LT0H6k&#10;U8yJqb+2H8sL7uq5Dqv/MmSqCdJpQEk8RfGNM4NrvCj1aQzsDSVEOCodSrXSZ6+Y99swMZ6zOxJd&#10;szCRPks7BYHdLpPxypB+wEWgT0INKTXkTeoRcXkLXJcRmVzN+QohYNN7s8kfv9GltpXRnVjOjyFh&#10;AY5E2Wa6j5+pj6PyLrSu5QQe9wyfvrNxeIvrRrapIyO9Z5yFrQmBzCenvPM2oX7rDh1W/5U7R36z&#10;qwp+0CEBDthOiBLtrfRS+wHWtsdqZxbYwZN7l2VwhIzkplWI36UCu695SWzF3UT+9D4xesIZMl7j&#10;NwmB9Ad3jbHcXNhKfVEwhUywEWRln69Mg8ikXaw8Zprj7UfSiDvnmXVyhd/o8+Hhr2NP2z079I6b&#10;oZuQCmPgxNy347f/yn1GG622B3OnJmQcbWaUv9HWujoHZ+TtPDs49O+89NtZUByi9kglSZ6vx/mv&#10;56gs19RmSQlR6+CuM59Xhv/ASi5dfjJHc64MvdcGGAEDtbZqu6nbLpKnEBNUF6qA2WH1Xzlf7rpT&#10;5HPwBjHd8DcUZLpoKG4aj+Fx26GWRmkRMFJLzQM7rA1HGG1wIX9U9suGo308GQ9z5zSLbXyH5p2Q&#10;7e2pC2lNIcMPT9esCznUwkmCVv+QxIvY2XOcEgz6WQynaGB+GgZnxfpEp3go4X4Bucj44dmEB+Mz&#10;yFmb+iZkzBjrCvMILI9VxOS3jbGHkNfDd1gztGVTC913uxWDKjVZOV4zwuENtnH82w6jUSYXgWmn&#10;5qLUhNX7fBAOKmowtvEt1/nuNNV/mcLmxW1H9o6rpQ41Lu+uE9JWmIkVZCb+QuKplU2h8yRYVpF2&#10;RYlkhyFLHr7gF7jx3UUVh5lpZGIbm7loG3duTwNmJtCnKUyi9gx5O/+4/zEJkjpwzaHbdZ66j1/P&#10;n1TYQRHf6S94qfBUJxSxxU1Yzwolqm3gQWPqtXAE2eRR1C/daGZHOsJkxQuQkMHvJrjwjrilKJCR&#10;axtkUG7LctxU49V2WP2XuT+pK7UflMVFk+C5KLY6O8QJ8uUxUfPMFFAqBMVoRx657Q6BIweKeIv/&#10;fcf90XonFCjB58TfPa6MDBXpFsEJ+XdQWq0M91pZEKSjwH0a01gqCKU8kQt/XNkZMnFjOyVVqt/D&#10;jjS6q5YUfBoZ1dkV/kZFJ3LentgzHqy+WaUAHRaFhV6s7vAYJaO4fz1+Bnm5xoRFoYB0EoURYC3F&#10;olQD02ODOBGIy+WamQMmznNsYwk6HwrIuo20beRSLMtjprFNDBZkX+98/HDNs4L3+GmEoDcD7Q3L&#10;rU8MMrDXcz6+QDaN53mlSsL3bgkmLewTUx7nvx7PJZX2WalBEN6YzjmPFExpI3lUuV1SRjvSRlV5&#10;Mkrlg4f7sY4WkfHyTc8duazsDPn47vJpLrBKRjkJ5ZvHTyETEvOi6BTzf5ydza4eN46GbyXIvgHb&#10;6dhuo5NNN2Y2s+hbOON44gAnseFjTDB3P89b4kuRqrKt6mxOPquqKFEU/0kNPaB8GidLaBGTIZRh&#10;glqhv8xDvQkZ6jcNUguMUtAIhftoEQkrQ5iQEd9RlatwGVpW7HDHb/8V1EHVu/IHg9fIuFogE1u0&#10;QDyzUCJ5s1sBjQbuWOw/kKviyAJ5iPHuXBQWe4q08zBOTncEYM0c+hvaItLT+WkcB45lp23S8LOR&#10;3dXwbEpR3j7t83oKiVGgDwSey3z9nP/GvqjbUTJq3bBsfujnLnezChbi+2pYXfVg9CZfgIYsl3Ts&#10;w2jRllpsK3cu7dMRLFT+h7G+s2qk2+eSzM6KVe1AhFjWdUSDR/VV9l+BKUJ66fyUSF8EC/mtajc9&#10;JnYxrCsYLGtz+Fu7icpE4ow/yl59gweLuztWd8zRvpav7yZO6tTREyt5QkpHARKbIePuEVCbp4QJ&#10;Uxgc/LSyS5yW/jhX6ia9yFWfMHD6GtWoe5YwbVV5HMPIcmt3HVb/Zbqfl4Rxukz3uWYlO+eiZFr0&#10;NZeuNV87m5eQqxZxdeyLmnA1XEQ9IjYmtoft0smGWfvduWZMmYntM7uCtlI4JDfbg4yUd1KruCj6&#10;e2MI9D6cfryLYQyR5Bc5vAkZF2L6R85rJr1kfvpMBoRLp7wke+4OhVXd5IJHytuSzjBUkcXPdkgt&#10;k77coD7Jnab6r6DtquOSKaZYUuPOlYVCbYu5gqD2ZRV4GkDZDR4JrqeU143mHTI5bc4kJ+KAL6CL&#10;DW54cYEQkRg8MzfOMxJFDQwOXkCYem2EQNQ7DSW80SqcqSghS0u908fbaLvPb6yZAJ9zbnFHIJz6&#10;mnH8ZSoQDaFU2dcglzp93cswrJk92m5BMfTIRaci/SXZOrXoquxtkDlJZnE0sZFtwvAWZHUzd/s7&#10;RbWj2s+chCQvJEqgUzplDxgo9w6UDWyTd3SrPkNtS4jzHztFqDryHCdkJSZ5GAoaxvQcrikBuMlu&#10;6JHsrCpIAzLz7+YdqTvPkodR7i+va8E2bYrJD4q3Yb5RxbOHbSJ16gl7rBl/ri6Xbp+mnb7XrKbe&#10;XVYR6SG1JFBCtgChsf19Jm0OlTgg/8Albx0yeV0uQsf3AOS+ZnLQlD8w5k1O2yCDvTVDVq5yZQXc&#10;bXvMOjeS+KnrrWhVd5EmRg5EQAZ74V/bhEwerh3XcpyOSNmErKyR2Ay2QgmGdTNouZl8SBUrQ2U5&#10;QbY+Nji2crkgioEp4krqrznOop/z3/k8KR5+Hig+u37Of/08aRnOjiC0HkEdZuXnruQIeWzCXUDB&#10;w7USFkcxUuL5Iv6Bxvi0+epzc+w+dHJH18byJtPC72JpDn489wB+5QxjKvbDaJnDTNw7yMx0C8PA&#10;Zl9l/2VM4TE0V2Qai21OziEoiYnhCZWvtO0+WYMO9JDlLDm6DVlp2zZEuQVMN1DVTxPNT2sR9Lwe&#10;6Zq55uew1MiY5yQS8b4DmWQjbyTthJSR2CAj1pJdU1m2nPJnxPScb4J3WErN9prxp7nvFf9Ddlk/&#10;5QezDwLEFIjGbLlm5AhHf1AYORTKjNyHjMS3ZYV9qg6Pdc3UomUiDEWQ6spXhuE4DBvy38jQ2YdM&#10;lgwZCZYjutGlYZtEGD4dFKbY1qKdkRipbOLjVEGdcdfdib9c0TZRL2UWxruwmcXvpNZwMxmKOH1D&#10;Cfybt2PeEETUJ25ClufO7+pmsLbPkDaZKJ7YOflHern9ZYT+xF9395kYJK1UjE42sjOpESQKyChQ&#10;UeJvCqPckWh3zHsmVeytmVudSUQa2JadO3SN/DQ6kDB8bKRM6AXbmEvp5ZOP5At5RZf73KyWfDch&#10;E4aBBA3Zn57D1cuXb++tGY1rpkVkZKp8WizVkE9xLfWpymGZITdOlcpMvM/T8zEhqxrJG3l2cZDr&#10;P6PoOby5ZjjJjOWd3CPUnOW1HGo2uHASDpXLevCAeDP2INNTBm5gdJ5ieYrkmVVQw7uG+gCX+ZZz&#10;eBMynCkD3TnrxLY6bc4go11Cc1gpDj4ZNz1G5BLPU3W2bZWDaNF/gW11Y7N0n8N7a4b7oe0Z26cD&#10;yz/g9vTwibZhJTQ5i+F0TJ4gWx8b2ghCCN3XH/2RK+DX7OH1eTlb83mb9kDxc/7r76ttl70MONPS&#10;HvJz/uvnyd+y8jszeMr3L/kRqowb/hHHV5CnCVOx3SSHTIpLaoGS6NEUmMscsBPmriHLFDXWz7kL&#10;pEykzXZObCMyNV1HyuHaZ0ekNukGgMHcYQDdMkehxS3jUf2o+AAqRccehRnvSzsEfKpi+KqX0nJY&#10;3OREOkZN8VChpFUahVhvuHFxriBSxozRy5daeuKg0sCHxoIoh0sXVeo16TjWhiQSh227tbvYFMmE&#10;MLqWTjawVZk5Aywsva9WDed8HOFPCoPvqhSqeHawVc2TuzscLxNbFmBP2cSv0XEdnrjp4SIxgQ30&#10;h9UAoqER9Tc6buICYPeavorn0rcEkj58b7WwNcuYmXnsw6lK5olkOFzfW05BTjk3aG9v2R0fkXPq&#10;Ml4fuSKCpFalDnmbIlVpQcMHtAUWKnG1NMfh4PeFVonKkmlsVoQ7fFFj5W6znno3r5iSDtkgwTFW&#10;noD7B0MhWcYh49rEIHCfIlKDlAu/S86wCbRTLwov1/A9eIdVFeqrr3AHg5JGWfiHILd8G6ayf5Cw&#10;0bEivKgzd6YuacZg0hGdE8PT+swkf+TiXa95lWCo5fZJkXnzzfwu3c2cGUE1Q9LfvZQ7cgylJisr&#10;rh1WxDofNYs/C0REclYkzBTcLQKmnwOMMDxfF2mXt4Ytqfcgy0uHRTkoOHOec7vwSkxV5mIY8s6M&#10;oEw73oSszyU6QXYTbJxJWF4OC92Vc2pYvqmYt4c3IctwS/3pWGA9loeCnsP+dKKEmcpP829BVgOW&#10;1EaJd3TOS6I0PrBc83mYCHxGo4WefW8R3SiIA+asT59G/VYb/C+RAVlF3Ojq4XsURqTOHZKu9Eju&#10;kyRTf/10Yvu45OPfhpx3SQD5tJF46zL/CrU40Dkht2FinfuKJAEznNeWC+eceXVgnpzkNDHyV1WF&#10;FZtxD9stuq7T2U8VchK1Lz7N4NCgcs2qR5h8FkK/5s6X3FOdKh3QuKixQYNSP6axqDQIJmRyVHNi&#10;N+tNCKTgWfWn5RZsrEImo+Na0x00IZPBmk4GmcA39hkhmgVuF2JWeaPWeAhPrEKa/Dy0npg3HoUb&#10;WjQCruS1kNXZHctEC/i4SQhy7PEOAgBohT50zGt4M/e4J20Z1RVpbOTJXGEqz5UoMIYxZpYkIyXR&#10;JPdM190JsuV0WLCkDGXeKjp03MDCW37Of/088UTrKEoKGW668vwlBcvc8KmdxlQSSnMrksK6HC3a&#10;u+Fs8MI51De4M5tBq2W/e3ZoqojW6poEdj/UNI1Ma2wakCecXq+ZozhVVFPCXDPJxkaJWMtKRzCn&#10;qTubCjch02UmkwdP1jYtAPm0SfR8dshjz9rR6QTYgyy/WeYWouD0+AW++5IadTGsS8e8GXf5BTft&#10;2ea+YkXz5plSdJebIRmWunOy0M01y2nuWWPtdkOUa5AQlTkswdBYKBF5d3imZE+sfN9SUVlPKjUY&#10;ecMnnouieNfXgvHpk8BqQjqH99Zc7pK6/DQLyQObn54Tq3pLDm9CJiZjC/vCd0b1/6w4OismLaE3&#10;h/cga3Nsgk8rJBdFX/RZWpEK+xzGCk1/fKr7e5DVynHqtvK8NRLiNE8Wd4as4Gge97uQ0Tym3XaG&#10;LEXbjFnKVqdt4qTFDvHw5pplDOSxOdE2gRGa7gVbP9cVi6vlmUxTeROyRKvZ4/k8k+tDfNOQfWBz&#10;n4laT53ny7S9SFXewtvsjxLds9fAz/lvSGEuFcyg6NQIWZ+fu5RIOIa0RUOBEDn3eg2yLjKIe/CL&#10;ZVir8cJFZsfwJk7rduW7iTQ6fE2UJ4nm8GGkJ2Rt7SWP9Nrtm4dyUyKgAZ46jazPo2WkQE4F/ls4&#10;pU8YveeM0xN7J+WDcJiHrfbPlUGbGRO9SaeKyKc6mNJyfhqcOiVmivEclrdunhDO6Q3d/HBs+Nin&#10;d21+ms3Mo3tWPyggKM0I7NnboyNS+oAX6MxOBRMyYeVksmedilaE+A39tjWyTcjo40n9uD27fwF3&#10;cubCycbsVYTKJjdHOa4I2pfx5WJ2XKl8uHFYulemYkyjRqXGF3eLXL3eB+RH9JffWi6hOa6KGZii&#10;LnkNFtBPxHxE7S36arkmBQsp3iWmmhZC50n91ziz+FGovvCrp1AC+mSuJ9NhvflkcnD6/C6r3TcS&#10;1BrVe0uroOgVnR9WOqs/fMrVAKtYTQH2XhYIvcnVlO5gxzOBxGAp9iUi4lFcu21vqUBOtqMUqzG6&#10;tbdYtzO5hDM0sgoSLI6bDHtB5937zR0OvqVC14OArEtOfLW3WI3pGFcVW/c6kkSYIVGleneSUp9i&#10;s2byEpS+uevOv341VwudWKebH56jxEpi55VDcsNnw41M9LYau3exHkJmPl4XuCBSZ7q4i2RMCNuc&#10;SJ4lWQqKUqecQXCZK5WrJe5heULuYtDFHkmBHBvZs9lUfpgW6nm88JH1gCcHiC6WnhQepn3mSIsk&#10;Wsr6VeIfTS9mOWmXXSGZc5sbhHpwg6SIKJgP0VEt2pLkapErlrvnXO92CuRP2xe7L4la2qonU0o9&#10;CAqzfwlPtpZ/McqJzwOE3TPCoVt7i0Gfidpysvfdw2XlyyXVdFXZA3VS0HmC5USM+OAeWLoy2vKg&#10;gG9JskTAZMoWXhTVvBawahFgHxXpDuo8s8sulBznA8TFB8qRqh8mkdS0SsNLsmfaKJdtmGPLwzI2&#10;aGu1avNqzWS+apIi4uxexqWX5hxVWvk4BRi/6pyyv1qUyDhAyo7qhiXOX/d2BiyO3hYnIjkrmw3K&#10;q3wjZIK7moqAmDHxRHSjLyEZMT9it7laJU4GD5PBcoOSle2Zu4eU785syhW4yjAmRaS1p6j8qARY&#10;g0Vo3HDrUuGS+pDuauzROCrnMhgnXbmHDQj1K4384Ng3c8al8ZmdM3UooyKZtIv0n8sq6Sk3XM2W&#10;2SD0vAu7fouSdTeWM8rolKra1LK3LAZYsR4YZXdh61pfCz4C6YjmS0rudtsPZAC7YJ7ugpr3IH8/&#10;5r9DxUQYZxde5WElS/JjV7qLuLylOZFF9rMuCrUzk8CIwJMP00bBtKUF1xhO074D6r9irkhz62Lk&#10;Qyy3E+oqR+MSUb90RdSVnrZLn2G53zgnRDBeW+HFabWkRXMfcEbYwMTS8bJNijM26OpEOUZ2rJPq&#10;Hx8u8u/wl359Cyk0cMD1mfTG9fFLXOrumhG2IVsdsdVKsCVhIv4LfKbdDovuKoyIOI4aJM81XV6B&#10;1QWLEd4l3Zx8wgZWVy1GOJIyC3IVmscFTqdSMB1+aZP4zgMtHVDHJVfZuSNyf8mP9ZfHBmD9uKUR&#10;N0JgWPTl02giWC4STzeAVPpW/DeYObKEs3U9y0uwCMzgblSRgJx2cBD/7ktFOQbst4OFMEP3ww9C&#10;UPgG2KPkduD1uK6jfxi5EDKRtBTS6zsuIKPQaAhlIE+OKZ/o+3K1HOEQMGoxgCuuolFkFxUB6sjF&#10;rz5KWHIIarlFI5FxCyzUnldHqJV4N+hIH3YeOGCViFnBUt0zV5tT3gKLIW+PiEr91CmgyAFKB50P&#10;imyizLWDVbvTIYrZDDjvjb0Vx8xXFXVsYHEPGcm4v5ZWOaDJzVO+RlI+SHF0UKajPxYUiu64dnlZ&#10;HkeURFcntBEiAl+XVi8gRe6gOVgAbAdDX8thA/xV/43JcPceLRGOx0EqZ+qrj1NbI7VtPI5o2rrt&#10;Bhbg5nxsMbUnjaOxqLzwg8IdmEXFPyTmalRdtcA5jPn189IXxb3qeEfGLJnjy28tikSMaLgqKqIB&#10;xoKDDmsgTleJhLVBePS4uq5Qq25Njp7f8jniG2uLgnv6XJOKQLrPzqJQhML9qgtP0dWWWS444PHn&#10;IzOAx5HOB1kXOrhcVH0JVaIr0vD0+UkCW11Rk7QMVwF+VClml4u6BntcNHhQFRYC/rSOLfoxD0Wa&#10;nj9gbhklATIoUu12h2WwxXAwI8QoDrBk4sSFAw9vYoOJgkWmChIXv3ljR4roRJIgPcLgID5mfX39&#10;lz9Mnl8IaeLOr7siTUAhVwv+FxNKvhCwM6aMknZDhrXdw0m87i27bTQia7qzGhJ1isrtvcV/HvUR&#10;5dVEsvqwe2+TaOYoGxSYuktS3ByIQBwkdaZkbDN2bIyi2HWrHEkaWTEccnrv+qD1zey/xtZyt6RV&#10;NxL2qeitdEy8KjxeXESDHt4HMZq8UnByQ36hx4TRxsUW9L9tn0VJsz5I0uGSaEA3v7C7yEgE0/sk&#10;/Jq1xWyRTkttBgfYlIQ3a8lSwT0MPg/EYwRF8szWadX9rLGh801TCrdVmowuBsGnZ3sT5oGVmC1r&#10;bixAzdT8WU7qIJOcEE97tvfu/0bhsrqIqMVjUmlIF9wafTzWJ1QHOe03GHB5k5Z1ShkvsqxMiGtZ&#10;lu4bKHuRZyiOGI7avf2cuMWEV1ZKgck/+HxS1b+4aeETPtqkkqjWfGg4/UR2cUhXzjD5yVbm4wdW&#10;izRcnka1CR1KfsTB+svTHdI4+6Ks2BpwggHY1kPT0PigquP7BSKFstF/1B332+vRwQr6QkWKm87K&#10;DPt62tPKZgoIfupyPfOkyvjozTjKeVOBXRfJZX8ww2SvXa3nEuakJmmCiyt1HgzMLPX3KwSDOgKc&#10;46SqU+MXaOIKJsLBnJeaA3yU7bO6ryU+C0OHxxSYuLysebAbqtq9WqdxPKiEK5etJCEOyYaNd/yU&#10;//ppxxGp5CC8tz59tR6VlZsyclZmS1gwz70eznKX8hgzEQ6V6awM9av1XMFEqTfLl1XabTO0IztK&#10;dDHuArMMEh+8A5OtiR1X44Ph+ct1sqmBBI67CnvKvsFV7ZzY5h/lHfozsPPLvl1iZcKhbyy24xcm&#10;gdVLA6Q2OKdPiOZO+ZUuGEqhxLUYzZgqO8H9g0vtVR18xX7aEOwr678GlXLyUqbDKbq7oCCOOB/m&#10;bl0nIsOSGTMNoy2w2qH0XwOmuq/FBs83vftfH+TUWvW7BxNJYB6DT0DcvhBVHYShL520y5tcQH5D&#10;MtfPCs+NTKQBBBJIvljqGcubsMPoF7ElmWF0VjKILPFfXWeBiVN7CRcrwm8ZyBl5bjnTd7DzOOk4&#10;o3st6hTn2FzUT/lv7PvcvXmwi9zrkOIdfLXJKVhOY+LYgDmYDCgJqQxyodqQDXs4nG/iklyvGp1o&#10;OotWOIXpE+wSG9k/E/VNpHxjeuVMTFGS65yniQhMmLp765wnmNOtDhDlTGA8WSWSdjg8FgkTX1Oc&#10;Q9zYeHO311lYiqo6u/KBvy6qPNRgbWm3hX/Y0pfcLL5zCbNTHPzXUpG7S2n8F+/4Kf8dtIawAQeH&#10;HkJppkzQIUP91BV9yj4I+qTNrqoHCg6LxH5G4kD3pBe5S+5ehCe39g2ZYwGpZlzjpObWHCxqKFO0&#10;b1ocsYVWYAZf0Hqu1lkp+wVb09ZZWAfWKJ2fKhLKIUXNCo/J1jrrm+Q8LfGCyT/x0q0xjDKYetQe&#10;zPLmSVFFBbJ5d1aVKucVNzT1dGz2X8HjCs/mqC3rnDBBbORC5WbP2VLHSW1BUGyH0n+dYZ4sOIgx&#10;Im6ELbALj88aJl4su0K4szFaSe7hdq4TcbgU6ZfP4ihXalI5SHUwzfUtmPVN+S8a3dZBeVvaOgv1&#10;qQ9a5mh3bPZfJ5k13zT6ylm5GJxSYA5urRNZY46MmbJEWArT/evJY1b4EH46daYcXK+vrP8a6yw2&#10;x9nzW0yZs+O3cFpSm+4EERXlCLXp7Ngt5iAZ7UooKjRU/CTwi2lH95X1X2Ods0epLCDdyFU+q/hc&#10;qEDEH1QCVgZZmWWWyvmI7l/h1vJlQMOBGXfjocmh5FrO+Sn/jafZ6wiAXT59tR48jWZjOPRI8qpT&#10;Jr/LN0liUpMA2g4FYXO30sBHxvC+5JfHzdIdnhKKtI8FNrJL7ziVyiluk1L0IgOixOSNlL68/msg&#10;iKbhzsdR5suSg4Jv3NUygFXCZANbXM2vkIDDJ7x1Hon+295QEmD3BKLSO4SE/3dNqJ6eXe7jxS93&#10;STNXS0VeOUau/MDugSmuZi5LX3PH4TtGb07otM5OeaRjxh23UAHRfNucfsp/xzZAybbbUcVnWoyf&#10;ulpP8a1xWVbcV2+CKS47FEXkYN244sVSUfwNnlZYCFkjS09hmfOh7JG6jtpRYRaGh8oROSUnHF6t&#10;s6i9VGMq+aKwkMK7SVJbPGfFBj/yjvZ5dzEF6WGr2H2BWQcxRRd9buqQM8a1tc4i+pDvYTV4P4tu&#10;RZKcLsorEyr2ME0AZvi0Y7P/iuM/tRUy3ePODsMk6mkPIRJJxdgVJt4YeymY+Y1zCFOxjDoHi7C5&#10;/FXc5ENL9HwwLe3/EYvY382/wNrCcoFelj5Ef1Hm3TBrVDrQQZa5UqE8LfiOy/7LjNV3M2ACoph2&#10;OXEEPxaXrpdZ1C5Yh65cAe1bFCStMTCEPwWqaBt2aI0DJpQ53LMJk+f95j0rWY4v27onQ5jT6s+e&#10;LdaiQVLKoi5gu+ssJwV9Y01rmUoi/GmJfxZXAeZ1kPQWbovBTzsPSa9yGDD5QPYwjbEOepC/2qPq&#10;ZXfsyhbMadNTPL/cUzs1PZw3Iu8yncml8TrfEctTCUTxkbe1fBQDCk431gh76i6YOZvnig6O4N1p&#10;jZZm44RolnHw1GqPis+x/37Kf+PpIxYr8LTP021A/eGrI1hXczQFKashE4ZcmONzZJP3oNUMuJBN&#10;G9cQnNZyBRDBFk5LAmGLajjDfuQ2ot5V1E5h/TcoaSRjbgGcagPXzhPrrx/lSIU+SUueRQHAlotA&#10;iiohbvjDVSY5+ASeozCozUOmCoWAgu7qZKa+R54XvXZi9zoS+4bjRQl1TYmF34gmFbVcpUnpXfAn&#10;O6Dg0FNZx/dF06064aIXw2CYcx9MbRz2rJy0QYwdSv9lqZDpQDRdfzHuKTQCj6SdoWdiNtHno8GU&#10;2epBQrA3YKLhhUFDQcSrnpxBGgjVI8dB0DUCC0zSpqN0BNdAXBC4RZhYgsqz0fnCORr3MeY6iUDH&#10;UlBc1563BHTDNKApsu5b3MYtGYFRWcUZOmWU8tmxTjrPL2kdRMFVvaLZEu5RGHEXJk5Cp7EicOMW&#10;dK8TdZRQ1PgsPGuoSDmIRoeD8YAJrx1Bsi3cIrVc7gNXU5ulwtd0C0UcGyqVgpckTFwSXidZXzes&#10;UyUWhE1GNz22r8Gcmct45rGA26D+KZCAL3ycsr11QkOhmdFkEuWvfRbMhu9abSS7NgOV+zJ0kt8i&#10;rWMP5sz9JqMJL0mDCbsNDRS3zFJiQEc18yuC7nduailJ6hATGkuDKYtnSEm0z8juz/1UPv3ALR6m&#10;O4Wgh5iJz+J675eOkl2Pl/ogTZkEizaDVRA6nUrnhmG5hVvSX+Hp47MQ0Yg2eCkkOTvjQG00uvQg&#10;84vE7XgTZnzN+8zrB6cFgHNv1QebSppxpv2U/8bTuD5CItKDLm4aYFV+6oqXKzAfPI7rNiKnINeD&#10;NWU0afZNlaKMC2IZ66GA4EbsjRw8PBfxJme5nQma0au+XCxF6QZdJ+TCKXpmxSBZLddWhdcbWFHy&#10;/8C7/IXpJ/BT/ptPk1wREBSIWzB+iUMMueBIB29qfAVdw750+vlETZ0RrNB4VFoQ8MdnE9A6lP5r&#10;zFNN6EPxJIlA19kX/slOOmJFTmNclJEwodIQXOgYEZ3bon3MG2nMx9bgvx9Z2/lZCCkYHTI2ivhy&#10;UBnWgVW8JonVvrL+K9Y5a95g3ouVVCvtoJVu20O59jbiOFeK/q485OhmV7ZX1Og0+qSiEmvxQAIc&#10;ernyQH6ocAZjpIX0PuG2UxziD5fy+CC7+g36bDWaFEt7Vf7mFQ4JyClkrH3D60Nji0orpCzoHB2D&#10;bE3XnfCKu6iDF8lv38Yh3Eos4fgsoq2rnjrW9rtg23a5R7s931aq+uKtbDvVgARfQDxTxxvzNFb8&#10;d9CUwrS2Al+rve/y9BUOoR9I4VgP+Xyc2opDbgnCAIlB1tYOIy5UzKExiKd/nNQTTVzCxG/vOizE&#10;cqdD2jhihsdnUeCOmgifN7Tslz9GxALu8AUdacEK1YgOjePER3Z+TdbIp+0tVHb9Dg4RyAomiCbA&#10;uq7VKjzraOA9Bon+dN2MUg1XtRzKRcys46yvhqI+CPuARRuVFLZ+yH8HQXCfmGJFmhgZEnn/rR/q&#10;cMYrKA2SiOMd3cFe18IgGZ/B7zh7LV6EbwE5OwgCH8xebQnb4YoZGYarVPJMPTe8gWE2w6fTUPVT&#10;1+tR74+BMBbWc4oQukixMfiKxba1IlKdq09ts09eh9F/xSyJP7+CboR12oG2A8URhieOHfFHTdsA&#10;w1od75WQRAfRfwVA8CYRK4DUNDdlRg5A2cfXY8gAq+mgZoP66KiJCjz2GM+M1RRvgP/GvGCG2XFh&#10;5k74ocul4LpTouYx3UB64ofCJ7T+gdeY7hwjfSVUL2/kFitSSqViIQKIet+pXW3+zTlIwWnHmiRa&#10;Xgw+BS1uYe+43TNckfC5b1A7KyLD+ZgazocT77/G31enzAmL5Bu2ozFzrG6010GYL9HYLmnhGiKd&#10;hIJhnigasc9ZOFaAhtu8oKQ0897Yacx7U1IH0X8lVZ1enGQwP8putuNc4H3Bl/344endEA0fHz6/&#10;P7z6+p//evocHv6nz//57sPvP//94c3Th8fffvmP3x4fjx9v37/7/d0/Hj99978Pjz99//D27bs/&#10;Pr/4XkMPjx/fP4x/Jio88kKgyye/cXy4fezxj+/+PEiRjX/78PGn7//n8eHz8a0/PgjgkCyfnj7/&#10;8+Hp/fjy8f5Y6++/fX73yeKNj//58enN08d/ffr57/q///7wy//969N3nz4//uMDEwX5D3+8ff/h&#10;00/fv/386dhxPfXn08fjzV/f/Pmr/u/hza+fHj6+/+3tPx8+P9Tfx1Nv3r348P7D4y/vPv38/wAA&#10;AP//AwBQSwMEFAAGAAgAAAAhAA3P7SveAAAABwEAAA8AAABkcnMvZG93bnJldi54bWxMj0FPwzAM&#10;he9I+w+RJ3FjaQeDrTSdAAEXJBDbDnDLGtNUa5yq8bb235PtAhfrWc9673O+7F0jDtiF2pOCdJKA&#10;QCq9qalSsFm/XM1BBNZkdOMJFQwYYFmMLnKdGX+kTzysuBIxhEKmFVjmNpMylBadDhPfIkXvx3dO&#10;c1y7SppOH2O4a+Q0SW6l0zXFBqtbfLJY7lZ7p+D7a3hO+b3cvdnr4QY/Hl8dB6fU5bh/uAfB2PPf&#10;MZzwIzoUkWnr92SCaBTER/g8T950ntyB2Ea1SGcLkEUu//MXvwAAAP//AwBQSwECLQAUAAYACAAA&#10;ACEAtoM4kv4AAADhAQAAEwAAAAAAAAAAAAAAAAAAAAAAW0NvbnRlbnRfVHlwZXNdLnhtbFBLAQIt&#10;ABQABgAIAAAAIQA4/SH/1gAAAJQBAAALAAAAAAAAAAAAAAAAAC8BAABfcmVscy8ucmVsc1BLAQIt&#10;ABQABgAIAAAAIQARBtYb7qMHAKy4KwAOAAAAAAAAAAAAAAAAAC4CAABkcnMvZTJvRG9jLnhtbFBL&#10;AQItABQABgAIAAAAIQANz+0r3gAAAAcBAAAPAAAAAAAAAAAAAAAAAEimBwBkcnMvZG93bnJldi54&#10;bWxQSwUGAAAAAAQABADzAAAAU6c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94767">
      <w:rPr>
        <w:noProof/>
      </w:rPr>
      <w:t xml:space="preserve">                </w:t>
    </w:r>
    <w:r w:rsidR="00066754">
      <w:rPr>
        <w:noProof/>
      </w:rPr>
      <w:t xml:space="preserve"> </w:t>
    </w:r>
    <w:r w:rsidR="00B94767">
      <w:rPr>
        <w:noProof/>
      </w:rPr>
      <w:drawing>
        <wp:inline distT="0" distB="0" distL="0" distR="0" wp14:anchorId="322ADC97" wp14:editId="315D5FE1">
          <wp:extent cx="1057879"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074825" cy="1083889"/>
                  </a:xfrm>
                  <a:prstGeom prst="rect">
                    <a:avLst/>
                  </a:prstGeom>
                </pic:spPr>
              </pic:pic>
            </a:graphicData>
          </a:graphic>
        </wp:inline>
      </w:drawing>
    </w:r>
    <w:r w:rsidR="00A55CDB">
      <w:rPr>
        <w:noProof/>
      </w:rPr>
      <w:tab/>
    </w:r>
  </w:p>
  <w:tbl>
    <w:tblPr>
      <w:tblW w:w="0" w:type="auto"/>
      <w:jc w:val="right"/>
      <w:tblLook w:val="0600" w:firstRow="0" w:lastRow="0" w:firstColumn="0" w:lastColumn="0" w:noHBand="1" w:noVBand="1"/>
    </w:tblPr>
    <w:tblGrid>
      <w:gridCol w:w="432"/>
      <w:gridCol w:w="3680"/>
    </w:tblGrid>
    <w:tr w:rsidR="00066754" w:rsidRPr="00812880" w14:paraId="29C623EE" w14:textId="77777777" w:rsidTr="00015440">
      <w:trPr>
        <w:jc w:val="right"/>
      </w:trPr>
      <w:tc>
        <w:tcPr>
          <w:tcW w:w="432" w:type="dxa"/>
          <w:vAlign w:val="bottom"/>
        </w:tcPr>
        <w:p w14:paraId="6533504F" w14:textId="77777777" w:rsidR="00066754" w:rsidRPr="00812880" w:rsidRDefault="00066754" w:rsidP="00812880">
          <w:pPr>
            <w:pStyle w:val="Header"/>
          </w:pPr>
          <w:r w:rsidRPr="00812880">
            <w:rPr>
              <w:noProof/>
            </w:rPr>
            <w:drawing>
              <wp:inline distT="0" distB="0" distL="0" distR="0" wp14:anchorId="283D3D88" wp14:editId="506E4E11">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C9CE33A" w14:textId="2B33BCB3" w:rsidR="00066754" w:rsidRPr="00812880" w:rsidRDefault="00000000" w:rsidP="00812880">
          <w:pPr>
            <w:pStyle w:val="Header"/>
          </w:pPr>
          <w:sdt>
            <w:sdtPr>
              <w:rPr>
                <w:rStyle w:val="Strong"/>
              </w:rPr>
              <w:id w:val="114646412"/>
              <w:temporary/>
              <w:showingPlcHdr/>
              <w15:appearance w15:val="hidden"/>
            </w:sdtPr>
            <w:sdtContent>
              <w:r w:rsidR="00AF1A52" w:rsidRPr="00AF1A52">
                <w:rPr>
                  <w:rStyle w:val="Strong"/>
                </w:rPr>
                <w:t>Location:</w:t>
              </w:r>
            </w:sdtContent>
          </w:sdt>
          <w:r w:rsidR="00066754" w:rsidRPr="00812880">
            <w:t xml:space="preserve"> </w:t>
          </w:r>
          <w:r w:rsidR="000D4BC8">
            <w:t>BSC Fire Hall</w:t>
          </w:r>
          <w:r w:rsidR="00A102F2">
            <w:t xml:space="preserve"> park</w:t>
          </w:r>
        </w:p>
      </w:tc>
    </w:tr>
    <w:tr w:rsidR="00066754" w:rsidRPr="00812880" w14:paraId="1F30F31A" w14:textId="77777777" w:rsidTr="00015440">
      <w:trPr>
        <w:jc w:val="right"/>
      </w:trPr>
      <w:tc>
        <w:tcPr>
          <w:tcW w:w="432" w:type="dxa"/>
          <w:vAlign w:val="bottom"/>
        </w:tcPr>
        <w:p w14:paraId="315D1EAE" w14:textId="77777777" w:rsidR="00066754" w:rsidRPr="00812880" w:rsidRDefault="00066754" w:rsidP="00812880">
          <w:pPr>
            <w:pStyle w:val="Header"/>
          </w:pPr>
          <w:r w:rsidRPr="00812880">
            <w:rPr>
              <w:noProof/>
            </w:rPr>
            <w:drawing>
              <wp:inline distT="0" distB="0" distL="0" distR="0" wp14:anchorId="32B5BCD7" wp14:editId="011A55B5">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C6EBC0C" w14:textId="367D06CB" w:rsidR="00066754" w:rsidRPr="00812880" w:rsidRDefault="00000000" w:rsidP="00812880">
          <w:pPr>
            <w:pStyle w:val="Header"/>
          </w:pPr>
          <w:sdt>
            <w:sdtPr>
              <w:rPr>
                <w:rStyle w:val="Strong"/>
              </w:rPr>
              <w:id w:val="-720747057"/>
              <w:temporary/>
              <w:showingPlcHdr/>
              <w15:appearance w15:val="hidden"/>
            </w:sdtPr>
            <w:sdtContent>
              <w:r w:rsidR="00AF1A52" w:rsidRPr="00AF1A52">
                <w:rPr>
                  <w:rStyle w:val="Strong"/>
                </w:rPr>
                <w:t>Date:</w:t>
              </w:r>
            </w:sdtContent>
          </w:sdt>
          <w:r w:rsidR="00066754" w:rsidRPr="00812880">
            <w:t xml:space="preserve"> </w:t>
          </w:r>
          <w:r w:rsidR="00A102F2">
            <w:t>6</w:t>
          </w:r>
          <w:r w:rsidR="00B94767">
            <w:t>-</w:t>
          </w:r>
          <w:r w:rsidR="00A102F2">
            <w:t>8</w:t>
          </w:r>
          <w:r w:rsidR="00B94767">
            <w:t>-202</w:t>
          </w:r>
          <w:r w:rsidR="000D4BC8">
            <w:t>3</w:t>
          </w:r>
        </w:p>
      </w:tc>
    </w:tr>
    <w:tr w:rsidR="00066754" w:rsidRPr="00812880" w14:paraId="5AF69107" w14:textId="77777777" w:rsidTr="00015440">
      <w:trPr>
        <w:jc w:val="right"/>
      </w:trPr>
      <w:tc>
        <w:tcPr>
          <w:tcW w:w="432" w:type="dxa"/>
          <w:vAlign w:val="bottom"/>
        </w:tcPr>
        <w:p w14:paraId="33EADEA6" w14:textId="77777777" w:rsidR="00066754" w:rsidRPr="00812880" w:rsidRDefault="00066754" w:rsidP="00812880">
          <w:pPr>
            <w:pStyle w:val="Header"/>
          </w:pPr>
          <w:r w:rsidRPr="00812880">
            <w:rPr>
              <w:noProof/>
            </w:rPr>
            <w:drawing>
              <wp:inline distT="0" distB="0" distL="0" distR="0" wp14:anchorId="6A56ACCF" wp14:editId="1A3079EA">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46C549B" w14:textId="748060DF" w:rsidR="00066754" w:rsidRPr="00812880" w:rsidRDefault="00000000" w:rsidP="00812880">
          <w:pPr>
            <w:pStyle w:val="Header"/>
          </w:pPr>
          <w:sdt>
            <w:sdtPr>
              <w:rPr>
                <w:rStyle w:val="Strong"/>
              </w:rPr>
              <w:id w:val="-636263335"/>
              <w:temporary/>
              <w:showingPlcHdr/>
              <w15:appearance w15:val="hidden"/>
            </w:sdtPr>
            <w:sdtContent>
              <w:r w:rsidR="00AF1A52">
                <w:rPr>
                  <w:rStyle w:val="Strong"/>
                </w:rPr>
                <w:t>Time</w:t>
              </w:r>
              <w:r w:rsidR="00AF1A52" w:rsidRPr="00AF1A52">
                <w:rPr>
                  <w:rStyle w:val="Strong"/>
                </w:rPr>
                <w:t>:</w:t>
              </w:r>
            </w:sdtContent>
          </w:sdt>
          <w:r w:rsidR="007B2549" w:rsidRPr="00812880">
            <w:t xml:space="preserve"> </w:t>
          </w:r>
          <w:r w:rsidR="00B94767">
            <w:t xml:space="preserve">7:00pm – </w:t>
          </w:r>
          <w:r w:rsidR="00244D23">
            <w:t>8</w:t>
          </w:r>
          <w:r w:rsidR="00E42DC7">
            <w:t>:</w:t>
          </w:r>
          <w:r w:rsidR="00A102F2">
            <w:t>0</w:t>
          </w:r>
          <w:r w:rsidR="00E42DC7">
            <w:t>0</w:t>
          </w:r>
          <w:r w:rsidR="00B94767">
            <w:t>pm</w:t>
          </w:r>
        </w:p>
      </w:tc>
    </w:tr>
  </w:tbl>
  <w:p w14:paraId="4026A7C3"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233542243">
    <w:abstractNumId w:val="35"/>
  </w:num>
  <w:num w:numId="2" w16cid:durableId="1903129336">
    <w:abstractNumId w:val="19"/>
  </w:num>
  <w:num w:numId="3" w16cid:durableId="1842741834">
    <w:abstractNumId w:val="20"/>
  </w:num>
  <w:num w:numId="4" w16cid:durableId="1452896148">
    <w:abstractNumId w:val="12"/>
  </w:num>
  <w:num w:numId="5" w16cid:durableId="1483425047">
    <w:abstractNumId w:val="36"/>
  </w:num>
  <w:num w:numId="6" w16cid:durableId="2023622800">
    <w:abstractNumId w:val="9"/>
  </w:num>
  <w:num w:numId="7" w16cid:durableId="1889951480">
    <w:abstractNumId w:val="7"/>
  </w:num>
  <w:num w:numId="8" w16cid:durableId="74670334">
    <w:abstractNumId w:val="6"/>
  </w:num>
  <w:num w:numId="9" w16cid:durableId="662968812">
    <w:abstractNumId w:val="5"/>
  </w:num>
  <w:num w:numId="10" w16cid:durableId="1895777237">
    <w:abstractNumId w:val="4"/>
  </w:num>
  <w:num w:numId="11" w16cid:durableId="1968465854">
    <w:abstractNumId w:val="8"/>
  </w:num>
  <w:num w:numId="12" w16cid:durableId="984237122">
    <w:abstractNumId w:val="3"/>
  </w:num>
  <w:num w:numId="13" w16cid:durableId="2025207035">
    <w:abstractNumId w:val="2"/>
  </w:num>
  <w:num w:numId="14" w16cid:durableId="603656650">
    <w:abstractNumId w:val="1"/>
  </w:num>
  <w:num w:numId="15" w16cid:durableId="513348825">
    <w:abstractNumId w:val="0"/>
  </w:num>
  <w:num w:numId="16" w16cid:durableId="1291862115">
    <w:abstractNumId w:val="13"/>
  </w:num>
  <w:num w:numId="17" w16cid:durableId="1300182404">
    <w:abstractNumId w:val="18"/>
  </w:num>
  <w:num w:numId="18" w16cid:durableId="162016358">
    <w:abstractNumId w:val="16"/>
  </w:num>
  <w:num w:numId="19" w16cid:durableId="1391808009">
    <w:abstractNumId w:val="15"/>
  </w:num>
  <w:num w:numId="20" w16cid:durableId="820661505">
    <w:abstractNumId w:val="14"/>
  </w:num>
  <w:num w:numId="21" w16cid:durableId="1827240468">
    <w:abstractNumId w:val="22"/>
  </w:num>
  <w:num w:numId="22" w16cid:durableId="2097550702">
    <w:abstractNumId w:val="3"/>
    <w:lvlOverride w:ilvl="0">
      <w:startOverride w:val="1"/>
    </w:lvlOverride>
  </w:num>
  <w:num w:numId="23" w16cid:durableId="60956603">
    <w:abstractNumId w:val="3"/>
    <w:lvlOverride w:ilvl="0">
      <w:startOverride w:val="1"/>
    </w:lvlOverride>
  </w:num>
  <w:num w:numId="24" w16cid:durableId="662005063">
    <w:abstractNumId w:val="2"/>
    <w:lvlOverride w:ilvl="0">
      <w:startOverride w:val="1"/>
    </w:lvlOverride>
  </w:num>
  <w:num w:numId="25" w16cid:durableId="204804175">
    <w:abstractNumId w:val="32"/>
  </w:num>
  <w:num w:numId="26" w16cid:durableId="1720399104">
    <w:abstractNumId w:val="11"/>
  </w:num>
  <w:num w:numId="27" w16cid:durableId="795567789">
    <w:abstractNumId w:val="23"/>
  </w:num>
  <w:num w:numId="28" w16cid:durableId="1469275953">
    <w:abstractNumId w:val="11"/>
  </w:num>
  <w:num w:numId="29" w16cid:durableId="1827472145">
    <w:abstractNumId w:val="31"/>
  </w:num>
  <w:num w:numId="30" w16cid:durableId="1858882496">
    <w:abstractNumId w:val="24"/>
  </w:num>
  <w:num w:numId="31" w16cid:durableId="111287438">
    <w:abstractNumId w:val="38"/>
  </w:num>
  <w:num w:numId="32" w16cid:durableId="854421098">
    <w:abstractNumId w:val="33"/>
  </w:num>
  <w:num w:numId="33" w16cid:durableId="293294788">
    <w:abstractNumId w:val="17"/>
  </w:num>
  <w:num w:numId="34" w16cid:durableId="145325287">
    <w:abstractNumId w:val="26"/>
  </w:num>
  <w:num w:numId="35" w16cid:durableId="983392167">
    <w:abstractNumId w:val="10"/>
  </w:num>
  <w:num w:numId="36" w16cid:durableId="1241060936">
    <w:abstractNumId w:val="27"/>
  </w:num>
  <w:num w:numId="37" w16cid:durableId="2107990962">
    <w:abstractNumId w:val="30"/>
  </w:num>
  <w:num w:numId="38" w16cid:durableId="1312054551">
    <w:abstractNumId w:val="25"/>
  </w:num>
  <w:num w:numId="39" w16cid:durableId="603926924">
    <w:abstractNumId w:val="37"/>
  </w:num>
  <w:num w:numId="40" w16cid:durableId="1584071166">
    <w:abstractNumId w:val="28"/>
  </w:num>
  <w:num w:numId="41" w16cid:durableId="834032950">
    <w:abstractNumId w:val="21"/>
  </w:num>
  <w:num w:numId="42" w16cid:durableId="40247263">
    <w:abstractNumId w:val="29"/>
  </w:num>
  <w:num w:numId="43" w16cid:durableId="19582979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66"/>
    <w:rsid w:val="0000418E"/>
    <w:rsid w:val="00015440"/>
    <w:rsid w:val="00016839"/>
    <w:rsid w:val="00035A6B"/>
    <w:rsid w:val="00042FB3"/>
    <w:rsid w:val="00055973"/>
    <w:rsid w:val="00057671"/>
    <w:rsid w:val="00066754"/>
    <w:rsid w:val="00084752"/>
    <w:rsid w:val="00086540"/>
    <w:rsid w:val="000A324B"/>
    <w:rsid w:val="000D445D"/>
    <w:rsid w:val="000D479D"/>
    <w:rsid w:val="000D4BC8"/>
    <w:rsid w:val="000D4D50"/>
    <w:rsid w:val="000F4987"/>
    <w:rsid w:val="000F65EC"/>
    <w:rsid w:val="00103670"/>
    <w:rsid w:val="00115257"/>
    <w:rsid w:val="0011573E"/>
    <w:rsid w:val="0012098A"/>
    <w:rsid w:val="00121266"/>
    <w:rsid w:val="0012634B"/>
    <w:rsid w:val="001269DE"/>
    <w:rsid w:val="00140DAE"/>
    <w:rsid w:val="00142B21"/>
    <w:rsid w:val="0015158B"/>
    <w:rsid w:val="0015180F"/>
    <w:rsid w:val="001667C8"/>
    <w:rsid w:val="001746FC"/>
    <w:rsid w:val="00184D56"/>
    <w:rsid w:val="00193653"/>
    <w:rsid w:val="001A1C51"/>
    <w:rsid w:val="001A726A"/>
    <w:rsid w:val="001C16BF"/>
    <w:rsid w:val="001C329C"/>
    <w:rsid w:val="001D095B"/>
    <w:rsid w:val="001D15D7"/>
    <w:rsid w:val="001D48CB"/>
    <w:rsid w:val="001E286F"/>
    <w:rsid w:val="001E7D29"/>
    <w:rsid w:val="001F1762"/>
    <w:rsid w:val="002203B9"/>
    <w:rsid w:val="00227312"/>
    <w:rsid w:val="00231585"/>
    <w:rsid w:val="002404F5"/>
    <w:rsid w:val="00244D23"/>
    <w:rsid w:val="00245ADE"/>
    <w:rsid w:val="00255D95"/>
    <w:rsid w:val="00270D66"/>
    <w:rsid w:val="00275260"/>
    <w:rsid w:val="00276FA1"/>
    <w:rsid w:val="002808AD"/>
    <w:rsid w:val="002845E8"/>
    <w:rsid w:val="00285B87"/>
    <w:rsid w:val="00291B4A"/>
    <w:rsid w:val="002C3D7E"/>
    <w:rsid w:val="002E4F42"/>
    <w:rsid w:val="00311650"/>
    <w:rsid w:val="0032131A"/>
    <w:rsid w:val="003255D2"/>
    <w:rsid w:val="003310BF"/>
    <w:rsid w:val="00333DF8"/>
    <w:rsid w:val="00340C19"/>
    <w:rsid w:val="003448DB"/>
    <w:rsid w:val="00352B99"/>
    <w:rsid w:val="00354C22"/>
    <w:rsid w:val="00357641"/>
    <w:rsid w:val="00360B6E"/>
    <w:rsid w:val="00361DEE"/>
    <w:rsid w:val="00394EF4"/>
    <w:rsid w:val="003E5EB5"/>
    <w:rsid w:val="00406AB0"/>
    <w:rsid w:val="00410612"/>
    <w:rsid w:val="00411F8B"/>
    <w:rsid w:val="004203B0"/>
    <w:rsid w:val="00420BC8"/>
    <w:rsid w:val="004230D9"/>
    <w:rsid w:val="004347E3"/>
    <w:rsid w:val="00443B82"/>
    <w:rsid w:val="00450670"/>
    <w:rsid w:val="004724BD"/>
    <w:rsid w:val="00477352"/>
    <w:rsid w:val="0048124E"/>
    <w:rsid w:val="00485A17"/>
    <w:rsid w:val="00491C23"/>
    <w:rsid w:val="004B3C14"/>
    <w:rsid w:val="004B5C09"/>
    <w:rsid w:val="004B7612"/>
    <w:rsid w:val="004D521B"/>
    <w:rsid w:val="004E227E"/>
    <w:rsid w:val="004F6880"/>
    <w:rsid w:val="004F6E33"/>
    <w:rsid w:val="00500DD1"/>
    <w:rsid w:val="00521AE3"/>
    <w:rsid w:val="00535B54"/>
    <w:rsid w:val="00544AA8"/>
    <w:rsid w:val="00554276"/>
    <w:rsid w:val="00564D17"/>
    <w:rsid w:val="00567050"/>
    <w:rsid w:val="00570173"/>
    <w:rsid w:val="00596A7C"/>
    <w:rsid w:val="005A0131"/>
    <w:rsid w:val="005C1F7D"/>
    <w:rsid w:val="005D3902"/>
    <w:rsid w:val="005E0ED9"/>
    <w:rsid w:val="00611E3E"/>
    <w:rsid w:val="00616B41"/>
    <w:rsid w:val="00620AE8"/>
    <w:rsid w:val="00644CF5"/>
    <w:rsid w:val="0064628C"/>
    <w:rsid w:val="0065214E"/>
    <w:rsid w:val="00655EE2"/>
    <w:rsid w:val="006771EF"/>
    <w:rsid w:val="00680296"/>
    <w:rsid w:val="006853BC"/>
    <w:rsid w:val="00686E45"/>
    <w:rsid w:val="00687389"/>
    <w:rsid w:val="006928C1"/>
    <w:rsid w:val="006966F9"/>
    <w:rsid w:val="006C773E"/>
    <w:rsid w:val="006D172F"/>
    <w:rsid w:val="006D5463"/>
    <w:rsid w:val="006E015E"/>
    <w:rsid w:val="006F03D4"/>
    <w:rsid w:val="006F20F4"/>
    <w:rsid w:val="00700B1F"/>
    <w:rsid w:val="0071038F"/>
    <w:rsid w:val="007257E9"/>
    <w:rsid w:val="00734CAD"/>
    <w:rsid w:val="00740105"/>
    <w:rsid w:val="007447FE"/>
    <w:rsid w:val="00744B1E"/>
    <w:rsid w:val="00756D9C"/>
    <w:rsid w:val="007619BD"/>
    <w:rsid w:val="00771C24"/>
    <w:rsid w:val="00781863"/>
    <w:rsid w:val="00792701"/>
    <w:rsid w:val="007B2549"/>
    <w:rsid w:val="007D5836"/>
    <w:rsid w:val="007D7F2C"/>
    <w:rsid w:val="007E1049"/>
    <w:rsid w:val="007F1E7F"/>
    <w:rsid w:val="007F34A4"/>
    <w:rsid w:val="0080291A"/>
    <w:rsid w:val="0081077D"/>
    <w:rsid w:val="00812880"/>
    <w:rsid w:val="00815563"/>
    <w:rsid w:val="008240DA"/>
    <w:rsid w:val="00825B23"/>
    <w:rsid w:val="00830892"/>
    <w:rsid w:val="008341EA"/>
    <w:rsid w:val="008429E5"/>
    <w:rsid w:val="0084528C"/>
    <w:rsid w:val="00863BD4"/>
    <w:rsid w:val="00863E6E"/>
    <w:rsid w:val="00867EA4"/>
    <w:rsid w:val="00880C14"/>
    <w:rsid w:val="0088396E"/>
    <w:rsid w:val="00883A68"/>
    <w:rsid w:val="00896324"/>
    <w:rsid w:val="00897D88"/>
    <w:rsid w:val="008A0319"/>
    <w:rsid w:val="008C6A7E"/>
    <w:rsid w:val="008D2CB9"/>
    <w:rsid w:val="008D43E9"/>
    <w:rsid w:val="008E3C0E"/>
    <w:rsid w:val="008E421A"/>
    <w:rsid w:val="008E476B"/>
    <w:rsid w:val="008F0F63"/>
    <w:rsid w:val="00900E32"/>
    <w:rsid w:val="009067B0"/>
    <w:rsid w:val="00922A60"/>
    <w:rsid w:val="00927C63"/>
    <w:rsid w:val="00932F50"/>
    <w:rsid w:val="0094637B"/>
    <w:rsid w:val="00946E0B"/>
    <w:rsid w:val="00955A78"/>
    <w:rsid w:val="009570AF"/>
    <w:rsid w:val="009921B8"/>
    <w:rsid w:val="0099515C"/>
    <w:rsid w:val="009A6621"/>
    <w:rsid w:val="009A69C6"/>
    <w:rsid w:val="009C5B3D"/>
    <w:rsid w:val="009D4984"/>
    <w:rsid w:val="009D6901"/>
    <w:rsid w:val="009E1C9D"/>
    <w:rsid w:val="009F4C48"/>
    <w:rsid w:val="009F4E19"/>
    <w:rsid w:val="00A07662"/>
    <w:rsid w:val="00A102F2"/>
    <w:rsid w:val="00A14422"/>
    <w:rsid w:val="00A21B71"/>
    <w:rsid w:val="00A25111"/>
    <w:rsid w:val="00A330C7"/>
    <w:rsid w:val="00A3439E"/>
    <w:rsid w:val="00A37F9E"/>
    <w:rsid w:val="00A40085"/>
    <w:rsid w:val="00A46050"/>
    <w:rsid w:val="00A47DF6"/>
    <w:rsid w:val="00A55CDB"/>
    <w:rsid w:val="00A60E11"/>
    <w:rsid w:val="00A637D7"/>
    <w:rsid w:val="00A63D35"/>
    <w:rsid w:val="00A91930"/>
    <w:rsid w:val="00A9231C"/>
    <w:rsid w:val="00AA2532"/>
    <w:rsid w:val="00AA702D"/>
    <w:rsid w:val="00AB167C"/>
    <w:rsid w:val="00AE1F88"/>
    <w:rsid w:val="00AE20AD"/>
    <w:rsid w:val="00AE361F"/>
    <w:rsid w:val="00AE5370"/>
    <w:rsid w:val="00AF1A52"/>
    <w:rsid w:val="00B048CC"/>
    <w:rsid w:val="00B0508C"/>
    <w:rsid w:val="00B122D3"/>
    <w:rsid w:val="00B247A9"/>
    <w:rsid w:val="00B30368"/>
    <w:rsid w:val="00B369A0"/>
    <w:rsid w:val="00B41727"/>
    <w:rsid w:val="00B435B5"/>
    <w:rsid w:val="00B565D8"/>
    <w:rsid w:val="00B5779A"/>
    <w:rsid w:val="00B63E8A"/>
    <w:rsid w:val="00B64D24"/>
    <w:rsid w:val="00B7147D"/>
    <w:rsid w:val="00B75CFC"/>
    <w:rsid w:val="00B76AB4"/>
    <w:rsid w:val="00B813BB"/>
    <w:rsid w:val="00B853F9"/>
    <w:rsid w:val="00B87125"/>
    <w:rsid w:val="00B92231"/>
    <w:rsid w:val="00B94767"/>
    <w:rsid w:val="00B97A47"/>
    <w:rsid w:val="00BA2CE6"/>
    <w:rsid w:val="00BB018B"/>
    <w:rsid w:val="00BB09EA"/>
    <w:rsid w:val="00BC37E3"/>
    <w:rsid w:val="00BD102C"/>
    <w:rsid w:val="00BD1747"/>
    <w:rsid w:val="00BD1B3B"/>
    <w:rsid w:val="00BD2B06"/>
    <w:rsid w:val="00BD3B53"/>
    <w:rsid w:val="00BD68F5"/>
    <w:rsid w:val="00BE2FFB"/>
    <w:rsid w:val="00BF4DAF"/>
    <w:rsid w:val="00BF68C7"/>
    <w:rsid w:val="00C00194"/>
    <w:rsid w:val="00C02180"/>
    <w:rsid w:val="00C14973"/>
    <w:rsid w:val="00C1643D"/>
    <w:rsid w:val="00C23AFF"/>
    <w:rsid w:val="00C261A9"/>
    <w:rsid w:val="00C314BE"/>
    <w:rsid w:val="00C42793"/>
    <w:rsid w:val="00C47362"/>
    <w:rsid w:val="00C50006"/>
    <w:rsid w:val="00C601ED"/>
    <w:rsid w:val="00C67421"/>
    <w:rsid w:val="00C7624A"/>
    <w:rsid w:val="00C8234D"/>
    <w:rsid w:val="00CA594F"/>
    <w:rsid w:val="00CD4CE6"/>
    <w:rsid w:val="00CE5A5C"/>
    <w:rsid w:val="00D31AB7"/>
    <w:rsid w:val="00D50D23"/>
    <w:rsid w:val="00D512BB"/>
    <w:rsid w:val="00D53571"/>
    <w:rsid w:val="00D67029"/>
    <w:rsid w:val="00D7068F"/>
    <w:rsid w:val="00D87431"/>
    <w:rsid w:val="00DA3B1A"/>
    <w:rsid w:val="00DC6078"/>
    <w:rsid w:val="00DC79AD"/>
    <w:rsid w:val="00DD2075"/>
    <w:rsid w:val="00DD73B4"/>
    <w:rsid w:val="00DE01D4"/>
    <w:rsid w:val="00DF2868"/>
    <w:rsid w:val="00DF7B22"/>
    <w:rsid w:val="00E3272E"/>
    <w:rsid w:val="00E3409E"/>
    <w:rsid w:val="00E42DC7"/>
    <w:rsid w:val="00E557A0"/>
    <w:rsid w:val="00E61981"/>
    <w:rsid w:val="00E70676"/>
    <w:rsid w:val="00E93CF5"/>
    <w:rsid w:val="00ED601F"/>
    <w:rsid w:val="00EF390D"/>
    <w:rsid w:val="00EF6435"/>
    <w:rsid w:val="00F02932"/>
    <w:rsid w:val="00F02D37"/>
    <w:rsid w:val="00F10F6B"/>
    <w:rsid w:val="00F23131"/>
    <w:rsid w:val="00F23697"/>
    <w:rsid w:val="00F27102"/>
    <w:rsid w:val="00F3321B"/>
    <w:rsid w:val="00F36BB7"/>
    <w:rsid w:val="00F76796"/>
    <w:rsid w:val="00F87560"/>
    <w:rsid w:val="00F87EAA"/>
    <w:rsid w:val="00F92B25"/>
    <w:rsid w:val="00FA7DB4"/>
    <w:rsid w:val="00FB2EE9"/>
    <w:rsid w:val="00FB361E"/>
    <w:rsid w:val="00FB3809"/>
    <w:rsid w:val="00FB52F8"/>
    <w:rsid w:val="00FB73DF"/>
    <w:rsid w:val="00FC0F4C"/>
    <w:rsid w:val="00FD6CAB"/>
    <w:rsid w:val="00FE3951"/>
    <w:rsid w:val="00FE6B6C"/>
    <w:rsid w:val="00FE75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82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ci\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3.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DF94E2-3B08-4C7B-A3E5-350A8AD4151E}">
  <ds:schemaRefs>
    <ds:schemaRef ds:uri="http://schemas.openxmlformats.org/officeDocument/2006/bibliography"/>
  </ds:schemaRefs>
</ds:datastoreItem>
</file>

<file path=customXml/itemProps5.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0</TotalTime>
  <Pages>2</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2023-06-09T14:41:00Z</dcterms:created>
  <dcterms:modified xsi:type="dcterms:W3CDTF">2023-06-09T15:02:00Z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