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0687F" w14:textId="573DE153" w:rsidR="00275260" w:rsidRPr="00AF1A52" w:rsidRDefault="001D48CB" w:rsidP="00EF6F3C">
      <w:pPr>
        <w:pStyle w:val="Heading1"/>
        <w:tabs>
          <w:tab w:val="left" w:pos="6210"/>
        </w:tabs>
      </w:pPr>
      <w:r>
        <w:t>Meeting Minutes</w:t>
      </w:r>
    </w:p>
    <w:p w14:paraId="0BA9EF46" w14:textId="06F7E228" w:rsidR="00FE3951" w:rsidRPr="000D4D50" w:rsidRDefault="00A102F2" w:rsidP="00BD1B3B">
      <w:pPr>
        <w:pStyle w:val="ListNumber"/>
      </w:pPr>
      <w:r>
        <w:rPr>
          <w:b/>
          <w:bCs/>
          <w:sz w:val="22"/>
          <w:szCs w:val="22"/>
        </w:rPr>
        <w:t>Updates</w:t>
      </w:r>
      <w:r w:rsidR="00596A7C">
        <w:t xml:space="preserve"> – </w:t>
      </w:r>
      <w:r w:rsidR="002072C8">
        <w:rPr>
          <w:sz w:val="20"/>
          <w:szCs w:val="20"/>
        </w:rPr>
        <w:t>Discussed upcoming community day at Marshall Twp on Aug 26</w:t>
      </w:r>
      <w:r w:rsidR="002072C8" w:rsidRPr="00D30984">
        <w:rPr>
          <w:sz w:val="20"/>
          <w:szCs w:val="20"/>
          <w:vertAlign w:val="superscript"/>
        </w:rPr>
        <w:t>th</w:t>
      </w:r>
      <w:r w:rsidR="00D30984">
        <w:rPr>
          <w:sz w:val="20"/>
          <w:szCs w:val="20"/>
        </w:rPr>
        <w:t xml:space="preserve"> and Economy Borough on Sept 23</w:t>
      </w:r>
      <w:r w:rsidR="00D30984" w:rsidRPr="00D30984">
        <w:rPr>
          <w:sz w:val="20"/>
          <w:szCs w:val="20"/>
          <w:vertAlign w:val="superscript"/>
        </w:rPr>
        <w:t>rd</w:t>
      </w:r>
      <w:r w:rsidR="00D30984">
        <w:rPr>
          <w:sz w:val="20"/>
          <w:szCs w:val="20"/>
        </w:rPr>
        <w:t>.  Rosie talked about a harvester butterfly that she photographed in the North Fork area. It is a species of concern, non-vegetarian butterfly that feeds on aphids.</w:t>
      </w:r>
    </w:p>
    <w:p w14:paraId="524B4791" w14:textId="262B646F" w:rsidR="00FE3951" w:rsidRPr="00BD1B3B" w:rsidRDefault="00A102F2" w:rsidP="00BD1B3B">
      <w:pPr>
        <w:pStyle w:val="ListNumber"/>
      </w:pPr>
      <w:r>
        <w:rPr>
          <w:b/>
          <w:bCs/>
          <w:sz w:val="22"/>
          <w:szCs w:val="22"/>
        </w:rPr>
        <w:t>Hellbent movie showing</w:t>
      </w:r>
      <w:r w:rsidR="006C773E">
        <w:rPr>
          <w:b/>
          <w:bCs/>
          <w:sz w:val="22"/>
          <w:szCs w:val="22"/>
        </w:rPr>
        <w:t xml:space="preserve"> – </w:t>
      </w:r>
      <w:r w:rsidR="00316E1C">
        <w:rPr>
          <w:sz w:val="20"/>
          <w:szCs w:val="20"/>
        </w:rPr>
        <w:t>Confirmed date/time is October 28</w:t>
      </w:r>
      <w:r w:rsidR="00316E1C" w:rsidRPr="00316E1C">
        <w:rPr>
          <w:sz w:val="20"/>
          <w:szCs w:val="20"/>
          <w:vertAlign w:val="superscript"/>
        </w:rPr>
        <w:t>th</w:t>
      </w:r>
      <w:r w:rsidR="00316E1C">
        <w:rPr>
          <w:sz w:val="20"/>
          <w:szCs w:val="20"/>
        </w:rPr>
        <w:t xml:space="preserve"> from 12-3, with movie showings at 12:30, 1:30 and 2:30. Rich would like to make it a small festival and invite local organizations. Discussed contacting: Friends of the Riverfront, ALT, Fern Hollow, Allegheny Cleanways, Three Rivers Waterkeeper, </w:t>
      </w:r>
      <w:r w:rsidR="00AD755B">
        <w:rPr>
          <w:sz w:val="20"/>
          <w:szCs w:val="20"/>
        </w:rPr>
        <w:t xml:space="preserve">local conservation districts, Western PA Conservancy, local EACs, Little Sewickley Creek Watershed Association. BSC VFD Ladies Auxilary will be selling snacks and drinks as a fire hall fundraiser, popcorn donated by Rich Kulbaki and Ken Alvania. </w:t>
      </w:r>
    </w:p>
    <w:p w14:paraId="0E908340" w14:textId="1301D97F" w:rsidR="00830892" w:rsidRPr="00544AA8" w:rsidRDefault="00B41727" w:rsidP="00BD1B3B">
      <w:pPr>
        <w:pStyle w:val="ListNumber"/>
      </w:pPr>
      <w:r>
        <w:rPr>
          <w:b/>
          <w:bCs/>
          <w:sz w:val="22"/>
          <w:szCs w:val="22"/>
        </w:rPr>
        <w:t>Penn Energy</w:t>
      </w:r>
      <w:r w:rsidR="00830892">
        <w:rPr>
          <w:b/>
          <w:bCs/>
          <w:sz w:val="22"/>
          <w:szCs w:val="22"/>
        </w:rPr>
        <w:t xml:space="preserve"> –</w:t>
      </w:r>
      <w:r w:rsidR="00830892">
        <w:t xml:space="preserve"> </w:t>
      </w:r>
      <w:r w:rsidR="00AD755B">
        <w:rPr>
          <w:sz w:val="20"/>
          <w:szCs w:val="20"/>
        </w:rPr>
        <w:t>Rosie gave update on latest status.  Recent letter response sent to DEP on August 1</w:t>
      </w:r>
      <w:r w:rsidR="00AD755B" w:rsidRPr="00AD755B">
        <w:rPr>
          <w:sz w:val="20"/>
          <w:szCs w:val="20"/>
          <w:vertAlign w:val="superscript"/>
        </w:rPr>
        <w:t>st</w:t>
      </w:r>
      <w:r w:rsidR="00AD755B">
        <w:rPr>
          <w:sz w:val="20"/>
          <w:szCs w:val="20"/>
        </w:rPr>
        <w:t>. Awaiting Penn Energy to resubmit.</w:t>
      </w:r>
    </w:p>
    <w:p w14:paraId="24AFC710" w14:textId="15AF9232" w:rsidR="00544AA8" w:rsidRPr="003769F3" w:rsidRDefault="00544AA8" w:rsidP="00BD1B3B">
      <w:pPr>
        <w:pStyle w:val="ListNumber"/>
      </w:pPr>
      <w:r>
        <w:rPr>
          <w:b/>
          <w:bCs/>
          <w:sz w:val="22"/>
          <w:szCs w:val="22"/>
        </w:rPr>
        <w:t>Grant update</w:t>
      </w:r>
      <w:r w:rsidR="00BA730A">
        <w:rPr>
          <w:b/>
          <w:bCs/>
          <w:sz w:val="22"/>
          <w:szCs w:val="22"/>
        </w:rPr>
        <w:t xml:space="preserve"> </w:t>
      </w:r>
      <w:r w:rsidR="00AD755B">
        <w:rPr>
          <w:b/>
          <w:bCs/>
          <w:sz w:val="22"/>
          <w:szCs w:val="22"/>
        </w:rPr>
        <w:t>–</w:t>
      </w:r>
      <w:r w:rsidR="00BA730A">
        <w:rPr>
          <w:b/>
          <w:bCs/>
          <w:sz w:val="22"/>
          <w:szCs w:val="22"/>
        </w:rPr>
        <w:t xml:space="preserve"> </w:t>
      </w:r>
      <w:r w:rsidR="00AD755B">
        <w:rPr>
          <w:sz w:val="20"/>
          <w:szCs w:val="20"/>
        </w:rPr>
        <w:t>Katie discussed a new possible grant with the University of Pitt &amp; NIG for low income impacted areas near cracker plant and fracking wells. She will coordinate a separate meeting to discuss.</w:t>
      </w:r>
    </w:p>
    <w:p w14:paraId="5229FACB" w14:textId="6E44D420" w:rsidR="00231585" w:rsidRPr="003769F3" w:rsidRDefault="004F6E33" w:rsidP="00BD1B3B">
      <w:pPr>
        <w:pStyle w:val="ListNumber"/>
      </w:pPr>
      <w:r>
        <w:rPr>
          <w:b/>
          <w:bCs/>
          <w:sz w:val="22"/>
          <w:szCs w:val="22"/>
        </w:rPr>
        <w:t>Upcoming events</w:t>
      </w:r>
      <w:r w:rsidR="00231585">
        <w:rPr>
          <w:b/>
          <w:bCs/>
          <w:sz w:val="22"/>
          <w:szCs w:val="22"/>
        </w:rPr>
        <w:t xml:space="preserve"> –</w:t>
      </w:r>
      <w:r w:rsidR="00544AA8">
        <w:rPr>
          <w:sz w:val="20"/>
          <w:szCs w:val="20"/>
        </w:rPr>
        <w:t>Marshall Twp Community Day Aug 26</w:t>
      </w:r>
      <w:r w:rsidR="00544AA8" w:rsidRPr="00544AA8">
        <w:rPr>
          <w:sz w:val="20"/>
          <w:szCs w:val="20"/>
          <w:vertAlign w:val="superscript"/>
        </w:rPr>
        <w:t>th</w:t>
      </w:r>
      <w:r w:rsidR="00544AA8">
        <w:rPr>
          <w:sz w:val="20"/>
          <w:szCs w:val="20"/>
        </w:rPr>
        <w:t xml:space="preserve"> 3:30-fireworks, Knob Hill Park. </w:t>
      </w:r>
      <w:r w:rsidR="00FB7222">
        <w:rPr>
          <w:sz w:val="20"/>
          <w:szCs w:val="20"/>
        </w:rPr>
        <w:t>Economy borough community day Sept 23</w:t>
      </w:r>
      <w:r w:rsidR="00FB7222" w:rsidRPr="00FB7222">
        <w:rPr>
          <w:sz w:val="20"/>
          <w:szCs w:val="20"/>
          <w:vertAlign w:val="superscript"/>
        </w:rPr>
        <w:t>rd</w:t>
      </w:r>
      <w:r w:rsidR="00FB7222">
        <w:rPr>
          <w:sz w:val="20"/>
          <w:szCs w:val="20"/>
        </w:rPr>
        <w:t xml:space="preserve">. </w:t>
      </w:r>
      <w:r w:rsidR="00544AA8">
        <w:rPr>
          <w:sz w:val="20"/>
          <w:szCs w:val="20"/>
        </w:rPr>
        <w:t xml:space="preserve">Hellbent movie showing, tentative </w:t>
      </w:r>
      <w:r w:rsidR="003769F3">
        <w:rPr>
          <w:sz w:val="20"/>
          <w:szCs w:val="20"/>
        </w:rPr>
        <w:t>October</w:t>
      </w:r>
      <w:r w:rsidR="00AD755B">
        <w:rPr>
          <w:sz w:val="20"/>
          <w:szCs w:val="20"/>
        </w:rPr>
        <w:t xml:space="preserve"> 28</w:t>
      </w:r>
      <w:r w:rsidR="00AD755B" w:rsidRPr="00AD755B">
        <w:rPr>
          <w:sz w:val="20"/>
          <w:szCs w:val="20"/>
          <w:vertAlign w:val="superscript"/>
        </w:rPr>
        <w:t>th</w:t>
      </w:r>
      <w:r w:rsidR="00AD755B">
        <w:rPr>
          <w:sz w:val="20"/>
          <w:szCs w:val="20"/>
        </w:rPr>
        <w:t xml:space="preserve"> 12-3</w:t>
      </w:r>
      <w:r w:rsidR="00544AA8">
        <w:rPr>
          <w:sz w:val="20"/>
          <w:szCs w:val="20"/>
        </w:rPr>
        <w:t>, BSC Fire Hall. Saturday November 4</w:t>
      </w:r>
      <w:r w:rsidR="00544AA8" w:rsidRPr="00544AA8">
        <w:rPr>
          <w:sz w:val="20"/>
          <w:szCs w:val="20"/>
          <w:vertAlign w:val="superscript"/>
        </w:rPr>
        <w:t>th</w:t>
      </w:r>
      <w:r w:rsidR="00544AA8">
        <w:rPr>
          <w:sz w:val="20"/>
          <w:szCs w:val="20"/>
        </w:rPr>
        <w:t xml:space="preserve"> 9:30-11 Winter Sowing workshop, Fern Hollow.</w:t>
      </w:r>
    </w:p>
    <w:p w14:paraId="5D6ED380" w14:textId="37D91B55" w:rsidR="003769F3" w:rsidRPr="008D2CB9" w:rsidRDefault="003769F3" w:rsidP="00BD1B3B">
      <w:pPr>
        <w:pStyle w:val="ListNumber"/>
      </w:pPr>
      <w:r>
        <w:rPr>
          <w:b/>
          <w:bCs/>
          <w:sz w:val="22"/>
          <w:szCs w:val="22"/>
        </w:rPr>
        <w:t>Other items –</w:t>
      </w:r>
      <w:r>
        <w:t xml:space="preserve"> </w:t>
      </w:r>
      <w:r w:rsidR="00AD755B">
        <w:rPr>
          <w:sz w:val="20"/>
          <w:szCs w:val="20"/>
        </w:rPr>
        <w:t>Katie brought BSCWA tshirts for all members</w:t>
      </w:r>
    </w:p>
    <w:p w14:paraId="0D600A0C" w14:textId="6361BF3E" w:rsidR="00596A7C" w:rsidRPr="00611E3E" w:rsidRDefault="00596A7C" w:rsidP="00BD1B3B">
      <w:pPr>
        <w:pStyle w:val="ListNumber"/>
      </w:pPr>
      <w:r w:rsidRPr="001667C8">
        <w:rPr>
          <w:b/>
          <w:bCs/>
          <w:sz w:val="22"/>
          <w:szCs w:val="22"/>
        </w:rPr>
        <w:t>Attendees</w:t>
      </w:r>
      <w:r>
        <w:t xml:space="preserve"> </w:t>
      </w:r>
      <w:r w:rsidR="00ED601F">
        <w:t>–</w:t>
      </w:r>
      <w:r w:rsidR="005E2CC0">
        <w:t xml:space="preserve"> </w:t>
      </w:r>
      <w:r w:rsidR="00A102F2">
        <w:rPr>
          <w:sz w:val="20"/>
          <w:szCs w:val="20"/>
        </w:rPr>
        <w:t>Ric</w:t>
      </w:r>
      <w:r w:rsidR="005E2CC0">
        <w:rPr>
          <w:sz w:val="20"/>
          <w:szCs w:val="20"/>
        </w:rPr>
        <w:t>h</w:t>
      </w:r>
      <w:r w:rsidR="00A102F2">
        <w:rPr>
          <w:sz w:val="20"/>
          <w:szCs w:val="20"/>
        </w:rPr>
        <w:t xml:space="preserve"> Kulbaki, Darci Saracco</w:t>
      </w:r>
      <w:r w:rsidR="005E2CC0">
        <w:rPr>
          <w:sz w:val="20"/>
          <w:szCs w:val="20"/>
        </w:rPr>
        <w:t xml:space="preserve">, </w:t>
      </w:r>
      <w:r w:rsidR="007A152D">
        <w:rPr>
          <w:sz w:val="20"/>
          <w:szCs w:val="20"/>
        </w:rPr>
        <w:t>Katie Stanley, Martha Murdock, Casey Markle, Rose Reily</w:t>
      </w:r>
    </w:p>
    <w:p w14:paraId="1EF99A08" w14:textId="72D02288" w:rsidR="00611E3E" w:rsidRPr="00BD102C" w:rsidRDefault="00611E3E" w:rsidP="00BD1B3B">
      <w:pPr>
        <w:pStyle w:val="ListNumber"/>
      </w:pPr>
      <w:r>
        <w:rPr>
          <w:b/>
          <w:bCs/>
          <w:sz w:val="22"/>
          <w:szCs w:val="22"/>
        </w:rPr>
        <w:t>Next meeting:</w:t>
      </w:r>
      <w:r>
        <w:t xml:space="preserve"> </w:t>
      </w:r>
      <w:r w:rsidR="007A152D">
        <w:rPr>
          <w:sz w:val="20"/>
          <w:szCs w:val="20"/>
        </w:rPr>
        <w:t>September</w:t>
      </w:r>
      <w:r w:rsidR="004F6E33">
        <w:rPr>
          <w:sz w:val="20"/>
          <w:szCs w:val="20"/>
        </w:rPr>
        <w:t xml:space="preserve"> 1</w:t>
      </w:r>
      <w:r w:rsidR="007A152D">
        <w:rPr>
          <w:sz w:val="20"/>
          <w:szCs w:val="20"/>
        </w:rPr>
        <w:t>4</w:t>
      </w:r>
      <w:r w:rsidR="004F6E33" w:rsidRPr="004F6E33">
        <w:rPr>
          <w:sz w:val="20"/>
          <w:szCs w:val="20"/>
          <w:vertAlign w:val="superscript"/>
        </w:rPr>
        <w:t>th</w:t>
      </w:r>
      <w:r w:rsidR="004F6E33">
        <w:rPr>
          <w:sz w:val="20"/>
          <w:szCs w:val="20"/>
        </w:rPr>
        <w:t xml:space="preserve"> </w:t>
      </w:r>
      <w:r w:rsidR="001C16BF">
        <w:rPr>
          <w:sz w:val="20"/>
          <w:szCs w:val="20"/>
        </w:rPr>
        <w:t xml:space="preserve">7:00 </w:t>
      </w:r>
      <w:r w:rsidR="004F6E33">
        <w:rPr>
          <w:sz w:val="20"/>
          <w:szCs w:val="20"/>
        </w:rPr>
        <w:t xml:space="preserve">– </w:t>
      </w:r>
      <w:r w:rsidR="001C16BF">
        <w:rPr>
          <w:sz w:val="20"/>
          <w:szCs w:val="20"/>
        </w:rPr>
        <w:t>BSC Fire Hall</w:t>
      </w:r>
    </w:p>
    <w:p w14:paraId="0F31FB31" w14:textId="0B7E3B41" w:rsidR="00BD102C" w:rsidRDefault="00BD102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04B3E5CA" w14:textId="77777777" w:rsidR="00BD102C" w:rsidRPr="00BD1B3B" w:rsidRDefault="00BD102C" w:rsidP="00BD102C">
      <w:pPr>
        <w:pStyle w:val="ListNumber"/>
        <w:numPr>
          <w:ilvl w:val="0"/>
          <w:numId w:val="0"/>
        </w:numPr>
        <w:ind w:left="173"/>
      </w:pPr>
    </w:p>
    <w:tbl>
      <w:tblPr>
        <w:tblStyle w:val="Meetingminutes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508"/>
        <w:gridCol w:w="1259"/>
        <w:gridCol w:w="1168"/>
        <w:gridCol w:w="4135"/>
      </w:tblGrid>
      <w:tr w:rsidR="00FE3951" w:rsidRPr="00BD1B3B" w14:paraId="669C3909" w14:textId="77777777" w:rsidTr="00120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17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44354AC" w14:textId="77777777" w:rsidR="00FE3951" w:rsidRPr="00BD1B3B" w:rsidRDefault="00FE3951" w:rsidP="00BD1B3B">
            <w:r w:rsidRPr="00BD1B3B">
              <w:t>Action Items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6142A2A" w14:textId="77777777" w:rsidR="00FE3951" w:rsidRPr="00BD1B3B" w:rsidRDefault="00FE3951" w:rsidP="00BD1B3B">
            <w:r w:rsidRPr="00BD1B3B">
              <w:t>Owner(s)</w:t>
            </w:r>
          </w:p>
        </w:tc>
        <w:tc>
          <w:tcPr>
            <w:tcW w:w="5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EA28BBD" w14:textId="77777777" w:rsidR="00FE3951" w:rsidRPr="00BD1B3B" w:rsidRDefault="00FE3951" w:rsidP="00BD1B3B">
            <w:r w:rsidRPr="00BD1B3B">
              <w:t>Deadline</w:t>
            </w:r>
          </w:p>
        </w:tc>
        <w:tc>
          <w:tcPr>
            <w:tcW w:w="20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CD79C84" w14:textId="77777777" w:rsidR="00FE3951" w:rsidRPr="00BD1B3B" w:rsidRDefault="00FE3951" w:rsidP="00BD1B3B">
            <w:r w:rsidRPr="00BD1B3B">
              <w:t>Status</w:t>
            </w:r>
          </w:p>
        </w:tc>
      </w:tr>
      <w:tr w:rsidR="00F02932" w:rsidRPr="00BD1B3B" w14:paraId="398788BA" w14:textId="77777777" w:rsidTr="0012098A">
        <w:trPr>
          <w:trHeight w:val="288"/>
        </w:trPr>
        <w:tc>
          <w:tcPr>
            <w:tcW w:w="1742" w:type="pct"/>
          </w:tcPr>
          <w:p w14:paraId="1244FA3F" w14:textId="4B8A5196" w:rsidR="00F02932" w:rsidRPr="001667C8" w:rsidRDefault="00AD755B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Planning for Hellbent movie showing</w:t>
            </w:r>
          </w:p>
        </w:tc>
        <w:tc>
          <w:tcPr>
            <w:tcW w:w="625" w:type="pct"/>
          </w:tcPr>
          <w:p w14:paraId="7B40EC8B" w14:textId="6EEB0AAA" w:rsidR="00F02932" w:rsidRPr="001667C8" w:rsidRDefault="00AD755B" w:rsidP="00F02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</w:t>
            </w:r>
          </w:p>
        </w:tc>
        <w:tc>
          <w:tcPr>
            <w:tcW w:w="580" w:type="pct"/>
          </w:tcPr>
          <w:p w14:paraId="04BF9067" w14:textId="18A537F5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4413754B" w14:textId="7A36F7F1" w:rsidR="00F02932" w:rsidRPr="001667C8" w:rsidRDefault="00F02932" w:rsidP="00F02932">
            <w:pPr>
              <w:rPr>
                <w:sz w:val="20"/>
                <w:szCs w:val="20"/>
              </w:rPr>
            </w:pPr>
          </w:p>
        </w:tc>
      </w:tr>
      <w:tr w:rsidR="00B416D9" w:rsidRPr="00BD1B3B" w14:paraId="143DABD0" w14:textId="77777777" w:rsidTr="0012098A">
        <w:trPr>
          <w:trHeight w:val="288"/>
        </w:trPr>
        <w:tc>
          <w:tcPr>
            <w:tcW w:w="1742" w:type="pct"/>
          </w:tcPr>
          <w:p w14:paraId="15DA9165" w14:textId="063E3D19" w:rsidR="00B416D9" w:rsidRPr="001667C8" w:rsidRDefault="00AD755B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Approval for movie showing and flyers</w:t>
            </w:r>
          </w:p>
        </w:tc>
        <w:tc>
          <w:tcPr>
            <w:tcW w:w="625" w:type="pct"/>
          </w:tcPr>
          <w:p w14:paraId="7D088064" w14:textId="61C4CECC" w:rsidR="00B416D9" w:rsidRPr="001667C8" w:rsidRDefault="00AD755B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Katie</w:t>
            </w:r>
          </w:p>
        </w:tc>
        <w:tc>
          <w:tcPr>
            <w:tcW w:w="580" w:type="pct"/>
          </w:tcPr>
          <w:p w14:paraId="4A327F14" w14:textId="67727BE6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0E41FAC2" w14:textId="38F5A087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2BC485EE" w14:textId="77777777" w:rsidTr="0012098A">
        <w:trPr>
          <w:trHeight w:val="288"/>
        </w:trPr>
        <w:tc>
          <w:tcPr>
            <w:tcW w:w="1742" w:type="pct"/>
          </w:tcPr>
          <w:p w14:paraId="75712B2F" w14:textId="27CE952E" w:rsidR="00B416D9" w:rsidRPr="001667C8" w:rsidRDefault="00B416D9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copy of Montour bylaws</w:t>
            </w:r>
          </w:p>
        </w:tc>
        <w:tc>
          <w:tcPr>
            <w:tcW w:w="625" w:type="pct"/>
          </w:tcPr>
          <w:p w14:paraId="1192A63C" w14:textId="6A5114CC" w:rsidR="00B416D9" w:rsidRPr="001667C8" w:rsidRDefault="00B416D9" w:rsidP="00B416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</w:t>
            </w:r>
          </w:p>
        </w:tc>
        <w:tc>
          <w:tcPr>
            <w:tcW w:w="580" w:type="pct"/>
          </w:tcPr>
          <w:p w14:paraId="41FFFE86" w14:textId="51796525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14D43366" w14:textId="421C3B53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0338CD6A" w14:textId="77777777" w:rsidTr="0012098A">
        <w:trPr>
          <w:trHeight w:val="288"/>
        </w:trPr>
        <w:tc>
          <w:tcPr>
            <w:tcW w:w="1742" w:type="pct"/>
          </w:tcPr>
          <w:p w14:paraId="6BF51DA5" w14:textId="080E8AA8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357F46D1" w14:textId="1EFA6C04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6ECC8DC6" w14:textId="3BE605A1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3867DA91" w14:textId="3F0C3297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2E379791" w14:textId="77777777" w:rsidTr="0012098A">
        <w:trPr>
          <w:trHeight w:val="288"/>
        </w:trPr>
        <w:tc>
          <w:tcPr>
            <w:tcW w:w="1742" w:type="pct"/>
          </w:tcPr>
          <w:p w14:paraId="3FF2A0FC" w14:textId="1C3B493B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5A16C3AE" w14:textId="30EA0129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365DC5C6" w14:textId="15FC6284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4679156C" w14:textId="76EDE87E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51207C06" w14:textId="77777777" w:rsidTr="0012098A">
        <w:trPr>
          <w:trHeight w:val="288"/>
        </w:trPr>
        <w:tc>
          <w:tcPr>
            <w:tcW w:w="1742" w:type="pct"/>
          </w:tcPr>
          <w:p w14:paraId="25326DA6" w14:textId="160A03F6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1AA55073" w14:textId="5586236E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530C08C5" w14:textId="439AE756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0FB941DD" w14:textId="77777777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1AA3A1FC" w14:textId="77777777" w:rsidTr="0012098A">
        <w:trPr>
          <w:trHeight w:val="288"/>
        </w:trPr>
        <w:tc>
          <w:tcPr>
            <w:tcW w:w="1742" w:type="pct"/>
          </w:tcPr>
          <w:p w14:paraId="23F7F5F9" w14:textId="4ACF3194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7AA424B3" w14:textId="01D45BB7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0620DFAA" w14:textId="4621E690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36314151" w14:textId="44E2A6B2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2EA4558E" w14:textId="77777777" w:rsidTr="0012098A">
        <w:trPr>
          <w:trHeight w:val="288"/>
        </w:trPr>
        <w:tc>
          <w:tcPr>
            <w:tcW w:w="1742" w:type="pct"/>
          </w:tcPr>
          <w:p w14:paraId="1F95102E" w14:textId="3808E05A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349A6890" w14:textId="46048FAE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22AA2A77" w14:textId="6777B881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752BDC03" w14:textId="0385FB41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5CB220D7" w14:textId="77777777" w:rsidTr="0012098A">
        <w:trPr>
          <w:trHeight w:val="288"/>
        </w:trPr>
        <w:tc>
          <w:tcPr>
            <w:tcW w:w="1742" w:type="pct"/>
          </w:tcPr>
          <w:p w14:paraId="45C97AD9" w14:textId="190DC111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5D7AC31A" w14:textId="02A8994D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499BA857" w14:textId="6C047926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73960105" w14:textId="77777777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70283762" w14:textId="77777777" w:rsidTr="0012098A">
        <w:trPr>
          <w:trHeight w:val="288"/>
        </w:trPr>
        <w:tc>
          <w:tcPr>
            <w:tcW w:w="1742" w:type="pct"/>
          </w:tcPr>
          <w:p w14:paraId="58363F73" w14:textId="7EEEF919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342D1670" w14:textId="090AD08A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40C2A399" w14:textId="3FB47575" w:rsidR="00B416D9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060B076B" w14:textId="77777777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54301F1E" w14:textId="77777777" w:rsidTr="0012098A">
        <w:trPr>
          <w:trHeight w:val="288"/>
        </w:trPr>
        <w:tc>
          <w:tcPr>
            <w:tcW w:w="1742" w:type="pct"/>
          </w:tcPr>
          <w:p w14:paraId="7172E2CD" w14:textId="224F1B84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5F73D7D8" w14:textId="1145154E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7A2C5F98" w14:textId="4B5B8689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135C3A2A" w14:textId="7168618A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  <w:tr w:rsidR="00B416D9" w:rsidRPr="00BD1B3B" w14:paraId="029FB118" w14:textId="77777777" w:rsidTr="0012098A">
        <w:trPr>
          <w:trHeight w:val="288"/>
        </w:trPr>
        <w:tc>
          <w:tcPr>
            <w:tcW w:w="1742" w:type="pct"/>
          </w:tcPr>
          <w:p w14:paraId="5526B523" w14:textId="5C3DC119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625" w:type="pct"/>
          </w:tcPr>
          <w:p w14:paraId="48FFE77E" w14:textId="48F4390F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580" w:type="pct"/>
          </w:tcPr>
          <w:p w14:paraId="1C609635" w14:textId="4FDF6A0C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  <w:tc>
          <w:tcPr>
            <w:tcW w:w="2053" w:type="pct"/>
          </w:tcPr>
          <w:p w14:paraId="406F2308" w14:textId="5CA63629" w:rsidR="00B416D9" w:rsidRPr="001667C8" w:rsidRDefault="00B416D9" w:rsidP="00B416D9">
            <w:pPr>
              <w:rPr>
                <w:sz w:val="20"/>
                <w:szCs w:val="20"/>
              </w:rPr>
            </w:pPr>
          </w:p>
        </w:tc>
      </w:tr>
    </w:tbl>
    <w:p w14:paraId="60089DB0" w14:textId="58D06766" w:rsidR="00FE3951" w:rsidRDefault="00FE3951" w:rsidP="005C1F7D">
      <w:pPr>
        <w:pStyle w:val="ListNumber"/>
        <w:numPr>
          <w:ilvl w:val="0"/>
          <w:numId w:val="0"/>
        </w:numPr>
      </w:pPr>
    </w:p>
    <w:p w14:paraId="4E1B9E01" w14:textId="22186892" w:rsidR="00FB361E" w:rsidRDefault="00FB361E" w:rsidP="005C1F7D">
      <w:pPr>
        <w:pStyle w:val="ListNumber"/>
        <w:numPr>
          <w:ilvl w:val="0"/>
          <w:numId w:val="0"/>
        </w:numPr>
      </w:pPr>
      <w:r>
        <w:t>Relevant links:</w:t>
      </w:r>
    </w:p>
    <w:p w14:paraId="5B5D4371" w14:textId="185307EB" w:rsidR="005A0131" w:rsidRDefault="005A0131" w:rsidP="005C1F7D">
      <w:pPr>
        <w:pStyle w:val="ListNumber"/>
        <w:numPr>
          <w:ilvl w:val="0"/>
          <w:numId w:val="0"/>
        </w:numPr>
      </w:pPr>
    </w:p>
    <w:p w14:paraId="57E925DF" w14:textId="77777777" w:rsidR="005A0131" w:rsidRPr="00FE3951" w:rsidRDefault="005A0131" w:rsidP="005C1F7D">
      <w:pPr>
        <w:pStyle w:val="ListNumber"/>
        <w:numPr>
          <w:ilvl w:val="0"/>
          <w:numId w:val="0"/>
        </w:numPr>
      </w:pPr>
    </w:p>
    <w:sectPr w:rsidR="005A0131" w:rsidRPr="00FE3951" w:rsidSect="00A55CDB">
      <w:headerReference w:type="default" r:id="rId12"/>
      <w:pgSz w:w="12240" w:h="15840" w:code="1"/>
      <w:pgMar w:top="3600" w:right="1080" w:bottom="720" w:left="108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AC3F1" w14:textId="77777777" w:rsidR="00AC5E73" w:rsidRDefault="00AC5E73" w:rsidP="001E7D29">
      <w:pPr>
        <w:spacing w:after="0" w:line="240" w:lineRule="auto"/>
      </w:pPr>
      <w:r>
        <w:separator/>
      </w:r>
    </w:p>
  </w:endnote>
  <w:endnote w:type="continuationSeparator" w:id="0">
    <w:p w14:paraId="3762903B" w14:textId="77777777" w:rsidR="00AC5E73" w:rsidRDefault="00AC5E7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F08D0" w14:textId="77777777" w:rsidR="00AC5E73" w:rsidRDefault="00AC5E73" w:rsidP="001E7D29">
      <w:pPr>
        <w:spacing w:after="0" w:line="240" w:lineRule="auto"/>
      </w:pPr>
      <w:r>
        <w:separator/>
      </w:r>
    </w:p>
  </w:footnote>
  <w:footnote w:type="continuationSeparator" w:id="0">
    <w:p w14:paraId="3341D035" w14:textId="77777777" w:rsidR="00AC5E73" w:rsidRDefault="00AC5E7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34ED0" w14:textId="2098E7A1" w:rsidR="00066754" w:rsidRDefault="00FE3951" w:rsidP="00A55CDB">
    <w:pPr>
      <w:pStyle w:val="Header"/>
      <w:tabs>
        <w:tab w:val="left" w:pos="3340"/>
      </w:tabs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CEDE3AB" wp14:editId="08B7249B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 xmlns:w16du="http://schemas.microsoft.com/office/word/2023/wordml/word16du">
          <w:pict>
            <v:group w14:anchorId="65EA139E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Yb7qMHAKy4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L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hN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/cB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V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5QKoXl&#10;CYGngSLR5FgeUCqigYlE5VgeJsfygFIRDUwkKsfyMDmWh3IsIbB6QTmWh8mxPKBUahuYHMtDOZYQ&#10;eFVQJJocy0M5lhB4GigSTY7loRxLCDwNFIkmx/JQjiUElgbKsTxMjuWhHEsIPA0UiSbH8lCOJQSe&#10;BopEk2N5KMcSAk8DRaLJsTyUYwmBp4Ei0eRYHsqxhMDR4KkcSwi8DIRjeZocy1M5lhB4Gsjs/DQ5&#10;lqdyLCHwNJDZ+WlyLE/lWELgaSB+4tPkWJ7KsYTA00D8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8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acIXN3ac1DsN+M/eFwV3Mhke8oVFEzPPb2fHf4dUy9M5FuLHwcE&#10;NlKun4kGb1xWc6RU2W4pOdEvqbhqdjfdp/lSHoKRTLM/Rj8Lkc7bNEMxzjus/iv5DukCam0T+yXi&#10;6ZSKl1KOunwsxbtRqkKA9r8ysckROizzh4TJW7/IA8mPLrvgcf77cY7f45TqkVqZ51YnAVJTykxO&#10;AuutrwzadQWjKo+m1tdX9onWKMfBcBsAZEpVJOGe1vAiY0X6DdHRJ82Uk/AL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6z63VRdqgLxjg0hcelYVV3F1d7Baeszo5QDgFRLJIrrFAqxuWqzRwveOVz&#10;1zA3vhtI5OnXQd3T/lRIyVQJohBqawLnNYpB9T3B2TO6yDHLTPe+2GmQ8FoPmFUo9Zdhjs8S363u&#10;ehwVfUL8A8/DRLVwdt8w/oQA3sJ8Wq4PjQBv/VI7ibGbxvYTisayb7qyKBsnkb3y3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r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7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HsmEwDZVy+ugqi/EiAN+12QwUQL&#10;vyF5AOGYK2Tn6mzUhOJV2sdEdu+AJHSbAkSIWz5LoBRVqGGOI7MMooXkSSRn6o79AQU6Rba/aR1E&#10;wS0JwLaTklEFs98S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X91YMwE+59zijkA41TXj+OupQDSEUmVf&#10;gTzV6etehrBmzmi7BMXQIxedivSXztapRVdlb4HMSTKLo4mNbBOGjyCrm7nb3ymqndV+5iQkeSFR&#10;Ep3SKWvAQLl3oCywTd7RrfoMtS0hzt92ilB15jkOyEpM8jAUFMb0GJ5TAnCT3dAj2VlVkCZk5l/N&#10;O1J3XnYeRrm/vK4TtmlTTH5Qvg3zzSqeM2wTqVNP2LZm/Lm6XLp8mnb6XrOaeldZRaSH1JJECdkC&#10;hMbO95m0OVTihPwN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bX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C8oTA00CRaHIsDygV0cBEonIsD5NjeUCpiAYmEpVjeZgcy0M5lhBYvaAcy8Pk&#10;WB5QKrUNTI7loRxLCLwqKBJNjuWhHEsIPA0UiSbH8lCOJQSeBopEk2N5KMcSAksD5VgeJsfyUI4l&#10;BJ4GikSTY3koxxICTwNFosmxPJRjCYGngSLR5FgeyrGEwNNAkWhyLA/lWELgaPBUjiUEXgbCsTxN&#10;juWpHEsIPA1kdn6aHMtTOZYQeBrI7Pw0OZanciwh8DQQP/FpcixP5VhC4Gkgfu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L+2G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J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w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Bc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h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H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P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yez63VRdqgLxjg0hcdlYFV3F3d7Baes&#10;zo5QDgFRLJIr7FA6xuWqzRwveOV31zAPvhtIZPTfoO5lfzqkZKoEUQi1DYHzF8Wg+57g7Bld5Jhl&#10;pnstdnlIeK0CZh1K/2WY87PEd7u7HkdFTYh/4HlYqBbO7hvGPwjgI8zPcn1qBHjrt9pJjN00tj8o&#10;Gtu+6cqibJxE9sqf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eP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n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J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3kahTmCh97J3OBg5TupFgt8V10NmGJ2hs&#10;JIGuLYKFMolilXKKTEOZIc+xvSiiasTbI2d8mkXVp0mwG5+uU0ULEvdMIiBN8uSLfabnhspHxqLY&#10;5mwEOz+t9OFEyR8IMJSy5TFaRJ5JnCLynT9eM+EYCCchK7GueZBGpVMmo6gyTwraSmHjAmtDVmfW&#10;F9yTyqFK+VAd5sYeMSEdsljuxp5rbo/B36s1K0s51vxX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69v1VbMQzkLj6UwDdr/mr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94767">
      <w:rPr>
        <w:noProof/>
      </w:rPr>
      <w:t xml:space="preserve">                </w:t>
    </w:r>
    <w:r w:rsidR="00066754">
      <w:rPr>
        <w:noProof/>
      </w:rPr>
      <w:t xml:space="preserve"> </w:t>
    </w:r>
    <w:r w:rsidR="00B94767">
      <w:rPr>
        <w:noProof/>
      </w:rPr>
      <w:drawing>
        <wp:inline distT="0" distB="0" distL="0" distR="0" wp14:anchorId="322ADC97" wp14:editId="315D5FE1">
          <wp:extent cx="1057879" cy="1066800"/>
          <wp:effectExtent l="0" t="0" r="952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825" cy="1083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5CDB">
      <w:rPr>
        <w:noProof/>
      </w:rPr>
      <w:tab/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29C623EE" w14:textId="77777777" w:rsidTr="00015440">
      <w:trPr>
        <w:jc w:val="right"/>
      </w:trPr>
      <w:tc>
        <w:tcPr>
          <w:tcW w:w="432" w:type="dxa"/>
          <w:vAlign w:val="bottom"/>
        </w:tcPr>
        <w:p w14:paraId="6533504F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83D3D88" wp14:editId="506E4E11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C9CE33A" w14:textId="2B33BCB3" w:rsidR="00066754" w:rsidRPr="00812880" w:rsidRDefault="00000000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temporary/>
              <w:showingPlcHdr/>
              <w15:appearance w15:val="hidden"/>
            </w:sdt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0D4BC8">
            <w:t>BSC Fire Hall</w:t>
          </w:r>
          <w:r w:rsidR="00A102F2">
            <w:t xml:space="preserve"> park</w:t>
          </w:r>
        </w:p>
      </w:tc>
    </w:tr>
    <w:tr w:rsidR="00066754" w:rsidRPr="00812880" w14:paraId="1F30F31A" w14:textId="77777777" w:rsidTr="00015440">
      <w:trPr>
        <w:jc w:val="right"/>
      </w:trPr>
      <w:tc>
        <w:tcPr>
          <w:tcW w:w="432" w:type="dxa"/>
          <w:vAlign w:val="bottom"/>
        </w:tcPr>
        <w:p w14:paraId="315D1EAE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32B5BCD7" wp14:editId="011A55B5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C6EBC0C" w14:textId="63EBD7E8" w:rsidR="00066754" w:rsidRPr="00812880" w:rsidRDefault="00000000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7A152D">
            <w:t>8</w:t>
          </w:r>
          <w:r w:rsidR="00B94767">
            <w:t>-</w:t>
          </w:r>
          <w:r w:rsidR="00EF6F3C">
            <w:t>1</w:t>
          </w:r>
          <w:r w:rsidR="007A152D">
            <w:t>0</w:t>
          </w:r>
          <w:r w:rsidR="00B94767">
            <w:t>-202</w:t>
          </w:r>
          <w:r w:rsidR="000D4BC8">
            <w:t>3</w:t>
          </w:r>
        </w:p>
      </w:tc>
    </w:tr>
    <w:tr w:rsidR="00066754" w:rsidRPr="00812880" w14:paraId="5AF69107" w14:textId="77777777" w:rsidTr="00015440">
      <w:trPr>
        <w:jc w:val="right"/>
      </w:trPr>
      <w:tc>
        <w:tcPr>
          <w:tcW w:w="432" w:type="dxa"/>
          <w:vAlign w:val="bottom"/>
        </w:tcPr>
        <w:p w14:paraId="33EADEA6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6A56ACCF" wp14:editId="1A3079EA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46C549B" w14:textId="71443196" w:rsidR="00066754" w:rsidRPr="00812880" w:rsidRDefault="00000000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temporary/>
              <w:showingPlcHdr/>
              <w15:appearance w15:val="hidden"/>
            </w:sdt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B94767">
            <w:t xml:space="preserve">7:00pm – </w:t>
          </w:r>
          <w:r w:rsidR="00244D23">
            <w:t>8</w:t>
          </w:r>
          <w:r w:rsidR="00E42DC7">
            <w:t>:</w:t>
          </w:r>
          <w:r w:rsidR="00EF6F3C">
            <w:t>2</w:t>
          </w:r>
          <w:r w:rsidR="00E42DC7">
            <w:t>0</w:t>
          </w:r>
          <w:r w:rsidR="00B94767">
            <w:t>pm</w:t>
          </w:r>
        </w:p>
      </w:tc>
    </w:tr>
  </w:tbl>
  <w:p w14:paraId="4026A7C3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233542243">
    <w:abstractNumId w:val="35"/>
  </w:num>
  <w:num w:numId="2" w16cid:durableId="1903129336">
    <w:abstractNumId w:val="19"/>
  </w:num>
  <w:num w:numId="3" w16cid:durableId="1842741834">
    <w:abstractNumId w:val="20"/>
  </w:num>
  <w:num w:numId="4" w16cid:durableId="1452896148">
    <w:abstractNumId w:val="12"/>
  </w:num>
  <w:num w:numId="5" w16cid:durableId="1483425047">
    <w:abstractNumId w:val="36"/>
  </w:num>
  <w:num w:numId="6" w16cid:durableId="2023622800">
    <w:abstractNumId w:val="9"/>
  </w:num>
  <w:num w:numId="7" w16cid:durableId="1889951480">
    <w:abstractNumId w:val="7"/>
  </w:num>
  <w:num w:numId="8" w16cid:durableId="74670334">
    <w:abstractNumId w:val="6"/>
  </w:num>
  <w:num w:numId="9" w16cid:durableId="662968812">
    <w:abstractNumId w:val="5"/>
  </w:num>
  <w:num w:numId="10" w16cid:durableId="1895777237">
    <w:abstractNumId w:val="4"/>
  </w:num>
  <w:num w:numId="11" w16cid:durableId="1968465854">
    <w:abstractNumId w:val="8"/>
  </w:num>
  <w:num w:numId="12" w16cid:durableId="984237122">
    <w:abstractNumId w:val="3"/>
  </w:num>
  <w:num w:numId="13" w16cid:durableId="2025207035">
    <w:abstractNumId w:val="2"/>
  </w:num>
  <w:num w:numId="14" w16cid:durableId="603656650">
    <w:abstractNumId w:val="1"/>
  </w:num>
  <w:num w:numId="15" w16cid:durableId="513348825">
    <w:abstractNumId w:val="0"/>
  </w:num>
  <w:num w:numId="16" w16cid:durableId="1291862115">
    <w:abstractNumId w:val="13"/>
  </w:num>
  <w:num w:numId="17" w16cid:durableId="1300182404">
    <w:abstractNumId w:val="18"/>
  </w:num>
  <w:num w:numId="18" w16cid:durableId="162016358">
    <w:abstractNumId w:val="16"/>
  </w:num>
  <w:num w:numId="19" w16cid:durableId="1391808009">
    <w:abstractNumId w:val="15"/>
  </w:num>
  <w:num w:numId="20" w16cid:durableId="820661505">
    <w:abstractNumId w:val="14"/>
  </w:num>
  <w:num w:numId="21" w16cid:durableId="1827240468">
    <w:abstractNumId w:val="22"/>
  </w:num>
  <w:num w:numId="22" w16cid:durableId="2097550702">
    <w:abstractNumId w:val="3"/>
    <w:lvlOverride w:ilvl="0">
      <w:startOverride w:val="1"/>
    </w:lvlOverride>
  </w:num>
  <w:num w:numId="23" w16cid:durableId="60956603">
    <w:abstractNumId w:val="3"/>
    <w:lvlOverride w:ilvl="0">
      <w:startOverride w:val="1"/>
    </w:lvlOverride>
  </w:num>
  <w:num w:numId="24" w16cid:durableId="662005063">
    <w:abstractNumId w:val="2"/>
    <w:lvlOverride w:ilvl="0">
      <w:startOverride w:val="1"/>
    </w:lvlOverride>
  </w:num>
  <w:num w:numId="25" w16cid:durableId="204804175">
    <w:abstractNumId w:val="32"/>
  </w:num>
  <w:num w:numId="26" w16cid:durableId="1720399104">
    <w:abstractNumId w:val="11"/>
  </w:num>
  <w:num w:numId="27" w16cid:durableId="795567789">
    <w:abstractNumId w:val="23"/>
  </w:num>
  <w:num w:numId="28" w16cid:durableId="1469275953">
    <w:abstractNumId w:val="11"/>
  </w:num>
  <w:num w:numId="29" w16cid:durableId="1827472145">
    <w:abstractNumId w:val="31"/>
  </w:num>
  <w:num w:numId="30" w16cid:durableId="1858882496">
    <w:abstractNumId w:val="24"/>
  </w:num>
  <w:num w:numId="31" w16cid:durableId="111287438">
    <w:abstractNumId w:val="38"/>
  </w:num>
  <w:num w:numId="32" w16cid:durableId="854421098">
    <w:abstractNumId w:val="33"/>
  </w:num>
  <w:num w:numId="33" w16cid:durableId="293294788">
    <w:abstractNumId w:val="17"/>
  </w:num>
  <w:num w:numId="34" w16cid:durableId="145325287">
    <w:abstractNumId w:val="26"/>
  </w:num>
  <w:num w:numId="35" w16cid:durableId="983392167">
    <w:abstractNumId w:val="10"/>
  </w:num>
  <w:num w:numId="36" w16cid:durableId="1241060936">
    <w:abstractNumId w:val="27"/>
  </w:num>
  <w:num w:numId="37" w16cid:durableId="2107990962">
    <w:abstractNumId w:val="30"/>
  </w:num>
  <w:num w:numId="38" w16cid:durableId="1312054551">
    <w:abstractNumId w:val="25"/>
  </w:num>
  <w:num w:numId="39" w16cid:durableId="603926924">
    <w:abstractNumId w:val="37"/>
  </w:num>
  <w:num w:numId="40" w16cid:durableId="1584071166">
    <w:abstractNumId w:val="28"/>
  </w:num>
  <w:num w:numId="41" w16cid:durableId="834032950">
    <w:abstractNumId w:val="21"/>
  </w:num>
  <w:num w:numId="42" w16cid:durableId="40247263">
    <w:abstractNumId w:val="29"/>
  </w:num>
  <w:num w:numId="43" w16cid:durableId="19582979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266"/>
    <w:rsid w:val="0000418E"/>
    <w:rsid w:val="00015440"/>
    <w:rsid w:val="00016839"/>
    <w:rsid w:val="00035A6B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D4BC8"/>
    <w:rsid w:val="000D4D50"/>
    <w:rsid w:val="000F4987"/>
    <w:rsid w:val="000F65EC"/>
    <w:rsid w:val="00103670"/>
    <w:rsid w:val="00115257"/>
    <w:rsid w:val="0011573E"/>
    <w:rsid w:val="0012098A"/>
    <w:rsid w:val="00121266"/>
    <w:rsid w:val="0012634B"/>
    <w:rsid w:val="001269DE"/>
    <w:rsid w:val="00140DAE"/>
    <w:rsid w:val="00142B21"/>
    <w:rsid w:val="0015158B"/>
    <w:rsid w:val="0015180F"/>
    <w:rsid w:val="001667C8"/>
    <w:rsid w:val="001746FC"/>
    <w:rsid w:val="00184D56"/>
    <w:rsid w:val="00193653"/>
    <w:rsid w:val="001A1C51"/>
    <w:rsid w:val="001A726A"/>
    <w:rsid w:val="001C16BF"/>
    <w:rsid w:val="001C329C"/>
    <w:rsid w:val="001D095B"/>
    <w:rsid w:val="001D15D7"/>
    <w:rsid w:val="001D48CB"/>
    <w:rsid w:val="001E286F"/>
    <w:rsid w:val="001E7D29"/>
    <w:rsid w:val="001F1762"/>
    <w:rsid w:val="002072C8"/>
    <w:rsid w:val="002203B9"/>
    <w:rsid w:val="00227312"/>
    <w:rsid w:val="00231585"/>
    <w:rsid w:val="002404F5"/>
    <w:rsid w:val="00244D23"/>
    <w:rsid w:val="00245ADE"/>
    <w:rsid w:val="00255D95"/>
    <w:rsid w:val="00270D66"/>
    <w:rsid w:val="00275260"/>
    <w:rsid w:val="00276FA1"/>
    <w:rsid w:val="002808AD"/>
    <w:rsid w:val="002845E8"/>
    <w:rsid w:val="00285B87"/>
    <w:rsid w:val="00291B4A"/>
    <w:rsid w:val="002C3D7E"/>
    <w:rsid w:val="002E4F42"/>
    <w:rsid w:val="00311650"/>
    <w:rsid w:val="00316E1C"/>
    <w:rsid w:val="0032131A"/>
    <w:rsid w:val="003255D2"/>
    <w:rsid w:val="003310BF"/>
    <w:rsid w:val="00333DF8"/>
    <w:rsid w:val="00340C19"/>
    <w:rsid w:val="003448DB"/>
    <w:rsid w:val="00352B99"/>
    <w:rsid w:val="00354C22"/>
    <w:rsid w:val="00357641"/>
    <w:rsid w:val="00360B6E"/>
    <w:rsid w:val="00361DEE"/>
    <w:rsid w:val="003769F3"/>
    <w:rsid w:val="00394EF4"/>
    <w:rsid w:val="003E5EB5"/>
    <w:rsid w:val="00406AB0"/>
    <w:rsid w:val="00410612"/>
    <w:rsid w:val="00411F8B"/>
    <w:rsid w:val="004203B0"/>
    <w:rsid w:val="00420BC8"/>
    <w:rsid w:val="004230D9"/>
    <w:rsid w:val="004347E3"/>
    <w:rsid w:val="00443B82"/>
    <w:rsid w:val="00450670"/>
    <w:rsid w:val="004724BD"/>
    <w:rsid w:val="00477352"/>
    <w:rsid w:val="0048124E"/>
    <w:rsid w:val="00485A17"/>
    <w:rsid w:val="00491C23"/>
    <w:rsid w:val="004B3C14"/>
    <w:rsid w:val="004B5C09"/>
    <w:rsid w:val="004B7612"/>
    <w:rsid w:val="004D521B"/>
    <w:rsid w:val="004E227E"/>
    <w:rsid w:val="004F6880"/>
    <w:rsid w:val="004F6E33"/>
    <w:rsid w:val="00500DD1"/>
    <w:rsid w:val="00521AE3"/>
    <w:rsid w:val="00535B54"/>
    <w:rsid w:val="00544AA8"/>
    <w:rsid w:val="00554276"/>
    <w:rsid w:val="00564D17"/>
    <w:rsid w:val="00567050"/>
    <w:rsid w:val="00570173"/>
    <w:rsid w:val="00596A7C"/>
    <w:rsid w:val="005A0131"/>
    <w:rsid w:val="005C1F7D"/>
    <w:rsid w:val="005D3902"/>
    <w:rsid w:val="005E0ED9"/>
    <w:rsid w:val="005E2CC0"/>
    <w:rsid w:val="00611E3E"/>
    <w:rsid w:val="00616B41"/>
    <w:rsid w:val="00620AE8"/>
    <w:rsid w:val="00644CF5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773E"/>
    <w:rsid w:val="006D172F"/>
    <w:rsid w:val="006D5463"/>
    <w:rsid w:val="006E015E"/>
    <w:rsid w:val="006F03D4"/>
    <w:rsid w:val="006F20F4"/>
    <w:rsid w:val="00700B1F"/>
    <w:rsid w:val="0071038F"/>
    <w:rsid w:val="007257E9"/>
    <w:rsid w:val="00734CAD"/>
    <w:rsid w:val="00740105"/>
    <w:rsid w:val="007447FE"/>
    <w:rsid w:val="00744B1E"/>
    <w:rsid w:val="00756D9C"/>
    <w:rsid w:val="007619BD"/>
    <w:rsid w:val="00771C24"/>
    <w:rsid w:val="00781863"/>
    <w:rsid w:val="00792701"/>
    <w:rsid w:val="007A152D"/>
    <w:rsid w:val="007B2549"/>
    <w:rsid w:val="007D5836"/>
    <w:rsid w:val="007D7F2C"/>
    <w:rsid w:val="007E1049"/>
    <w:rsid w:val="007F1E7F"/>
    <w:rsid w:val="007F34A4"/>
    <w:rsid w:val="0080291A"/>
    <w:rsid w:val="0081077D"/>
    <w:rsid w:val="00812880"/>
    <w:rsid w:val="00815563"/>
    <w:rsid w:val="008240DA"/>
    <w:rsid w:val="00825B23"/>
    <w:rsid w:val="00830892"/>
    <w:rsid w:val="008341EA"/>
    <w:rsid w:val="008429E5"/>
    <w:rsid w:val="0084528C"/>
    <w:rsid w:val="00863BD4"/>
    <w:rsid w:val="00863E6E"/>
    <w:rsid w:val="00867EA4"/>
    <w:rsid w:val="00880C14"/>
    <w:rsid w:val="0088396E"/>
    <w:rsid w:val="00883A68"/>
    <w:rsid w:val="00896324"/>
    <w:rsid w:val="00897D88"/>
    <w:rsid w:val="008A0319"/>
    <w:rsid w:val="008C6A7E"/>
    <w:rsid w:val="008D2CB9"/>
    <w:rsid w:val="008D43E9"/>
    <w:rsid w:val="008E3C0E"/>
    <w:rsid w:val="008E421A"/>
    <w:rsid w:val="008E476B"/>
    <w:rsid w:val="008F0F63"/>
    <w:rsid w:val="00900E32"/>
    <w:rsid w:val="009067B0"/>
    <w:rsid w:val="00922A60"/>
    <w:rsid w:val="00927C63"/>
    <w:rsid w:val="00932F50"/>
    <w:rsid w:val="0094637B"/>
    <w:rsid w:val="00946E0B"/>
    <w:rsid w:val="00955A78"/>
    <w:rsid w:val="009570AF"/>
    <w:rsid w:val="009921B8"/>
    <w:rsid w:val="0099515C"/>
    <w:rsid w:val="009A6621"/>
    <w:rsid w:val="009A69C6"/>
    <w:rsid w:val="009C5B3D"/>
    <w:rsid w:val="009D4984"/>
    <w:rsid w:val="009D6901"/>
    <w:rsid w:val="009E1C9D"/>
    <w:rsid w:val="009F4C48"/>
    <w:rsid w:val="009F4E19"/>
    <w:rsid w:val="00A07662"/>
    <w:rsid w:val="00A07E2F"/>
    <w:rsid w:val="00A102F2"/>
    <w:rsid w:val="00A14422"/>
    <w:rsid w:val="00A21B71"/>
    <w:rsid w:val="00A24CCD"/>
    <w:rsid w:val="00A25111"/>
    <w:rsid w:val="00A330C7"/>
    <w:rsid w:val="00A3439E"/>
    <w:rsid w:val="00A37F9E"/>
    <w:rsid w:val="00A40085"/>
    <w:rsid w:val="00A46050"/>
    <w:rsid w:val="00A47DF6"/>
    <w:rsid w:val="00A55CDB"/>
    <w:rsid w:val="00A60E11"/>
    <w:rsid w:val="00A637D7"/>
    <w:rsid w:val="00A63D35"/>
    <w:rsid w:val="00A91930"/>
    <w:rsid w:val="00A9231C"/>
    <w:rsid w:val="00AA2532"/>
    <w:rsid w:val="00AA702D"/>
    <w:rsid w:val="00AB167C"/>
    <w:rsid w:val="00AC5E73"/>
    <w:rsid w:val="00AD755B"/>
    <w:rsid w:val="00AE1F88"/>
    <w:rsid w:val="00AE20AD"/>
    <w:rsid w:val="00AE361F"/>
    <w:rsid w:val="00AE5370"/>
    <w:rsid w:val="00AF1A52"/>
    <w:rsid w:val="00B04124"/>
    <w:rsid w:val="00B048CC"/>
    <w:rsid w:val="00B0508C"/>
    <w:rsid w:val="00B122D3"/>
    <w:rsid w:val="00B247A9"/>
    <w:rsid w:val="00B30368"/>
    <w:rsid w:val="00B369A0"/>
    <w:rsid w:val="00B416D9"/>
    <w:rsid w:val="00B41727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4767"/>
    <w:rsid w:val="00B97A47"/>
    <w:rsid w:val="00BA2CE6"/>
    <w:rsid w:val="00BA730A"/>
    <w:rsid w:val="00BB018B"/>
    <w:rsid w:val="00BB09EA"/>
    <w:rsid w:val="00BC37E3"/>
    <w:rsid w:val="00BD102C"/>
    <w:rsid w:val="00BD1747"/>
    <w:rsid w:val="00BD1B3B"/>
    <w:rsid w:val="00BD2B06"/>
    <w:rsid w:val="00BD3B53"/>
    <w:rsid w:val="00BD68F5"/>
    <w:rsid w:val="00BE2FFB"/>
    <w:rsid w:val="00BF4DAF"/>
    <w:rsid w:val="00BF68C7"/>
    <w:rsid w:val="00C00194"/>
    <w:rsid w:val="00C02180"/>
    <w:rsid w:val="00C14973"/>
    <w:rsid w:val="00C1643D"/>
    <w:rsid w:val="00C23AFF"/>
    <w:rsid w:val="00C261A9"/>
    <w:rsid w:val="00C314BE"/>
    <w:rsid w:val="00C42793"/>
    <w:rsid w:val="00C47362"/>
    <w:rsid w:val="00C50006"/>
    <w:rsid w:val="00C601ED"/>
    <w:rsid w:val="00C67421"/>
    <w:rsid w:val="00C7624A"/>
    <w:rsid w:val="00C8234D"/>
    <w:rsid w:val="00CA594F"/>
    <w:rsid w:val="00CD4CE6"/>
    <w:rsid w:val="00CE5A5C"/>
    <w:rsid w:val="00D30984"/>
    <w:rsid w:val="00D31AB7"/>
    <w:rsid w:val="00D50D23"/>
    <w:rsid w:val="00D512BB"/>
    <w:rsid w:val="00D53571"/>
    <w:rsid w:val="00D67029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3409E"/>
    <w:rsid w:val="00E35BD3"/>
    <w:rsid w:val="00E42DC7"/>
    <w:rsid w:val="00E557A0"/>
    <w:rsid w:val="00E61981"/>
    <w:rsid w:val="00E70676"/>
    <w:rsid w:val="00E93CF5"/>
    <w:rsid w:val="00ED601F"/>
    <w:rsid w:val="00EF390D"/>
    <w:rsid w:val="00EF6435"/>
    <w:rsid w:val="00EF6F3C"/>
    <w:rsid w:val="00F02932"/>
    <w:rsid w:val="00F02D37"/>
    <w:rsid w:val="00F10F6B"/>
    <w:rsid w:val="00F23131"/>
    <w:rsid w:val="00F23697"/>
    <w:rsid w:val="00F27102"/>
    <w:rsid w:val="00F3321B"/>
    <w:rsid w:val="00F36BB7"/>
    <w:rsid w:val="00F76796"/>
    <w:rsid w:val="00F87560"/>
    <w:rsid w:val="00F87EAA"/>
    <w:rsid w:val="00F92B25"/>
    <w:rsid w:val="00FA7DB4"/>
    <w:rsid w:val="00FB2EE9"/>
    <w:rsid w:val="00FB361E"/>
    <w:rsid w:val="00FB3809"/>
    <w:rsid w:val="00FB52F8"/>
    <w:rsid w:val="00FB7222"/>
    <w:rsid w:val="00FB73DF"/>
    <w:rsid w:val="00FC0F4C"/>
    <w:rsid w:val="00FD6CAB"/>
    <w:rsid w:val="00FE3951"/>
    <w:rsid w:val="00FE6B6C"/>
    <w:rsid w:val="00FE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82A0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ci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2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2023-08-31T14:01:00Z</dcterms:created>
  <dcterms:modified xsi:type="dcterms:W3CDTF">2023-08-31T14:26:00Z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